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22FCF11E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="0001713D">
        <w:rPr>
          <w:b/>
          <w:sz w:val="22"/>
          <w:szCs w:val="22"/>
        </w:rPr>
        <w:t>z</w:t>
      </w:r>
      <w:r w:rsidR="0001713D" w:rsidRPr="0001713D">
        <w:rPr>
          <w:b/>
          <w:sz w:val="22"/>
          <w:szCs w:val="22"/>
        </w:rPr>
        <w:t xml:space="preserve">akup wraz z dostawą 1 sztuki manualnej polerko-szlifierki dla </w:t>
      </w:r>
      <w:proofErr w:type="spellStart"/>
      <w:r w:rsidR="0001713D" w:rsidRPr="0001713D">
        <w:rPr>
          <w:b/>
          <w:sz w:val="22"/>
          <w:szCs w:val="22"/>
        </w:rPr>
        <w:t>WGGiOŚ</w:t>
      </w:r>
      <w:proofErr w:type="spellEnd"/>
      <w:r w:rsidR="0001713D" w:rsidRPr="0001713D">
        <w:rPr>
          <w:b/>
          <w:sz w:val="22"/>
          <w:szCs w:val="22"/>
        </w:rPr>
        <w:t xml:space="preserve"> - Kc-zp.272-323/23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  <w:bookmarkStart w:id="0" w:name="_GoBack"/>
      <w:bookmarkEnd w:id="0"/>
    </w:p>
    <w:p w14:paraId="6B29C4F6" w14:textId="3987B981" w:rsidR="00BD0BFE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01713D">
        <w:rPr>
          <w:b/>
          <w:sz w:val="22"/>
          <w:szCs w:val="22"/>
        </w:rPr>
        <w:t>16 tygodni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01713D">
        <w:rPr>
          <w:b/>
          <w:sz w:val="22"/>
          <w:szCs w:val="22"/>
        </w:rPr>
        <w:t>.</w:t>
      </w:r>
    </w:p>
    <w:p w14:paraId="26E4582A" w14:textId="737FEB33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 sprzętu: …………………………..</w:t>
      </w:r>
    </w:p>
    <w:p w14:paraId="3C7605F5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27978" w14:textId="77777777" w:rsidR="003B08A7" w:rsidRDefault="003B08A7">
      <w:r>
        <w:separator/>
      </w:r>
    </w:p>
  </w:endnote>
  <w:endnote w:type="continuationSeparator" w:id="0">
    <w:p w14:paraId="69806A5B" w14:textId="77777777" w:rsidR="003B08A7" w:rsidRDefault="003B0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66825" w14:textId="77777777" w:rsidR="003B08A7" w:rsidRDefault="003B08A7">
      <w:r>
        <w:separator/>
      </w:r>
    </w:p>
  </w:footnote>
  <w:footnote w:type="continuationSeparator" w:id="0">
    <w:p w14:paraId="4578608A" w14:textId="77777777" w:rsidR="003B08A7" w:rsidRDefault="003B0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B08A7"/>
    <w:rsid w:val="003E3EB6"/>
    <w:rsid w:val="003F3F40"/>
    <w:rsid w:val="00471628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E5134"/>
    <w:rsid w:val="006F56F2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2D1DC-C979-4781-B99D-C2D029710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483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2023-07-05T06:56:00Z</cp:lastPrinted>
  <dcterms:created xsi:type="dcterms:W3CDTF">2023-07-05T07:03:00Z</dcterms:created>
  <dcterms:modified xsi:type="dcterms:W3CDTF">2023-07-05T07:03:00Z</dcterms:modified>
</cp:coreProperties>
</file>