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1A3A24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B07D04">
        <w:rPr>
          <w:rFonts w:ascii="Times New Roman" w:eastAsia="Times New Roman" w:hAnsi="Times New Roman"/>
          <w:b/>
          <w:lang w:eastAsia="pl-PL"/>
        </w:rPr>
        <w:t>364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2046D6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04B70E1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1333A0">
        <w:rPr>
          <w:rFonts w:ascii="Times New Roman" w:hAnsi="Times New Roman"/>
        </w:rPr>
        <w:t>2.1710</w:t>
      </w:r>
      <w:r w:rsidR="004A52F1" w:rsidRPr="004A52F1">
        <w:rPr>
          <w:rFonts w:ascii="Times New Roman" w:hAnsi="Times New Roman"/>
        </w:rPr>
        <w:t>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5FB65E84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wykonanie usług w zakresie badań eksperymentalnych i analitycznych dot. propagacji fal sprężystych w materiałach konstrukcyjnych dla </w:t>
      </w:r>
      <w:proofErr w:type="spellStart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>WIMiR</w:t>
      </w:r>
      <w:proofErr w:type="spellEnd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 - KC-zp.272-</w:t>
      </w:r>
      <w:r w:rsidR="00B07D04">
        <w:rPr>
          <w:rFonts w:ascii="Times New Roman" w:hAnsi="Times New Roman"/>
          <w:b/>
          <w:bCs/>
          <w:iCs/>
          <w:color w:val="000000"/>
          <w:lang w:eastAsia="x-none"/>
        </w:rPr>
        <w:t>364</w:t>
      </w:r>
      <w:bookmarkStart w:id="1" w:name="_GoBack"/>
      <w:bookmarkEnd w:id="1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>/2</w:t>
      </w:r>
      <w:r w:rsidR="002046D6">
        <w:rPr>
          <w:rFonts w:ascii="Times New Roman" w:hAnsi="Times New Roman"/>
          <w:b/>
          <w:bCs/>
          <w:iCs/>
          <w:color w:val="000000"/>
          <w:lang w:eastAsia="x-none"/>
        </w:rPr>
        <w:t>3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0F83E" w14:textId="77777777" w:rsidR="00AC4253" w:rsidRDefault="00AC4253" w:rsidP="00025386">
      <w:pPr>
        <w:spacing w:after="0" w:line="240" w:lineRule="auto"/>
      </w:pPr>
      <w:r>
        <w:separator/>
      </w:r>
    </w:p>
  </w:endnote>
  <w:endnote w:type="continuationSeparator" w:id="0">
    <w:p w14:paraId="2AA05FD3" w14:textId="77777777" w:rsidR="00AC4253" w:rsidRDefault="00AC42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7B444" w14:textId="77777777" w:rsidR="00AC4253" w:rsidRDefault="00AC4253" w:rsidP="00025386">
      <w:pPr>
        <w:spacing w:after="0" w:line="240" w:lineRule="auto"/>
      </w:pPr>
      <w:r>
        <w:separator/>
      </w:r>
    </w:p>
  </w:footnote>
  <w:footnote w:type="continuationSeparator" w:id="0">
    <w:p w14:paraId="3B1008F9" w14:textId="77777777" w:rsidR="00AC4253" w:rsidRDefault="00AC42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40AFE" w14:textId="12F7A522" w:rsidR="005262D0" w:rsidRDefault="005262D0">
    <w:pPr>
      <w:pStyle w:val="Nagwek"/>
    </w:pPr>
    <w:r>
      <w:t xml:space="preserve">                 </w:t>
    </w:r>
    <w:r w:rsidRPr="00447DB7">
      <w:rPr>
        <w:noProof/>
      </w:rPr>
      <w:drawing>
        <wp:inline distT="0" distB="0" distL="0" distR="0" wp14:anchorId="3CB18DEE" wp14:editId="0922B2D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72591"/>
    <w:rsid w:val="00084786"/>
    <w:rsid w:val="000C7D41"/>
    <w:rsid w:val="00126637"/>
    <w:rsid w:val="001333A0"/>
    <w:rsid w:val="0016158F"/>
    <w:rsid w:val="001A06E9"/>
    <w:rsid w:val="001A5CEF"/>
    <w:rsid w:val="001C2314"/>
    <w:rsid w:val="001C77FB"/>
    <w:rsid w:val="001F51C9"/>
    <w:rsid w:val="002046D6"/>
    <w:rsid w:val="002128E4"/>
    <w:rsid w:val="00213980"/>
    <w:rsid w:val="00252D44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262D0"/>
    <w:rsid w:val="0055145C"/>
    <w:rsid w:val="005624D8"/>
    <w:rsid w:val="005D2FB3"/>
    <w:rsid w:val="00620476"/>
    <w:rsid w:val="00646B59"/>
    <w:rsid w:val="00657A47"/>
    <w:rsid w:val="006759AC"/>
    <w:rsid w:val="006A0D00"/>
    <w:rsid w:val="006C1AB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405B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944CB4"/>
    <w:rsid w:val="00A24575"/>
    <w:rsid w:val="00A41C5E"/>
    <w:rsid w:val="00A56A6F"/>
    <w:rsid w:val="00A71EBA"/>
    <w:rsid w:val="00A87380"/>
    <w:rsid w:val="00AC4253"/>
    <w:rsid w:val="00AF7375"/>
    <w:rsid w:val="00B07D04"/>
    <w:rsid w:val="00B16FDC"/>
    <w:rsid w:val="00B74D38"/>
    <w:rsid w:val="00B77707"/>
    <w:rsid w:val="00BE3BCE"/>
    <w:rsid w:val="00C83B49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42A7"/>
    <w:rsid w:val="00DE73DD"/>
    <w:rsid w:val="00E0092B"/>
    <w:rsid w:val="00E141BD"/>
    <w:rsid w:val="00E27ABB"/>
    <w:rsid w:val="00E6302C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cp:lastPrinted>2023-01-09T13:46:00Z</cp:lastPrinted>
  <dcterms:created xsi:type="dcterms:W3CDTF">2023-01-09T13:24:00Z</dcterms:created>
  <dcterms:modified xsi:type="dcterms:W3CDTF">2023-06-26T12:46:00Z</dcterms:modified>
</cp:coreProperties>
</file>