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17FE" w14:textId="4024D543" w:rsidR="005F27E1" w:rsidRDefault="005F27E1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65945">
        <w:rPr>
          <w:noProof/>
        </w:rPr>
        <w:pict w14:anchorId="5DAC90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39.5pt;height:26.25pt;visibility:visible;mso-wrap-style:square">
            <v:imagedata r:id="rId6" o:title=""/>
          </v:shape>
        </w:pict>
      </w:r>
    </w:p>
    <w:p w14:paraId="57F1D11A" w14:textId="265FF985" w:rsidR="00D665F5" w:rsidRPr="00BB547B" w:rsidRDefault="009469A4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469A4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9469A4">
        <w:rPr>
          <w:rFonts w:ascii="Arial" w:hAnsi="Arial" w:cs="Arial"/>
          <w:sz w:val="24"/>
          <w:szCs w:val="24"/>
        </w:rPr>
        <w:t>2023-07-13</w:t>
      </w:r>
    </w:p>
    <w:p w14:paraId="72EFC096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3B9F77F" w14:textId="77777777" w:rsidR="005F27E1" w:rsidRDefault="009469A4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9469A4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26FD415B" w14:textId="77777777" w:rsidR="005F27E1" w:rsidRDefault="009469A4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9469A4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72BC3B24" w14:textId="4058BAA6" w:rsidR="00D665F5" w:rsidRPr="00BB547B" w:rsidRDefault="009469A4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9469A4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3A35CFA3" w14:textId="77777777" w:rsidR="00D665F5" w:rsidRPr="00BB547B" w:rsidRDefault="009469A4" w:rsidP="00D665F5">
      <w:pPr>
        <w:rPr>
          <w:rFonts w:ascii="Arial" w:hAnsi="Arial" w:cs="Arial"/>
          <w:sz w:val="24"/>
          <w:szCs w:val="24"/>
        </w:rPr>
      </w:pPr>
      <w:r w:rsidRPr="009469A4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9469A4">
        <w:rPr>
          <w:rFonts w:ascii="Arial" w:hAnsi="Arial" w:cs="Arial"/>
          <w:sz w:val="24"/>
          <w:szCs w:val="24"/>
        </w:rPr>
        <w:t>66</w:t>
      </w:r>
    </w:p>
    <w:p w14:paraId="3D6B67EC" w14:textId="77777777" w:rsidR="00D665F5" w:rsidRPr="00BB547B" w:rsidRDefault="009469A4" w:rsidP="00D665F5">
      <w:pPr>
        <w:rPr>
          <w:rFonts w:ascii="Arial" w:hAnsi="Arial" w:cs="Arial"/>
          <w:sz w:val="24"/>
          <w:szCs w:val="24"/>
        </w:rPr>
      </w:pPr>
      <w:r w:rsidRPr="009469A4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9469A4">
        <w:rPr>
          <w:rFonts w:ascii="Arial" w:hAnsi="Arial" w:cs="Arial"/>
          <w:sz w:val="24"/>
          <w:szCs w:val="24"/>
        </w:rPr>
        <w:t>Kraków</w:t>
      </w:r>
    </w:p>
    <w:p w14:paraId="00359E54" w14:textId="7C7124E5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</w:p>
    <w:p w14:paraId="3A570AFE" w14:textId="7B5CCFC5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9469A4" w:rsidRPr="009469A4">
        <w:rPr>
          <w:rFonts w:ascii="Arial" w:hAnsi="Arial" w:cs="Arial"/>
          <w:b/>
          <w:sz w:val="24"/>
          <w:szCs w:val="24"/>
        </w:rPr>
        <w:t>SZP-271-17</w:t>
      </w:r>
      <w:r w:rsidR="005F27E1">
        <w:rPr>
          <w:rFonts w:ascii="Arial" w:hAnsi="Arial" w:cs="Arial"/>
          <w:b/>
          <w:sz w:val="24"/>
          <w:szCs w:val="24"/>
        </w:rPr>
        <w:t>/</w:t>
      </w:r>
      <w:r w:rsidR="009469A4" w:rsidRPr="009469A4">
        <w:rPr>
          <w:rFonts w:ascii="Arial" w:hAnsi="Arial" w:cs="Arial"/>
          <w:b/>
          <w:sz w:val="24"/>
          <w:szCs w:val="24"/>
        </w:rPr>
        <w:t>23</w:t>
      </w:r>
      <w:r w:rsidR="005F27E1">
        <w:rPr>
          <w:rFonts w:ascii="Arial" w:hAnsi="Arial" w:cs="Arial"/>
          <w:b/>
          <w:sz w:val="24"/>
          <w:szCs w:val="24"/>
        </w:rPr>
        <w:t>-462.IW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384D9568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369762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FE7431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605794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4B0BAF21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1A4A6054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469A4" w:rsidRPr="009469A4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325E3A1A" w14:textId="77777777" w:rsidR="009469A4" w:rsidRPr="009469A4" w:rsidRDefault="009469A4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b/>
          <w:szCs w:val="24"/>
        </w:rPr>
      </w:pPr>
      <w:r w:rsidRPr="009469A4">
        <w:rPr>
          <w:rFonts w:ascii="Arial" w:hAnsi="Arial" w:cs="Arial"/>
          <w:b/>
          <w:szCs w:val="24"/>
        </w:rPr>
        <w:t>Rozbudowa funkcjonalności posiadanego i eksploatowanego zintegrowanego systemu informatycznego HIS</w:t>
      </w:r>
    </w:p>
    <w:p w14:paraId="63E7CB23" w14:textId="77777777" w:rsidR="00A80738" w:rsidRPr="00BB547B" w:rsidRDefault="009469A4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9469A4">
        <w:rPr>
          <w:rFonts w:ascii="Arial" w:hAnsi="Arial" w:cs="Arial"/>
          <w:b/>
          <w:szCs w:val="24"/>
        </w:rPr>
        <w:t>oraz integracja z Platformą Regionalną w ramach projektu MSIM.</w:t>
      </w:r>
    </w:p>
    <w:p w14:paraId="4E68F9CC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9469A4" w:rsidRPr="009469A4">
        <w:rPr>
          <w:rFonts w:ascii="Arial" w:hAnsi="Arial" w:cs="Arial"/>
          <w:sz w:val="24"/>
          <w:szCs w:val="24"/>
        </w:rPr>
        <w:t>(</w:t>
      </w:r>
      <w:proofErr w:type="spellStart"/>
      <w:r w:rsidR="009469A4" w:rsidRPr="009469A4">
        <w:rPr>
          <w:rFonts w:ascii="Arial" w:hAnsi="Arial" w:cs="Arial"/>
          <w:sz w:val="24"/>
          <w:szCs w:val="24"/>
        </w:rPr>
        <w:t>t.j</w:t>
      </w:r>
      <w:proofErr w:type="spellEnd"/>
      <w:r w:rsidR="009469A4" w:rsidRPr="009469A4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C43D928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469A4" w:rsidRPr="009469A4">
        <w:rPr>
          <w:rFonts w:ascii="Arial" w:hAnsi="Arial" w:cs="Arial"/>
          <w:sz w:val="24"/>
          <w:szCs w:val="24"/>
        </w:rPr>
        <w:t>13/07/2023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469A4" w:rsidRPr="009469A4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60047BB3" w14:textId="77777777" w:rsidTr="00C82837">
        <w:tc>
          <w:tcPr>
            <w:tcW w:w="993" w:type="dxa"/>
            <w:shd w:val="clear" w:color="auto" w:fill="auto"/>
            <w:vAlign w:val="center"/>
          </w:tcPr>
          <w:p w14:paraId="41EEA966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E58E09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086E343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C93BB6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9469A4" w:rsidRPr="00BB547B" w14:paraId="7F310044" w14:textId="77777777" w:rsidTr="00B0121A">
        <w:tc>
          <w:tcPr>
            <w:tcW w:w="993" w:type="dxa"/>
            <w:shd w:val="clear" w:color="auto" w:fill="auto"/>
            <w:vAlign w:val="center"/>
          </w:tcPr>
          <w:p w14:paraId="270A5FEA" w14:textId="77777777" w:rsidR="009469A4" w:rsidRPr="00BB547B" w:rsidRDefault="009469A4" w:rsidP="00B0121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69A4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0E5E56" w14:textId="77777777" w:rsidR="009469A4" w:rsidRPr="00BB547B" w:rsidRDefault="009469A4" w:rsidP="00B0121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69A4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645EA46" w14:textId="77777777" w:rsidR="009469A4" w:rsidRPr="00BB547B" w:rsidRDefault="009469A4" w:rsidP="00B0121A">
            <w:pPr>
              <w:spacing w:before="80"/>
              <w:rPr>
                <w:rFonts w:ascii="Arial" w:hAnsi="Arial" w:cs="Arial"/>
              </w:rPr>
            </w:pPr>
            <w:r w:rsidRPr="009469A4">
              <w:rPr>
                <w:rFonts w:ascii="Arial" w:hAnsi="Arial" w:cs="Arial"/>
              </w:rPr>
              <w:t>TK-MED SP. Z O.O.</w:t>
            </w:r>
          </w:p>
          <w:p w14:paraId="033961E4" w14:textId="77777777" w:rsidR="009469A4" w:rsidRPr="00BB547B" w:rsidRDefault="009469A4" w:rsidP="00B0121A">
            <w:pPr>
              <w:rPr>
                <w:rFonts w:ascii="Arial" w:hAnsi="Arial" w:cs="Arial"/>
              </w:rPr>
            </w:pPr>
            <w:r w:rsidRPr="009469A4">
              <w:rPr>
                <w:rFonts w:ascii="Arial" w:hAnsi="Arial" w:cs="Arial"/>
              </w:rPr>
              <w:t>Działkowa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69A4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B6D0EDE" w14:textId="77777777" w:rsidR="009469A4" w:rsidRPr="00BB547B" w:rsidRDefault="009469A4" w:rsidP="00B0121A">
            <w:pPr>
              <w:spacing w:after="80"/>
              <w:jc w:val="both"/>
              <w:rPr>
                <w:rFonts w:ascii="Arial" w:hAnsi="Arial" w:cs="Arial"/>
              </w:rPr>
            </w:pPr>
            <w:r w:rsidRPr="009469A4">
              <w:rPr>
                <w:rFonts w:ascii="Arial" w:hAnsi="Arial" w:cs="Arial"/>
              </w:rPr>
              <w:t>41-506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69A4">
              <w:rPr>
                <w:rFonts w:ascii="Arial" w:hAnsi="Arial" w:cs="Arial"/>
              </w:rPr>
              <w:t>Chorzów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E0267B" w14:textId="77777777" w:rsidR="009469A4" w:rsidRPr="00BB547B" w:rsidRDefault="009469A4" w:rsidP="00B0121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69A4">
              <w:rPr>
                <w:rFonts w:ascii="Arial" w:hAnsi="Arial" w:cs="Arial"/>
              </w:rPr>
              <w:t>955 267.20 zł</w:t>
            </w:r>
          </w:p>
        </w:tc>
      </w:tr>
      <w:tr w:rsidR="009469A4" w:rsidRPr="00BB547B" w14:paraId="5B210524" w14:textId="77777777" w:rsidTr="00B0121A">
        <w:tc>
          <w:tcPr>
            <w:tcW w:w="993" w:type="dxa"/>
            <w:shd w:val="clear" w:color="auto" w:fill="auto"/>
            <w:vAlign w:val="center"/>
          </w:tcPr>
          <w:p w14:paraId="15E42AC4" w14:textId="77777777" w:rsidR="009469A4" w:rsidRPr="00BB547B" w:rsidRDefault="009469A4" w:rsidP="00B0121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69A4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4950A1" w14:textId="77777777" w:rsidR="009469A4" w:rsidRPr="00BB547B" w:rsidRDefault="009469A4" w:rsidP="00B0121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69A4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0A72FDE" w14:textId="77777777" w:rsidR="009469A4" w:rsidRPr="00BB547B" w:rsidRDefault="009469A4" w:rsidP="00B0121A">
            <w:pPr>
              <w:spacing w:before="80"/>
              <w:rPr>
                <w:rFonts w:ascii="Arial" w:hAnsi="Arial" w:cs="Arial"/>
              </w:rPr>
            </w:pPr>
            <w:r w:rsidRPr="009469A4">
              <w:rPr>
                <w:rFonts w:ascii="Arial" w:hAnsi="Arial" w:cs="Arial"/>
              </w:rPr>
              <w:t>Asseco Poland Spółka Akcyjna</w:t>
            </w:r>
          </w:p>
          <w:p w14:paraId="18E42966" w14:textId="77777777" w:rsidR="009469A4" w:rsidRPr="00BB547B" w:rsidRDefault="009469A4" w:rsidP="00B0121A">
            <w:pPr>
              <w:rPr>
                <w:rFonts w:ascii="Arial" w:hAnsi="Arial" w:cs="Arial"/>
              </w:rPr>
            </w:pPr>
            <w:r w:rsidRPr="009469A4">
              <w:rPr>
                <w:rFonts w:ascii="Arial" w:hAnsi="Arial" w:cs="Arial"/>
              </w:rPr>
              <w:t>ul. Olchowa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69A4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414E80E" w14:textId="77777777" w:rsidR="009469A4" w:rsidRPr="00BB547B" w:rsidRDefault="009469A4" w:rsidP="00B0121A">
            <w:pPr>
              <w:spacing w:after="80"/>
              <w:jc w:val="both"/>
              <w:rPr>
                <w:rFonts w:ascii="Arial" w:hAnsi="Arial" w:cs="Arial"/>
              </w:rPr>
            </w:pPr>
            <w:r w:rsidRPr="009469A4">
              <w:rPr>
                <w:rFonts w:ascii="Arial" w:hAnsi="Arial" w:cs="Arial"/>
              </w:rPr>
              <w:t>35-322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469A4">
              <w:rPr>
                <w:rFonts w:ascii="Arial" w:hAnsi="Arial" w:cs="Arial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1704D4" w14:textId="77777777" w:rsidR="009469A4" w:rsidRPr="00BB547B" w:rsidRDefault="009469A4" w:rsidP="00B0121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69A4">
              <w:rPr>
                <w:rFonts w:ascii="Arial" w:hAnsi="Arial" w:cs="Arial"/>
              </w:rPr>
              <w:t>670 350.00 zł</w:t>
            </w:r>
          </w:p>
        </w:tc>
      </w:tr>
    </w:tbl>
    <w:p w14:paraId="750AE974" w14:textId="77777777" w:rsidR="005F27E1" w:rsidRDefault="005F27E1" w:rsidP="005F27E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CCF24E6" w14:textId="3070DE3F" w:rsidR="00A80738" w:rsidRDefault="00A80738" w:rsidP="005F27E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805A258" w14:textId="0BFAF2C7" w:rsidR="005F27E1" w:rsidRDefault="005F27E1" w:rsidP="005F27E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35408653" w14:textId="3203B8D3" w:rsidR="005F27E1" w:rsidRPr="00BB547B" w:rsidRDefault="005F27E1" w:rsidP="005F27E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Gołąb-</w:t>
      </w:r>
      <w:proofErr w:type="spellStart"/>
      <w:r>
        <w:rPr>
          <w:rFonts w:ascii="Arial" w:hAnsi="Arial" w:cs="Arial"/>
          <w:i/>
          <w:szCs w:val="24"/>
        </w:rPr>
        <w:t>Bełtowicz</w:t>
      </w:r>
      <w:proofErr w:type="spellEnd"/>
    </w:p>
    <w:bookmarkEnd w:id="0"/>
    <w:sectPr w:rsidR="005F27E1" w:rsidRPr="00BB54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01B1B" w14:textId="77777777" w:rsidR="00503A73" w:rsidRDefault="00503A73">
      <w:r>
        <w:separator/>
      </w:r>
    </w:p>
  </w:endnote>
  <w:endnote w:type="continuationSeparator" w:id="0">
    <w:p w14:paraId="42955C63" w14:textId="77777777" w:rsidR="00503A73" w:rsidRDefault="00503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6EB1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34AE3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5726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6CDA352">
        <v:line id="_x0000_s1025" style="position:absolute;left:0;text-align:left;z-index:251657728" from="-3.85pt,8.7pt" to="455.15pt,8.7pt"/>
      </w:pict>
    </w:r>
  </w:p>
  <w:p w14:paraId="6DD2B6C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629D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FEF9EA" w14:textId="77777777" w:rsidR="009F189D" w:rsidRDefault="009F189D">
    <w:pPr>
      <w:pStyle w:val="Stopka"/>
      <w:tabs>
        <w:tab w:val="clear" w:pos="4536"/>
      </w:tabs>
      <w:jc w:val="center"/>
    </w:pPr>
  </w:p>
  <w:p w14:paraId="6FC6487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E4E25" w14:textId="77777777" w:rsidR="00503A73" w:rsidRDefault="00503A73">
      <w:r>
        <w:separator/>
      </w:r>
    </w:p>
  </w:footnote>
  <w:footnote w:type="continuationSeparator" w:id="0">
    <w:p w14:paraId="161A264E" w14:textId="77777777" w:rsidR="00503A73" w:rsidRDefault="00503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7669F" w14:textId="77777777" w:rsidR="009469A4" w:rsidRDefault="009469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C5B57" w14:textId="77777777" w:rsidR="009469A4" w:rsidRDefault="009469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676A1" w14:textId="77777777" w:rsidR="009469A4" w:rsidRDefault="009469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3A7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03A73"/>
    <w:rsid w:val="005614F2"/>
    <w:rsid w:val="00577BC6"/>
    <w:rsid w:val="005F27E1"/>
    <w:rsid w:val="0069085C"/>
    <w:rsid w:val="006B27ED"/>
    <w:rsid w:val="00843263"/>
    <w:rsid w:val="00861E75"/>
    <w:rsid w:val="009469A4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DB2280"/>
  <w15:chartTrackingRefBased/>
  <w15:docId w15:val="{310F1B2A-3562-4FF0-94A7-BC9E4966B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149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2023-07-13T10:16:00Z</cp:lastPrinted>
  <dcterms:created xsi:type="dcterms:W3CDTF">2023-07-13T10:14:00Z</dcterms:created>
  <dcterms:modified xsi:type="dcterms:W3CDTF">2023-07-13T10:17:00Z</dcterms:modified>
</cp:coreProperties>
</file>