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1ED5B" w14:textId="77777777" w:rsidR="00890B92" w:rsidRPr="00C902DE" w:rsidRDefault="0019544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95449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95449">
        <w:rPr>
          <w:rFonts w:ascii="Arial" w:hAnsi="Arial" w:cs="Arial"/>
          <w:sz w:val="24"/>
          <w:szCs w:val="24"/>
        </w:rPr>
        <w:t>2023-07-13</w:t>
      </w:r>
    </w:p>
    <w:p w14:paraId="72EB820A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0DF9851D" w14:textId="77777777" w:rsidR="00173E58" w:rsidRDefault="00195449" w:rsidP="00890B92">
      <w:pPr>
        <w:rPr>
          <w:rFonts w:ascii="Arial" w:hAnsi="Arial" w:cs="Arial"/>
          <w:b/>
          <w:bCs/>
          <w:sz w:val="24"/>
          <w:szCs w:val="24"/>
        </w:rPr>
      </w:pPr>
      <w:r w:rsidRPr="0019544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57CB29A" w14:textId="77777777" w:rsidR="00173E58" w:rsidRDefault="00195449" w:rsidP="00890B92">
      <w:pPr>
        <w:rPr>
          <w:rFonts w:ascii="Arial" w:hAnsi="Arial" w:cs="Arial"/>
          <w:b/>
          <w:bCs/>
          <w:sz w:val="24"/>
          <w:szCs w:val="24"/>
        </w:rPr>
      </w:pPr>
      <w:r w:rsidRPr="0019544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4FE8AC7F" w14:textId="38746CBF" w:rsidR="00890B92" w:rsidRPr="00C902DE" w:rsidRDefault="00195449" w:rsidP="00890B92">
      <w:pPr>
        <w:rPr>
          <w:rFonts w:ascii="Arial" w:hAnsi="Arial" w:cs="Arial"/>
          <w:b/>
          <w:bCs/>
          <w:sz w:val="24"/>
          <w:szCs w:val="24"/>
        </w:rPr>
      </w:pPr>
      <w:r w:rsidRPr="00195449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2C2E6F83" w14:textId="77777777" w:rsidR="00890B92" w:rsidRPr="00C902DE" w:rsidRDefault="00195449" w:rsidP="00890B92">
      <w:pPr>
        <w:rPr>
          <w:rFonts w:ascii="Arial" w:hAnsi="Arial" w:cs="Arial"/>
          <w:sz w:val="24"/>
          <w:szCs w:val="24"/>
        </w:rPr>
      </w:pPr>
      <w:r w:rsidRPr="00195449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95449">
        <w:rPr>
          <w:rFonts w:ascii="Arial" w:hAnsi="Arial" w:cs="Arial"/>
          <w:sz w:val="24"/>
          <w:szCs w:val="24"/>
        </w:rPr>
        <w:t>66</w:t>
      </w:r>
    </w:p>
    <w:p w14:paraId="0C78B33C" w14:textId="77777777" w:rsidR="00890B92" w:rsidRPr="00C902DE" w:rsidRDefault="00195449" w:rsidP="00890B92">
      <w:pPr>
        <w:rPr>
          <w:rFonts w:ascii="Arial" w:hAnsi="Arial" w:cs="Arial"/>
          <w:sz w:val="24"/>
          <w:szCs w:val="24"/>
        </w:rPr>
      </w:pPr>
      <w:r w:rsidRPr="00195449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95449">
        <w:rPr>
          <w:rFonts w:ascii="Arial" w:hAnsi="Arial" w:cs="Arial"/>
          <w:sz w:val="24"/>
          <w:szCs w:val="24"/>
        </w:rPr>
        <w:t>Kraków</w:t>
      </w:r>
    </w:p>
    <w:p w14:paraId="0D80B295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D4FB0EF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15437A2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8B1B58E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48EF9CE" w14:textId="05C9E336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95449" w:rsidRPr="00195449">
        <w:rPr>
          <w:rFonts w:ascii="Arial" w:hAnsi="Arial" w:cs="Arial"/>
          <w:b/>
          <w:sz w:val="24"/>
          <w:szCs w:val="24"/>
        </w:rPr>
        <w:t>SZP-271-17</w:t>
      </w:r>
      <w:r w:rsidR="00173E58">
        <w:rPr>
          <w:rFonts w:ascii="Arial" w:hAnsi="Arial" w:cs="Arial"/>
          <w:b/>
          <w:sz w:val="24"/>
          <w:szCs w:val="24"/>
        </w:rPr>
        <w:t>/</w:t>
      </w:r>
      <w:r w:rsidR="00195449" w:rsidRPr="00195449">
        <w:rPr>
          <w:rFonts w:ascii="Arial" w:hAnsi="Arial" w:cs="Arial"/>
          <w:b/>
          <w:sz w:val="24"/>
          <w:szCs w:val="24"/>
        </w:rPr>
        <w:t>23</w:t>
      </w:r>
      <w:r w:rsidR="00173E58">
        <w:rPr>
          <w:rFonts w:ascii="Arial" w:hAnsi="Arial" w:cs="Arial"/>
          <w:b/>
          <w:sz w:val="24"/>
          <w:szCs w:val="24"/>
        </w:rPr>
        <w:t>-461.IW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6C1218EB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52DB59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EB58F1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63E5FAF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31E9949E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68F73548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95449" w:rsidRPr="00195449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EC3FAB9" w14:textId="77777777" w:rsidR="00195449" w:rsidRPr="00195449" w:rsidRDefault="0019544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b/>
          <w:sz w:val="22"/>
          <w:szCs w:val="22"/>
        </w:rPr>
      </w:pPr>
      <w:r w:rsidRPr="00195449">
        <w:rPr>
          <w:rFonts w:ascii="Arial" w:hAnsi="Arial" w:cs="Arial"/>
          <w:b/>
          <w:sz w:val="22"/>
          <w:szCs w:val="22"/>
        </w:rPr>
        <w:t>Rozbudowa funkcjonalności posiadanego i eksploatowanego zintegrowanego systemu informatycznego HIS</w:t>
      </w:r>
    </w:p>
    <w:p w14:paraId="6F7676CD" w14:textId="77777777" w:rsidR="00A80738" w:rsidRPr="00C902DE" w:rsidRDefault="0019544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95449">
        <w:rPr>
          <w:rFonts w:ascii="Arial" w:hAnsi="Arial" w:cs="Arial"/>
          <w:b/>
          <w:sz w:val="22"/>
          <w:szCs w:val="22"/>
        </w:rPr>
        <w:t>oraz integracja z Platformą Regionalną w ramach projektu MSIM.</w:t>
      </w:r>
    </w:p>
    <w:p w14:paraId="2EB89062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95449" w:rsidRPr="00195449">
        <w:rPr>
          <w:rFonts w:ascii="Arial" w:hAnsi="Arial" w:cs="Arial"/>
          <w:sz w:val="24"/>
          <w:szCs w:val="24"/>
        </w:rPr>
        <w:t>(</w:t>
      </w:r>
      <w:proofErr w:type="spellStart"/>
      <w:r w:rsidR="00195449" w:rsidRPr="00195449">
        <w:rPr>
          <w:rFonts w:ascii="Arial" w:hAnsi="Arial" w:cs="Arial"/>
          <w:sz w:val="24"/>
          <w:szCs w:val="24"/>
        </w:rPr>
        <w:t>t.j</w:t>
      </w:r>
      <w:proofErr w:type="spellEnd"/>
      <w:r w:rsidR="00195449" w:rsidRPr="00195449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5449" w:rsidRPr="00C902DE" w14:paraId="68FBB4C2" w14:textId="77777777" w:rsidTr="008536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87C774" w14:textId="77777777" w:rsidR="00195449" w:rsidRPr="00C902DE" w:rsidRDefault="00195449" w:rsidP="0085369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5449">
              <w:rPr>
                <w:rFonts w:ascii="Arial" w:hAnsi="Arial" w:cs="Arial"/>
                <w:sz w:val="24"/>
                <w:szCs w:val="24"/>
              </w:rPr>
              <w:t>części 1 zamówienia w wysokości 720 636.90 zł brutto;</w:t>
            </w:r>
          </w:p>
        </w:tc>
      </w:tr>
      <w:tr w:rsidR="00195449" w:rsidRPr="00C902DE" w14:paraId="445251E2" w14:textId="77777777" w:rsidTr="0085369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526DFD" w14:textId="77777777" w:rsidR="00195449" w:rsidRPr="00C902DE" w:rsidRDefault="00195449" w:rsidP="00853690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5449">
              <w:rPr>
                <w:rFonts w:ascii="Arial" w:hAnsi="Arial" w:cs="Arial"/>
                <w:sz w:val="24"/>
                <w:szCs w:val="24"/>
              </w:rPr>
              <w:t>części 2 zamówienia w wysokości 600 000.00 zł brutto;</w:t>
            </w:r>
          </w:p>
        </w:tc>
      </w:tr>
    </w:tbl>
    <w:p w14:paraId="251C362D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657257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459DF4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1C94AF2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624CED52" w14:textId="77777777" w:rsidR="00A80738" w:rsidRPr="00C902DE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14:paraId="6FEC0A5A" w14:textId="77777777" w:rsidR="00173E58" w:rsidRPr="00173E58" w:rsidRDefault="00195449" w:rsidP="00173E58">
      <w:pPr>
        <w:jc w:val="right"/>
        <w:rPr>
          <w:rFonts w:ascii="Arial" w:hAnsi="Arial" w:cs="Arial"/>
          <w:sz w:val="24"/>
          <w:szCs w:val="24"/>
        </w:rPr>
      </w:pPr>
      <w:r w:rsidRPr="00195449">
        <w:rPr>
          <w:rFonts w:ascii="Arial" w:hAnsi="Arial" w:cs="Arial"/>
          <w:sz w:val="24"/>
          <w:szCs w:val="24"/>
        </w:rPr>
        <w:t xml:space="preserve">  </w:t>
      </w:r>
      <w:r w:rsidR="00173E58" w:rsidRPr="00173E58">
        <w:rPr>
          <w:rFonts w:ascii="Arial" w:hAnsi="Arial" w:cs="Arial"/>
          <w:sz w:val="24"/>
          <w:szCs w:val="24"/>
        </w:rPr>
        <w:t>Z-ca Dyrektora ds. Finansowych</w:t>
      </w:r>
    </w:p>
    <w:p w14:paraId="3C39409A" w14:textId="4D56220B" w:rsidR="00C236D3" w:rsidRPr="00C902DE" w:rsidRDefault="00173E58" w:rsidP="00173E58">
      <w:pPr>
        <w:jc w:val="right"/>
        <w:rPr>
          <w:rFonts w:ascii="Arial" w:hAnsi="Arial" w:cs="Arial"/>
          <w:sz w:val="22"/>
          <w:szCs w:val="22"/>
        </w:rPr>
      </w:pPr>
      <w:r w:rsidRPr="00173E58">
        <w:rPr>
          <w:rFonts w:ascii="Arial" w:hAnsi="Arial" w:cs="Arial"/>
          <w:sz w:val="24"/>
          <w:szCs w:val="24"/>
        </w:rPr>
        <w:t>mgr Dorota Gołąb-</w:t>
      </w:r>
      <w:proofErr w:type="spellStart"/>
      <w:r w:rsidRPr="00173E58"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15052" w14:textId="77777777" w:rsidR="001046D0" w:rsidRDefault="001046D0">
      <w:r>
        <w:separator/>
      </w:r>
    </w:p>
  </w:endnote>
  <w:endnote w:type="continuationSeparator" w:id="0">
    <w:p w14:paraId="6B04D891" w14:textId="77777777" w:rsidR="001046D0" w:rsidRDefault="0010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408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45F68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96CB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11D603">
        <v:line id="_x0000_s1025" style="position:absolute;left:0;text-align:left;z-index:251657728" from="-3.85pt,8.7pt" to="455.15pt,8.7pt"/>
      </w:pict>
    </w:r>
  </w:p>
  <w:p w14:paraId="132C615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E787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3DD416" w14:textId="77777777" w:rsidR="009F189D" w:rsidRDefault="009F189D">
    <w:pPr>
      <w:pStyle w:val="Stopka"/>
      <w:tabs>
        <w:tab w:val="clear" w:pos="4536"/>
      </w:tabs>
      <w:jc w:val="center"/>
    </w:pPr>
  </w:p>
  <w:p w14:paraId="35FE1E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B772E" w14:textId="77777777" w:rsidR="001046D0" w:rsidRDefault="001046D0">
      <w:r>
        <w:separator/>
      </w:r>
    </w:p>
  </w:footnote>
  <w:footnote w:type="continuationSeparator" w:id="0">
    <w:p w14:paraId="3FCF5FDC" w14:textId="77777777" w:rsidR="001046D0" w:rsidRDefault="0010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4F8EA" w14:textId="77777777" w:rsidR="00195449" w:rsidRDefault="001954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B435E" w14:textId="77777777" w:rsidR="00195449" w:rsidRDefault="001954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25695E" w14:textId="77777777" w:rsidR="00195449" w:rsidRDefault="001954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6D0"/>
    <w:rsid w:val="00007727"/>
    <w:rsid w:val="00017720"/>
    <w:rsid w:val="00035488"/>
    <w:rsid w:val="000D7F25"/>
    <w:rsid w:val="000E00E5"/>
    <w:rsid w:val="001046D0"/>
    <w:rsid w:val="00173B20"/>
    <w:rsid w:val="00173E58"/>
    <w:rsid w:val="00195449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5CB4E"/>
  <w15:chartTrackingRefBased/>
  <w15:docId w15:val="{5A6D65A5-DA74-4637-8BB4-0B10519D7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cp:lastPrinted>2023-07-13T07:35:00Z</cp:lastPrinted>
  <dcterms:created xsi:type="dcterms:W3CDTF">2023-07-13T07:34:00Z</dcterms:created>
  <dcterms:modified xsi:type="dcterms:W3CDTF">2023-07-13T07:35:00Z</dcterms:modified>
</cp:coreProperties>
</file>