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DD50A" w14:textId="77777777" w:rsidR="00FB7F50" w:rsidRPr="002245BE" w:rsidRDefault="00CF35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35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35D7">
        <w:rPr>
          <w:sz w:val="22"/>
          <w:szCs w:val="22"/>
        </w:rPr>
        <w:t>2023-07-12</w:t>
      </w:r>
    </w:p>
    <w:p w14:paraId="66E2BA3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30FE605" w14:textId="77777777" w:rsidR="00FB7F50" w:rsidRPr="002245BE" w:rsidRDefault="00CF35D7" w:rsidP="00FB7F50">
      <w:pPr>
        <w:spacing w:after="40"/>
        <w:rPr>
          <w:b/>
          <w:bCs/>
          <w:sz w:val="22"/>
          <w:szCs w:val="22"/>
        </w:rPr>
      </w:pPr>
      <w:r w:rsidRPr="00CF35D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3F80D35" w14:textId="77777777" w:rsidR="00FB7F50" w:rsidRPr="002245BE" w:rsidRDefault="00CF35D7" w:rsidP="00FB7F50">
      <w:pPr>
        <w:rPr>
          <w:sz w:val="22"/>
          <w:szCs w:val="22"/>
        </w:rPr>
      </w:pPr>
      <w:r w:rsidRPr="00CF35D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F35D7">
        <w:rPr>
          <w:sz w:val="22"/>
          <w:szCs w:val="22"/>
        </w:rPr>
        <w:t>66</w:t>
      </w:r>
    </w:p>
    <w:p w14:paraId="4E1F775B" w14:textId="77777777" w:rsidR="00FB7F50" w:rsidRPr="002245BE" w:rsidRDefault="00CF35D7" w:rsidP="00FB7F50">
      <w:pPr>
        <w:rPr>
          <w:sz w:val="22"/>
          <w:szCs w:val="22"/>
        </w:rPr>
      </w:pPr>
      <w:r w:rsidRPr="00CF35D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F35D7">
        <w:rPr>
          <w:sz w:val="22"/>
          <w:szCs w:val="22"/>
        </w:rPr>
        <w:t>Kraków</w:t>
      </w:r>
    </w:p>
    <w:p w14:paraId="2832B46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C3EAA4E" w14:textId="2B6AC74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A6B936F" w14:textId="4C03DC58" w:rsidR="00106BEA" w:rsidRDefault="00106BEA" w:rsidP="00FB7F50">
      <w:pPr>
        <w:jc w:val="both"/>
        <w:rPr>
          <w:bCs/>
          <w:sz w:val="18"/>
          <w:szCs w:val="18"/>
        </w:rPr>
      </w:pPr>
    </w:p>
    <w:p w14:paraId="4B28FFB3" w14:textId="4A64377D" w:rsidR="00106BEA" w:rsidRPr="002245BE" w:rsidRDefault="00106BE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SZP-271-3/23 </w:t>
      </w:r>
      <w:r w:rsidR="00460B71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460B71">
        <w:rPr>
          <w:bCs/>
          <w:sz w:val="18"/>
          <w:szCs w:val="18"/>
        </w:rPr>
        <w:t>460.MM</w:t>
      </w:r>
    </w:p>
    <w:p w14:paraId="4B184D9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65C98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F35D7" w:rsidRPr="00607F9B" w14:paraId="07E09673" w14:textId="77777777" w:rsidTr="00CA676C">
        <w:trPr>
          <w:trHeight w:val="638"/>
        </w:trPr>
        <w:tc>
          <w:tcPr>
            <w:tcW w:w="959" w:type="dxa"/>
            <w:shd w:val="clear" w:color="auto" w:fill="auto"/>
          </w:tcPr>
          <w:p w14:paraId="21F27121" w14:textId="77777777" w:rsidR="00CF35D7" w:rsidRPr="00607F9B" w:rsidRDefault="00CF35D7" w:rsidP="00CA6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EAD454" w14:textId="77777777" w:rsidR="00CF35D7" w:rsidRPr="00607F9B" w:rsidRDefault="00CF35D7" w:rsidP="00CA67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35D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35D7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35D7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F87E0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F35D7" w:rsidRPr="00CF35D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F35D7" w:rsidRPr="00CF35D7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F35D7" w14:paraId="0E85EB68" w14:textId="77777777" w:rsidTr="00CA676C">
        <w:trPr>
          <w:cantSplit/>
        </w:trPr>
        <w:tc>
          <w:tcPr>
            <w:tcW w:w="9498" w:type="dxa"/>
          </w:tcPr>
          <w:p w14:paraId="51080B51" w14:textId="77777777" w:rsidR="00CF35D7" w:rsidRPr="001D1EEC" w:rsidRDefault="00CF35D7" w:rsidP="00CA676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F35D7">
              <w:rPr>
                <w:b/>
                <w:sz w:val="22"/>
                <w:szCs w:val="22"/>
              </w:rPr>
              <w:t>Vente Amicale Sp. z o.o.</w:t>
            </w:r>
          </w:p>
          <w:p w14:paraId="3CA6F96B" w14:textId="77777777" w:rsidR="00CF35D7" w:rsidRPr="001D1EEC" w:rsidRDefault="00CF35D7" w:rsidP="00CA676C">
            <w:pPr>
              <w:spacing w:line="276" w:lineRule="auto"/>
              <w:rPr>
                <w:bCs/>
                <w:sz w:val="22"/>
                <w:szCs w:val="22"/>
              </w:rPr>
            </w:pPr>
            <w:r w:rsidRPr="00CF35D7">
              <w:rPr>
                <w:bCs/>
                <w:sz w:val="22"/>
                <w:szCs w:val="22"/>
              </w:rPr>
              <w:t>Marszałkowska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F35D7">
              <w:rPr>
                <w:bCs/>
                <w:sz w:val="22"/>
                <w:szCs w:val="22"/>
              </w:rPr>
              <w:t>00-545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Warszawa</w:t>
            </w:r>
          </w:p>
          <w:p w14:paraId="6CBB5349" w14:textId="77777777" w:rsidR="00CF35D7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771A6B" w14:textId="77777777" w:rsidR="00CF35D7" w:rsidRPr="00211A34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F35D7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F35D7">
              <w:rPr>
                <w:color w:val="000000"/>
                <w:sz w:val="22"/>
                <w:szCs w:val="22"/>
              </w:rPr>
              <w:t>narzędzia chirurgiczne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F35D7">
              <w:rPr>
                <w:b/>
                <w:sz w:val="22"/>
                <w:szCs w:val="22"/>
              </w:rPr>
              <w:t>52 893.00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3D614D" w14:textId="77777777" w:rsidR="00CF35D7" w:rsidRPr="00D168A0" w:rsidRDefault="00CF35D7" w:rsidP="00CA676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2CA860F" w14:textId="77777777" w:rsidR="00CF35D7" w:rsidRDefault="00CF35D7" w:rsidP="00CA676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F35D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F35D7" w14:paraId="25ECF16A" w14:textId="77777777" w:rsidTr="00CA676C">
        <w:trPr>
          <w:cantSplit/>
        </w:trPr>
        <w:tc>
          <w:tcPr>
            <w:tcW w:w="9498" w:type="dxa"/>
          </w:tcPr>
          <w:p w14:paraId="42A4B538" w14:textId="77777777" w:rsidR="00CF35D7" w:rsidRPr="001D1EEC" w:rsidRDefault="00CF35D7" w:rsidP="00CA676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F35D7">
              <w:rPr>
                <w:b/>
                <w:sz w:val="22"/>
                <w:szCs w:val="22"/>
              </w:rPr>
              <w:t>Paul Hartmann Polska Sp. z o.o.</w:t>
            </w:r>
          </w:p>
          <w:p w14:paraId="43C90746" w14:textId="77777777" w:rsidR="00CF35D7" w:rsidRPr="001D1EEC" w:rsidRDefault="00CF35D7" w:rsidP="00CA676C">
            <w:pPr>
              <w:spacing w:line="276" w:lineRule="auto"/>
              <w:rPr>
                <w:bCs/>
                <w:sz w:val="22"/>
                <w:szCs w:val="22"/>
              </w:rPr>
            </w:pPr>
            <w:r w:rsidRPr="00CF35D7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F35D7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Pabianice</w:t>
            </w:r>
          </w:p>
          <w:p w14:paraId="1228F1C8" w14:textId="77777777" w:rsidR="00CF35D7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D047F8" w14:textId="77777777" w:rsidR="00CF35D7" w:rsidRPr="00211A34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F35D7">
              <w:rPr>
                <w:color w:val="000000"/>
                <w:sz w:val="22"/>
                <w:szCs w:val="22"/>
              </w:rPr>
              <w:t>58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F35D7">
              <w:rPr>
                <w:color w:val="000000"/>
                <w:sz w:val="22"/>
                <w:szCs w:val="22"/>
              </w:rPr>
              <w:t>Kanister z żelem, opatrunek podciśnieniowy + dzierżawa urządzeń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F35D7">
              <w:rPr>
                <w:b/>
                <w:sz w:val="22"/>
                <w:szCs w:val="22"/>
              </w:rPr>
              <w:t>79 798.03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65C56B" w14:textId="77777777" w:rsidR="00CF35D7" w:rsidRPr="00D168A0" w:rsidRDefault="00CF35D7" w:rsidP="00CA676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5368ED" w14:textId="77777777" w:rsidR="00CF35D7" w:rsidRDefault="00CF35D7" w:rsidP="00CA676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F35D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F35D7" w14:paraId="032CD700" w14:textId="77777777" w:rsidTr="00CA676C">
        <w:trPr>
          <w:cantSplit/>
        </w:trPr>
        <w:tc>
          <w:tcPr>
            <w:tcW w:w="9498" w:type="dxa"/>
          </w:tcPr>
          <w:p w14:paraId="0DF63485" w14:textId="77777777" w:rsidR="00CF35D7" w:rsidRPr="001D1EEC" w:rsidRDefault="00CF35D7" w:rsidP="00CA676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F35D7">
              <w:rPr>
                <w:b/>
                <w:sz w:val="22"/>
                <w:szCs w:val="22"/>
              </w:rPr>
              <w:lastRenderedPageBreak/>
              <w:t>Vente Amicale Sp. z o.o.</w:t>
            </w:r>
          </w:p>
          <w:p w14:paraId="394990F5" w14:textId="77777777" w:rsidR="00CF35D7" w:rsidRPr="001D1EEC" w:rsidRDefault="00CF35D7" w:rsidP="00CA676C">
            <w:pPr>
              <w:spacing w:line="276" w:lineRule="auto"/>
              <w:rPr>
                <w:bCs/>
                <w:sz w:val="22"/>
                <w:szCs w:val="22"/>
              </w:rPr>
            </w:pPr>
            <w:r w:rsidRPr="00CF35D7">
              <w:rPr>
                <w:bCs/>
                <w:sz w:val="22"/>
                <w:szCs w:val="22"/>
              </w:rPr>
              <w:t>Marszałkowska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F35D7">
              <w:rPr>
                <w:bCs/>
                <w:sz w:val="22"/>
                <w:szCs w:val="22"/>
              </w:rPr>
              <w:t>00-545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Warszawa</w:t>
            </w:r>
          </w:p>
          <w:p w14:paraId="564ADB26" w14:textId="77777777" w:rsidR="00CF35D7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C619F9" w14:textId="77777777" w:rsidR="00CF35D7" w:rsidRPr="00211A34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F35D7">
              <w:rPr>
                <w:color w:val="000000"/>
                <w:sz w:val="22"/>
                <w:szCs w:val="22"/>
              </w:rPr>
              <w:t>65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F35D7">
              <w:rPr>
                <w:color w:val="000000"/>
                <w:sz w:val="22"/>
                <w:szCs w:val="22"/>
              </w:rPr>
              <w:t>Zestaw uniwersalny junior PLUS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F35D7">
              <w:rPr>
                <w:b/>
                <w:sz w:val="22"/>
                <w:szCs w:val="22"/>
              </w:rPr>
              <w:t>184 896.00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DF1EC8" w14:textId="77777777" w:rsidR="00CF35D7" w:rsidRPr="00D168A0" w:rsidRDefault="00CF35D7" w:rsidP="00CA676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AC9068" w14:textId="77777777" w:rsidR="00CF35D7" w:rsidRDefault="00CF35D7" w:rsidP="00CA676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F35D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F35D7" w14:paraId="1B557CA3" w14:textId="77777777" w:rsidTr="00CA676C">
        <w:trPr>
          <w:cantSplit/>
        </w:trPr>
        <w:tc>
          <w:tcPr>
            <w:tcW w:w="9498" w:type="dxa"/>
          </w:tcPr>
          <w:p w14:paraId="6A40E028" w14:textId="77777777" w:rsidR="00CF35D7" w:rsidRPr="001D1EEC" w:rsidRDefault="00CF35D7" w:rsidP="00CA676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F35D7">
              <w:rPr>
                <w:b/>
                <w:sz w:val="22"/>
                <w:szCs w:val="22"/>
              </w:rPr>
              <w:t>Paul Hartmann Polska Sp. z o.o.</w:t>
            </w:r>
          </w:p>
          <w:p w14:paraId="55E45179" w14:textId="77777777" w:rsidR="00CF35D7" w:rsidRPr="001D1EEC" w:rsidRDefault="00CF35D7" w:rsidP="00CA676C">
            <w:pPr>
              <w:spacing w:line="276" w:lineRule="auto"/>
              <w:rPr>
                <w:bCs/>
                <w:sz w:val="22"/>
                <w:szCs w:val="22"/>
              </w:rPr>
            </w:pPr>
            <w:r w:rsidRPr="00CF35D7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F35D7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F35D7">
              <w:rPr>
                <w:bCs/>
                <w:sz w:val="22"/>
                <w:szCs w:val="22"/>
              </w:rPr>
              <w:t>Pabianice</w:t>
            </w:r>
          </w:p>
          <w:p w14:paraId="331671DD" w14:textId="77777777" w:rsidR="00CF35D7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1AFC21" w14:textId="77777777" w:rsidR="00CF35D7" w:rsidRPr="00211A34" w:rsidRDefault="00CF35D7" w:rsidP="00CA67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F35D7">
              <w:rPr>
                <w:color w:val="000000"/>
                <w:sz w:val="22"/>
                <w:szCs w:val="22"/>
              </w:rPr>
              <w:t>66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F35D7">
              <w:rPr>
                <w:color w:val="000000"/>
                <w:sz w:val="22"/>
                <w:szCs w:val="22"/>
              </w:rPr>
              <w:t>Obłożenia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F35D7">
              <w:rPr>
                <w:b/>
                <w:sz w:val="22"/>
                <w:szCs w:val="22"/>
              </w:rPr>
              <w:t>178 121.38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477DD1" w14:textId="77777777" w:rsidR="00CF35D7" w:rsidRPr="00D168A0" w:rsidRDefault="00CF35D7" w:rsidP="00CA676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6B29045" w14:textId="7032D197" w:rsidR="00CF35D7" w:rsidRPr="00CF35D7" w:rsidRDefault="00812320" w:rsidP="00CA676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81232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399B3D5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0D25619" w14:textId="77777777" w:rsidTr="00596EA3">
        <w:tc>
          <w:tcPr>
            <w:tcW w:w="2169" w:type="dxa"/>
            <w:shd w:val="clear" w:color="auto" w:fill="F3F3F3"/>
          </w:tcPr>
          <w:p w14:paraId="138C774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EC8249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F2FF01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D19C61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F35D7" w:rsidRPr="00834EF4" w14:paraId="12C3D03E" w14:textId="77777777" w:rsidTr="00CA676C">
        <w:tc>
          <w:tcPr>
            <w:tcW w:w="2169" w:type="dxa"/>
            <w:shd w:val="clear" w:color="auto" w:fill="auto"/>
          </w:tcPr>
          <w:p w14:paraId="41EAE8E6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narzędzia chirurgiczne</w:t>
            </w:r>
          </w:p>
        </w:tc>
        <w:tc>
          <w:tcPr>
            <w:tcW w:w="2793" w:type="dxa"/>
            <w:shd w:val="clear" w:color="auto" w:fill="auto"/>
          </w:tcPr>
          <w:p w14:paraId="6BF585E9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Vente Amicale Sp. z o.o.</w:t>
            </w:r>
          </w:p>
          <w:p w14:paraId="451F2AFD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Marszałkowska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58</w:t>
            </w:r>
          </w:p>
          <w:p w14:paraId="57C102C0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00-545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2936D99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04500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100,00</w:t>
            </w:r>
          </w:p>
        </w:tc>
      </w:tr>
      <w:tr w:rsidR="00CF35D7" w:rsidRPr="00834EF4" w14:paraId="2A7FC415" w14:textId="77777777" w:rsidTr="00CA676C">
        <w:tc>
          <w:tcPr>
            <w:tcW w:w="2169" w:type="dxa"/>
            <w:shd w:val="clear" w:color="auto" w:fill="auto"/>
          </w:tcPr>
          <w:p w14:paraId="7D1899AF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narzędzia chirurgiczne</w:t>
            </w:r>
          </w:p>
        </w:tc>
        <w:tc>
          <w:tcPr>
            <w:tcW w:w="2793" w:type="dxa"/>
            <w:shd w:val="clear" w:color="auto" w:fill="auto"/>
          </w:tcPr>
          <w:p w14:paraId="33CCD380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3DA91F7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17</w:t>
            </w:r>
          </w:p>
          <w:p w14:paraId="031EA0FA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49124E0B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- 72.96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48D0D1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72,96</w:t>
            </w:r>
          </w:p>
        </w:tc>
      </w:tr>
      <w:tr w:rsidR="00CF35D7" w:rsidRPr="00834EF4" w14:paraId="07AC3934" w14:textId="77777777" w:rsidTr="00CA676C">
        <w:tc>
          <w:tcPr>
            <w:tcW w:w="2169" w:type="dxa"/>
            <w:shd w:val="clear" w:color="auto" w:fill="auto"/>
          </w:tcPr>
          <w:p w14:paraId="02923186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narzędzia chirurgiczne</w:t>
            </w:r>
          </w:p>
        </w:tc>
        <w:tc>
          <w:tcPr>
            <w:tcW w:w="2793" w:type="dxa"/>
            <w:shd w:val="clear" w:color="auto" w:fill="auto"/>
          </w:tcPr>
          <w:p w14:paraId="3D8297A1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5FFCCF0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20/26</w:t>
            </w:r>
          </w:p>
          <w:p w14:paraId="5165EEAD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E82345E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1FEBF6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0,00</w:t>
            </w:r>
          </w:p>
        </w:tc>
      </w:tr>
      <w:tr w:rsidR="00CF35D7" w:rsidRPr="00834EF4" w14:paraId="6793F545" w14:textId="77777777" w:rsidTr="00CA676C">
        <w:tc>
          <w:tcPr>
            <w:tcW w:w="2169" w:type="dxa"/>
            <w:shd w:val="clear" w:color="auto" w:fill="auto"/>
          </w:tcPr>
          <w:p w14:paraId="3D8C6349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Kanister z żelem, opatrunek podciśnieniowy + dzierżawa urządzeń</w:t>
            </w:r>
          </w:p>
        </w:tc>
        <w:tc>
          <w:tcPr>
            <w:tcW w:w="2793" w:type="dxa"/>
            <w:shd w:val="clear" w:color="auto" w:fill="auto"/>
          </w:tcPr>
          <w:p w14:paraId="4DC9CE19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1F4621C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17</w:t>
            </w:r>
          </w:p>
          <w:p w14:paraId="27649B86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9AF24DE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26338A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100,00</w:t>
            </w:r>
          </w:p>
        </w:tc>
      </w:tr>
      <w:tr w:rsidR="00CF35D7" w:rsidRPr="00834EF4" w14:paraId="55338E35" w14:textId="77777777" w:rsidTr="00CA676C">
        <w:tc>
          <w:tcPr>
            <w:tcW w:w="2169" w:type="dxa"/>
            <w:shd w:val="clear" w:color="auto" w:fill="auto"/>
          </w:tcPr>
          <w:p w14:paraId="3235447D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Kanister z żelem, opatrunek podciśnieniowy + dzierżawa urządzeń</w:t>
            </w:r>
          </w:p>
        </w:tc>
        <w:tc>
          <w:tcPr>
            <w:tcW w:w="2793" w:type="dxa"/>
            <w:shd w:val="clear" w:color="auto" w:fill="auto"/>
          </w:tcPr>
          <w:p w14:paraId="409142E1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Smith &amp; Nephew Sp. z o.o.</w:t>
            </w:r>
          </w:p>
          <w:p w14:paraId="1FBF98EB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12</w:t>
            </w:r>
          </w:p>
          <w:p w14:paraId="145A276C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1A7089D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- 80.07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025995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80,07</w:t>
            </w:r>
          </w:p>
        </w:tc>
      </w:tr>
      <w:tr w:rsidR="00CF35D7" w:rsidRPr="00834EF4" w14:paraId="725C66B1" w14:textId="77777777" w:rsidTr="00CA676C">
        <w:tc>
          <w:tcPr>
            <w:tcW w:w="2169" w:type="dxa"/>
            <w:shd w:val="clear" w:color="auto" w:fill="auto"/>
          </w:tcPr>
          <w:p w14:paraId="35E3625E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Kanister z żelem, opatrunek podciśnieniowy + dzierżawa urządzeń</w:t>
            </w:r>
          </w:p>
        </w:tc>
        <w:tc>
          <w:tcPr>
            <w:tcW w:w="2793" w:type="dxa"/>
            <w:shd w:val="clear" w:color="auto" w:fill="auto"/>
          </w:tcPr>
          <w:p w14:paraId="6F418531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3F9F88DC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Różyckiego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3</w:t>
            </w:r>
          </w:p>
          <w:p w14:paraId="665234AA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31-324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ABB484D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- 69.63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D1BD69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69,63</w:t>
            </w:r>
          </w:p>
        </w:tc>
      </w:tr>
      <w:tr w:rsidR="00CF35D7" w:rsidRPr="00834EF4" w14:paraId="5BFAEC5E" w14:textId="77777777" w:rsidTr="00CA676C">
        <w:tc>
          <w:tcPr>
            <w:tcW w:w="2169" w:type="dxa"/>
            <w:shd w:val="clear" w:color="auto" w:fill="auto"/>
          </w:tcPr>
          <w:p w14:paraId="52C85A94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Zestaw uniwersalny junior PLUS</w:t>
            </w:r>
          </w:p>
        </w:tc>
        <w:tc>
          <w:tcPr>
            <w:tcW w:w="2793" w:type="dxa"/>
            <w:shd w:val="clear" w:color="auto" w:fill="auto"/>
          </w:tcPr>
          <w:p w14:paraId="6B47BE19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Vente Amicale Sp. z o.o.</w:t>
            </w:r>
          </w:p>
          <w:p w14:paraId="3A54B939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Marszałkowska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58</w:t>
            </w:r>
          </w:p>
          <w:p w14:paraId="5F528829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00-545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C3E7F88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AF812A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100,00</w:t>
            </w:r>
          </w:p>
        </w:tc>
      </w:tr>
      <w:tr w:rsidR="00CF35D7" w:rsidRPr="00834EF4" w14:paraId="15BA97C4" w14:textId="77777777" w:rsidTr="00CA676C">
        <w:tc>
          <w:tcPr>
            <w:tcW w:w="2169" w:type="dxa"/>
            <w:shd w:val="clear" w:color="auto" w:fill="auto"/>
          </w:tcPr>
          <w:p w14:paraId="444AB042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Zestaw uniwersalny junior PLUS</w:t>
            </w:r>
          </w:p>
        </w:tc>
        <w:tc>
          <w:tcPr>
            <w:tcW w:w="2793" w:type="dxa"/>
            <w:shd w:val="clear" w:color="auto" w:fill="auto"/>
          </w:tcPr>
          <w:p w14:paraId="0058B337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5DFF349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17</w:t>
            </w:r>
          </w:p>
          <w:p w14:paraId="5B851B19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lastRenderedPageBreak/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1C6D85AC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lastRenderedPageBreak/>
              <w:t>1 - Cena - 99.29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ADC711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99,29</w:t>
            </w:r>
          </w:p>
        </w:tc>
      </w:tr>
      <w:tr w:rsidR="00CF35D7" w:rsidRPr="00834EF4" w14:paraId="153E4BA7" w14:textId="77777777" w:rsidTr="00CA676C">
        <w:tc>
          <w:tcPr>
            <w:tcW w:w="2169" w:type="dxa"/>
            <w:shd w:val="clear" w:color="auto" w:fill="auto"/>
          </w:tcPr>
          <w:p w14:paraId="325D03B5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Obłożenia</w:t>
            </w:r>
          </w:p>
        </w:tc>
        <w:tc>
          <w:tcPr>
            <w:tcW w:w="2793" w:type="dxa"/>
            <w:shd w:val="clear" w:color="auto" w:fill="auto"/>
          </w:tcPr>
          <w:p w14:paraId="356417DD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BF43C58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17</w:t>
            </w:r>
          </w:p>
          <w:p w14:paraId="43BBEB9D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1B4AB23D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A49D96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100,00</w:t>
            </w:r>
          </w:p>
        </w:tc>
      </w:tr>
      <w:tr w:rsidR="00CF35D7" w:rsidRPr="00834EF4" w14:paraId="6BE7A686" w14:textId="77777777" w:rsidTr="00CA676C">
        <w:tc>
          <w:tcPr>
            <w:tcW w:w="2169" w:type="dxa"/>
            <w:shd w:val="clear" w:color="auto" w:fill="auto"/>
          </w:tcPr>
          <w:p w14:paraId="11E8F613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F35D7">
              <w:rPr>
                <w:sz w:val="20"/>
                <w:szCs w:val="20"/>
              </w:rPr>
              <w:t>Obłożenia</w:t>
            </w:r>
          </w:p>
        </w:tc>
        <w:tc>
          <w:tcPr>
            <w:tcW w:w="2793" w:type="dxa"/>
            <w:shd w:val="clear" w:color="auto" w:fill="auto"/>
          </w:tcPr>
          <w:p w14:paraId="3134F76B" w14:textId="77777777" w:rsidR="00CF35D7" w:rsidRPr="00211A34" w:rsidRDefault="00CF35D7" w:rsidP="00CA676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F35D7">
              <w:rPr>
                <w:b/>
                <w:bCs/>
                <w:sz w:val="20"/>
                <w:szCs w:val="20"/>
              </w:rPr>
              <w:t>Vente Amicale Sp. z o.o.</w:t>
            </w:r>
          </w:p>
          <w:p w14:paraId="58048668" w14:textId="77777777" w:rsidR="00CF35D7" w:rsidRPr="00211A34" w:rsidRDefault="00CF35D7" w:rsidP="00CA676C">
            <w:pPr>
              <w:rPr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Marszałkowska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58</w:t>
            </w:r>
          </w:p>
          <w:p w14:paraId="40A52902" w14:textId="77777777" w:rsidR="00CF35D7" w:rsidRPr="00211A34" w:rsidRDefault="00CF35D7" w:rsidP="00CA676C">
            <w:pPr>
              <w:spacing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00-545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F35D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B231AC7" w14:textId="77777777" w:rsidR="00CF35D7" w:rsidRPr="00211A34" w:rsidRDefault="00CF35D7" w:rsidP="00CA676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>1 - Cena - 98.99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C71119" w14:textId="77777777" w:rsidR="00CF35D7" w:rsidRPr="00211A34" w:rsidRDefault="00CF35D7" w:rsidP="00CA676C">
            <w:pPr>
              <w:jc w:val="center"/>
              <w:rPr>
                <w:color w:val="000000"/>
                <w:sz w:val="20"/>
                <w:szCs w:val="20"/>
              </w:rPr>
            </w:pPr>
            <w:r w:rsidRPr="00CF35D7">
              <w:rPr>
                <w:sz w:val="20"/>
                <w:szCs w:val="20"/>
              </w:rPr>
              <w:t xml:space="preserve">  98,99</w:t>
            </w:r>
          </w:p>
        </w:tc>
      </w:tr>
    </w:tbl>
    <w:p w14:paraId="3627F8B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67D5B8D" w14:textId="23828CBB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23AD2" w14:textId="77777777" w:rsidR="00E8436D" w:rsidRDefault="00E8436D">
      <w:r>
        <w:separator/>
      </w:r>
    </w:p>
  </w:endnote>
  <w:endnote w:type="continuationSeparator" w:id="0">
    <w:p w14:paraId="7F4DB321" w14:textId="77777777" w:rsidR="00E8436D" w:rsidRDefault="00E8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0B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7742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30607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F1ED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D87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C6DD2" w14:textId="77777777" w:rsidR="00E8436D" w:rsidRDefault="00E8436D">
      <w:r>
        <w:separator/>
      </w:r>
    </w:p>
  </w:footnote>
  <w:footnote w:type="continuationSeparator" w:id="0">
    <w:p w14:paraId="32694D23" w14:textId="77777777" w:rsidR="00E8436D" w:rsidRDefault="00E84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EF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09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F0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36D"/>
    <w:rsid w:val="00022322"/>
    <w:rsid w:val="00042497"/>
    <w:rsid w:val="000C1E6F"/>
    <w:rsid w:val="000E4E56"/>
    <w:rsid w:val="00106BEA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0B71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2320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35D7"/>
    <w:rsid w:val="00D01E5B"/>
    <w:rsid w:val="00D04203"/>
    <w:rsid w:val="00D168A0"/>
    <w:rsid w:val="00D26ED6"/>
    <w:rsid w:val="00D42C90"/>
    <w:rsid w:val="00D8427E"/>
    <w:rsid w:val="00E30B2D"/>
    <w:rsid w:val="00E62859"/>
    <w:rsid w:val="00E8436D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CD1236"/>
  <w15:chartTrackingRefBased/>
  <w15:docId w15:val="{0866FF7D-4B15-48CE-BA17-7511EA954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599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2023-07-12T10:30:00Z</dcterms:created>
  <dcterms:modified xsi:type="dcterms:W3CDTF">2023-07-12T11:41:00Z</dcterms:modified>
</cp:coreProperties>
</file>