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:rsidR="002C317E" w:rsidRDefault="002C317E" w:rsidP="002C317E">
      <w:pPr>
        <w:spacing w:line="360" w:lineRule="auto"/>
      </w:pPr>
      <w:r>
        <w:t>Do: Nazwa i siedziba Zamawiającego: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>Akademia Górniczo - Hutnicza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>im. Stanisława Staszica w Krakowie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2C317E" w:rsidRDefault="002C317E" w:rsidP="002C317E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C317E">
        <w:rPr>
          <w:b/>
        </w:rPr>
        <w:t>d</w:t>
      </w:r>
      <w:r w:rsidR="0042566C" w:rsidRPr="0042566C">
        <w:rPr>
          <w:b/>
        </w:rPr>
        <w:t xml:space="preserve">ostawa 2 laptopów do </w:t>
      </w:r>
      <w:proofErr w:type="spellStart"/>
      <w:r w:rsidR="0042566C" w:rsidRPr="0042566C">
        <w:rPr>
          <w:b/>
        </w:rPr>
        <w:t>WFiIS</w:t>
      </w:r>
      <w:proofErr w:type="spellEnd"/>
      <w:r w:rsidR="0042566C" w:rsidRPr="0042566C">
        <w:rPr>
          <w:b/>
        </w:rPr>
        <w:t xml:space="preserve"> - KC-zp.272-373/23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2C317E" w:rsidRDefault="002C317E" w:rsidP="002C317E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……………………. PLN</w:t>
      </w:r>
    </w:p>
    <w:p w:rsidR="002C317E" w:rsidRDefault="002C317E" w:rsidP="002C317E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</w:t>
      </w:r>
      <w:r w:rsidR="004C6111">
        <w:rPr>
          <w:b/>
          <w:sz w:val="22"/>
          <w:szCs w:val="22"/>
        </w:rPr>
        <w:t>ych</w:t>
      </w:r>
      <w:r>
        <w:rPr>
          <w:b/>
          <w:sz w:val="22"/>
          <w:szCs w:val="22"/>
        </w:rPr>
        <w:t xml:space="preserve"> komputer</w:t>
      </w:r>
      <w:r w:rsidR="004C6111">
        <w:rPr>
          <w:b/>
          <w:sz w:val="22"/>
          <w:szCs w:val="22"/>
        </w:rPr>
        <w:t>ów</w:t>
      </w:r>
      <w:r>
        <w:rPr>
          <w:b/>
          <w:sz w:val="22"/>
          <w:szCs w:val="22"/>
        </w:rPr>
        <w:t xml:space="preserve"> przenośn</w:t>
      </w:r>
      <w:r w:rsidR="004C6111">
        <w:rPr>
          <w:b/>
          <w:sz w:val="22"/>
          <w:szCs w:val="22"/>
        </w:rPr>
        <w:t>ych</w:t>
      </w:r>
      <w:bookmarkStart w:id="0" w:name="_GoBack"/>
      <w:bookmarkEnd w:id="0"/>
      <w:r>
        <w:rPr>
          <w:b/>
          <w:sz w:val="22"/>
          <w:szCs w:val="22"/>
        </w:rPr>
        <w:t xml:space="preserve"> : </w:t>
      </w:r>
      <w:r>
        <w:rPr>
          <w:sz w:val="22"/>
          <w:szCs w:val="22"/>
        </w:rPr>
        <w:t>…………………………………...</w:t>
      </w:r>
    </w:p>
    <w:p w:rsidR="002C317E" w:rsidRDefault="002C317E" w:rsidP="002C31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………… dni od daty podpisania umowy </w:t>
      </w:r>
      <w:r>
        <w:rPr>
          <w:b/>
          <w:bCs/>
          <w:sz w:val="22"/>
          <w:szCs w:val="22"/>
          <w:highlight w:val="yellow"/>
        </w:rPr>
        <w:t>(kryterium oceny ofert)</w:t>
      </w:r>
    </w:p>
    <w:p w:rsidR="002C317E" w:rsidRDefault="002C317E" w:rsidP="002C31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</w:t>
      </w:r>
      <w:r>
        <w:rPr>
          <w:sz w:val="22"/>
          <w:szCs w:val="22"/>
        </w:rPr>
        <w:t xml:space="preserve"> ………… </w:t>
      </w:r>
      <w:r>
        <w:rPr>
          <w:b/>
          <w:bCs/>
          <w:sz w:val="22"/>
          <w:szCs w:val="22"/>
        </w:rPr>
        <w:t>m-</w:t>
      </w:r>
      <w:proofErr w:type="spellStart"/>
      <w:r>
        <w:rPr>
          <w:b/>
          <w:bCs/>
          <w:sz w:val="22"/>
          <w:szCs w:val="22"/>
        </w:rPr>
        <w:t>cy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2C317E" w:rsidRDefault="002C317E" w:rsidP="002C317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2C317E" w:rsidRDefault="002C317E" w:rsidP="002C317E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</w:t>
      </w:r>
      <w:r>
        <w:rPr>
          <w:sz w:val="22"/>
        </w:rPr>
        <w:lastRenderedPageBreak/>
        <w:t xml:space="preserve">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:rsidR="002C317E" w:rsidRDefault="002C317E" w:rsidP="002C317E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</w:p>
    <w:p w:rsidR="002C317E" w:rsidRDefault="002C317E" w:rsidP="002C317E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C317E" w:rsidRDefault="002C317E" w:rsidP="002C317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2C317E" w:rsidRDefault="002C317E" w:rsidP="002C31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C317E" w:rsidRDefault="002C317E" w:rsidP="002C317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317E" w:rsidRDefault="002C317E" w:rsidP="002C317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C317E" w:rsidRDefault="002C317E" w:rsidP="002C317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317E" w:rsidTr="002C31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C317E" w:rsidTr="002C31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C317E" w:rsidTr="002C31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C317E" w:rsidRDefault="002C317E" w:rsidP="002C317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C317E" w:rsidRDefault="002C317E" w:rsidP="002C317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C317E" w:rsidRDefault="002C317E" w:rsidP="002C317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C317E" w:rsidRDefault="002C317E" w:rsidP="002C31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C317E" w:rsidRDefault="002C317E" w:rsidP="002C31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C317E" w:rsidRDefault="002C317E" w:rsidP="002C317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205" w:rsidRDefault="00E24205">
      <w:r>
        <w:separator/>
      </w:r>
    </w:p>
  </w:endnote>
  <w:endnote w:type="continuationSeparator" w:id="0">
    <w:p w:rsidR="00E24205" w:rsidRDefault="00E24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205" w:rsidRDefault="00E24205">
      <w:r>
        <w:separator/>
      </w:r>
    </w:p>
  </w:footnote>
  <w:footnote w:type="continuationSeparator" w:id="0">
    <w:p w:rsidR="00E24205" w:rsidRDefault="00E24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20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317E"/>
    <w:rsid w:val="00315A4A"/>
    <w:rsid w:val="0042566C"/>
    <w:rsid w:val="004B7300"/>
    <w:rsid w:val="004C6111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38F9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420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1CBCAA"/>
  <w15:chartTrackingRefBased/>
  <w15:docId w15:val="{5C332982-2F2B-4AE7-A46B-56E176C8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7EFBA-794F-4844-A89B-C93ACD6D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491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Ewa Wojciechowska</cp:lastModifiedBy>
  <cp:revision>5</cp:revision>
  <cp:lastPrinted>1899-12-31T23:00:00Z</cp:lastPrinted>
  <dcterms:created xsi:type="dcterms:W3CDTF">2023-06-28T09:12:00Z</dcterms:created>
  <dcterms:modified xsi:type="dcterms:W3CDTF">2023-07-05T11:10:00Z</dcterms:modified>
</cp:coreProperties>
</file>