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 xml:space="preserve">/pełna 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  <w:lang w:eastAsia="pl-PL"/>
        </w:rPr>
        <w:t>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4652D" w:rsidRPr="00B4652D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B4652D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652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Pr="00B4652D">
        <w:rPr>
          <w:rFonts w:ascii="Times New Roman" w:eastAsia="Times New Roman" w:hAnsi="Times New Roman"/>
          <w:b/>
          <w:sz w:val="24"/>
          <w:szCs w:val="24"/>
          <w:lang w:eastAsia="pl-PL"/>
        </w:rPr>
        <w:t>WiFi</w:t>
      </w:r>
      <w:proofErr w:type="spellEnd"/>
      <w:r w:rsidRPr="00B4652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KC-zp.272-395/23</w:t>
      </w:r>
    </w:p>
    <w:p w:rsidR="004853F3" w:rsidRPr="00AF550F" w:rsidRDefault="004853F3" w:rsidP="004853F3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4853F3" w:rsidRPr="00AF550F" w:rsidRDefault="004853F3" w:rsidP="004853F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4853F3" w:rsidRPr="00AF550F" w:rsidRDefault="004853F3" w:rsidP="004853F3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4853F3" w:rsidRPr="00AF550F" w:rsidRDefault="004853F3" w:rsidP="004853F3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4853F3" w:rsidRPr="00AF550F" w:rsidRDefault="004853F3" w:rsidP="004853F3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4853F3" w:rsidRPr="00AF550F" w:rsidTr="00E9534A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3F3" w:rsidRPr="00AF550F" w:rsidRDefault="004853F3" w:rsidP="00E9534A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3F3" w:rsidRPr="00AF550F" w:rsidRDefault="004853F3" w:rsidP="00E9534A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3F3" w:rsidRPr="00AF550F" w:rsidRDefault="004853F3" w:rsidP="00E9534A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4853F3" w:rsidRPr="00AF550F" w:rsidTr="00E9534A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4853F3" w:rsidRPr="00AF550F" w:rsidTr="00E9534A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4853F3" w:rsidRPr="00AF550F" w:rsidTr="00E9534A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4853F3" w:rsidRPr="00AF550F" w:rsidTr="00E9534A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F3" w:rsidRPr="00AF550F" w:rsidRDefault="004853F3" w:rsidP="00E9534A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4853F3" w:rsidRPr="00AF550F" w:rsidRDefault="004853F3" w:rsidP="004853F3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E67EFE" w:rsidRPr="005741C5" w:rsidRDefault="004853F3" w:rsidP="004853F3">
      <w:pPr>
        <w:tabs>
          <w:tab w:val="left" w:pos="540"/>
          <w:tab w:val="left" w:pos="780"/>
        </w:tabs>
        <w:suppressAutoHyphens/>
        <w:jc w:val="both"/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6DC" w:rsidRDefault="006626DC">
      <w:pPr>
        <w:spacing w:after="0" w:line="240" w:lineRule="auto"/>
      </w:pPr>
      <w:r>
        <w:separator/>
      </w:r>
    </w:p>
  </w:endnote>
  <w:endnote w:type="continuationSeparator" w:id="0">
    <w:p w:rsidR="006626DC" w:rsidRDefault="00662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853F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4853F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853F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853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6DC" w:rsidRDefault="006626DC">
      <w:pPr>
        <w:spacing w:after="0" w:line="240" w:lineRule="auto"/>
      </w:pPr>
      <w:r>
        <w:separator/>
      </w:r>
    </w:p>
  </w:footnote>
  <w:footnote w:type="continuationSeparator" w:id="0">
    <w:p w:rsidR="006626DC" w:rsidRDefault="006626DC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4853F3" w:rsidRDefault="004853F3" w:rsidP="004853F3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853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3F3" w:rsidRDefault="004853F3" w:rsidP="004853F3">
    <w:pPr>
      <w:pStyle w:val="Nagwek"/>
      <w:rPr>
        <w:noProof/>
      </w:rPr>
    </w:pPr>
    <w:r w:rsidRPr="006C435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  <w:p w:rsidR="004853F3" w:rsidRPr="00BA3C18" w:rsidRDefault="004853F3" w:rsidP="004853F3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:rsidR="00903726" w:rsidRDefault="004853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853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626DC"/>
    <w:rsid w:val="000563B7"/>
    <w:rsid w:val="000E6C60"/>
    <w:rsid w:val="001F4E82"/>
    <w:rsid w:val="00237270"/>
    <w:rsid w:val="00285E58"/>
    <w:rsid w:val="003D1274"/>
    <w:rsid w:val="00430A9F"/>
    <w:rsid w:val="004853F3"/>
    <w:rsid w:val="005741C5"/>
    <w:rsid w:val="005E5BD1"/>
    <w:rsid w:val="00623F70"/>
    <w:rsid w:val="006626DC"/>
    <w:rsid w:val="00927537"/>
    <w:rsid w:val="0093180B"/>
    <w:rsid w:val="00B4652D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69DB6691-C755-4EFF-8996-C2329B1D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8CE48-67D0-4EFE-9920-C3F8A6FB6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2023-07-05T11:32:00Z</dcterms:created>
  <dcterms:modified xsi:type="dcterms:W3CDTF">2023-07-05T11:34:00Z</dcterms:modified>
</cp:coreProperties>
</file>