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06D3F" w14:textId="77777777" w:rsidR="00727A29" w:rsidRPr="00240E71" w:rsidRDefault="000E6C74" w:rsidP="00727A29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2B03EA6">
          <v:roundrect id="_x0000_s1027" style="position:absolute;left:0;text-align:left;margin-left:-25.5pt;margin-top:-13.15pt;width:162pt;height:1in;z-index:251659264" arcsize="10923f"/>
        </w:pict>
      </w:r>
      <w:r w:rsidR="00727A29">
        <w:rPr>
          <w:b w:val="0"/>
          <w:sz w:val="22"/>
          <w:szCs w:val="22"/>
        </w:rPr>
        <w:tab/>
      </w:r>
      <w:r w:rsidR="00727A29">
        <w:rPr>
          <w:b w:val="0"/>
          <w:sz w:val="22"/>
          <w:szCs w:val="22"/>
        </w:rPr>
        <w:tab/>
      </w:r>
      <w:r w:rsidR="00727A29">
        <w:rPr>
          <w:b w:val="0"/>
          <w:sz w:val="22"/>
          <w:szCs w:val="22"/>
        </w:rPr>
        <w:tab/>
      </w:r>
      <w:r w:rsidR="00727A29">
        <w:rPr>
          <w:b w:val="0"/>
          <w:sz w:val="22"/>
          <w:szCs w:val="22"/>
        </w:rPr>
        <w:tab/>
      </w:r>
      <w:r w:rsidR="00727A29">
        <w:rPr>
          <w:b w:val="0"/>
          <w:sz w:val="22"/>
          <w:szCs w:val="22"/>
        </w:rPr>
        <w:tab/>
      </w:r>
      <w:r w:rsidR="00727A29">
        <w:rPr>
          <w:b w:val="0"/>
          <w:sz w:val="22"/>
          <w:szCs w:val="22"/>
        </w:rPr>
        <w:tab/>
      </w:r>
      <w:r w:rsidR="00727A29">
        <w:rPr>
          <w:b w:val="0"/>
          <w:sz w:val="22"/>
          <w:szCs w:val="22"/>
        </w:rPr>
        <w:tab/>
      </w:r>
      <w:r w:rsidR="00727A29" w:rsidRPr="004C278E">
        <w:rPr>
          <w:rFonts w:ascii="Times New Roman" w:hAnsi="Times New Roman"/>
        </w:rPr>
        <w:t xml:space="preserve">Załącznik nr </w:t>
      </w:r>
      <w:r w:rsidR="00727A29">
        <w:rPr>
          <w:rFonts w:ascii="Times New Roman" w:hAnsi="Times New Roman"/>
        </w:rPr>
        <w:t>1</w:t>
      </w:r>
    </w:p>
    <w:p w14:paraId="044C0F57" w14:textId="77777777" w:rsidR="00727A29" w:rsidRDefault="00727A29" w:rsidP="00727A2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4F51D0C" w14:textId="77777777" w:rsidR="00727A29" w:rsidRPr="0022732C" w:rsidRDefault="00727A29" w:rsidP="00727A2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684825" w14:textId="77777777" w:rsidR="00727A29" w:rsidRDefault="00727A29" w:rsidP="00727A2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DA4BE23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41F0096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46632FD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FBEEC1A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A747344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076DF08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3B56FBE4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30A2655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76D4FD1" w14:textId="77777777" w:rsidR="00727A29" w:rsidRPr="0022732C" w:rsidRDefault="00727A29" w:rsidP="00727A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79BBC9A" w14:textId="77777777" w:rsidR="00727A29" w:rsidRDefault="00727A29" w:rsidP="00727A29">
      <w:pPr>
        <w:spacing w:line="360" w:lineRule="auto"/>
      </w:pPr>
      <w:r>
        <w:t>Do: Nazwa i siedziba Zamawiającego:</w:t>
      </w:r>
    </w:p>
    <w:p w14:paraId="7C9F11D8" w14:textId="77777777" w:rsidR="00727A29" w:rsidRPr="00C35C8C" w:rsidRDefault="00727A29" w:rsidP="00727A29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D7C8A9E" w14:textId="77777777" w:rsidR="00727A29" w:rsidRPr="00C35C8C" w:rsidRDefault="00727A29" w:rsidP="00727A29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DDED90B" w14:textId="77777777" w:rsidR="00727A29" w:rsidRDefault="00727A29" w:rsidP="00727A29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59394865" w14:textId="77777777" w:rsidR="00727A29" w:rsidRDefault="00727A29" w:rsidP="00727A29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59B3CE3" w14:textId="77777777" w:rsidR="00727A29" w:rsidRDefault="00727A29" w:rsidP="00727A29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2F7B7D0C" w14:textId="77777777" w:rsidR="00727A29" w:rsidRDefault="00727A29" w:rsidP="00727A29">
      <w:pPr>
        <w:ind w:firstLine="3969"/>
        <w:rPr>
          <w:b/>
        </w:rPr>
      </w:pPr>
    </w:p>
    <w:p w14:paraId="2F79121F" w14:textId="4D599997" w:rsidR="00727A29" w:rsidRDefault="00727A29" w:rsidP="00727A2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 w:rsidR="001D00DC">
        <w:rPr>
          <w:b/>
        </w:rPr>
        <w:t>suszarki próżniowej z pompą próżniową</w:t>
      </w:r>
      <w:r>
        <w:rPr>
          <w:b/>
        </w:rPr>
        <w:t xml:space="preserve"> na potrzeby WI</w:t>
      </w:r>
      <w:r w:rsidR="001D00DC">
        <w:rPr>
          <w:b/>
        </w:rPr>
        <w:t>M</w:t>
      </w:r>
      <w:r>
        <w:rPr>
          <w:b/>
        </w:rPr>
        <w:t>i</w:t>
      </w:r>
      <w:r w:rsidR="001D00DC">
        <w:rPr>
          <w:b/>
        </w:rPr>
        <w:t>R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1D00DC">
        <w:rPr>
          <w:b/>
          <w:sz w:val="26"/>
        </w:rPr>
        <w:t>383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52B90428" w14:textId="77777777" w:rsidR="00727A29" w:rsidRDefault="00727A29" w:rsidP="00727A29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727A29" w:rsidRPr="002A16E2" w14:paraId="5505C36E" w14:textId="77777777" w:rsidTr="00F2618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144A8" w14:textId="77777777" w:rsidR="00727A29" w:rsidRPr="002A16E2" w:rsidRDefault="00727A29" w:rsidP="00F2618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139781" w14:textId="77777777" w:rsidR="00727A29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61A80BB9" w14:textId="567EA2C6" w:rsidR="00727A29" w:rsidRPr="008A2B7D" w:rsidRDefault="00E21065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urządzenia</w:t>
            </w:r>
          </w:p>
          <w:p w14:paraId="06D6AC93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A73A3F" w14:textId="77777777" w:rsidR="00727A29" w:rsidRPr="0084309D" w:rsidRDefault="00727A29" w:rsidP="00F2618B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28197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9E25DB1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310EFE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18E8E3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3AB124C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E9D289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93EC54E" w14:textId="77777777" w:rsidR="00727A29" w:rsidRPr="008A2B7D" w:rsidRDefault="00727A29" w:rsidP="00F261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82444FB" w14:textId="77777777" w:rsidR="00727A29" w:rsidRPr="008A2B7D" w:rsidRDefault="00727A29" w:rsidP="00F26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27756EF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74ECB24" w14:textId="77777777" w:rsidR="00727A29" w:rsidRPr="008A2B7D" w:rsidRDefault="00727A29" w:rsidP="00F2618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4D40663" w14:textId="77777777" w:rsidR="00727A29" w:rsidRPr="008A2B7D" w:rsidRDefault="00727A29" w:rsidP="00F2618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27A29" w:rsidRPr="002A16E2" w14:paraId="1FCECAEB" w14:textId="77777777" w:rsidTr="00F2618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272707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11301A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6F3941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F423FE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1595A5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1ADAFE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502C5F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C31A24" w14:textId="77777777" w:rsidR="00727A29" w:rsidRPr="002A16E2" w:rsidRDefault="00727A29" w:rsidP="00F2618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27A29" w:rsidRPr="002A16E2" w14:paraId="6FC3AB4B" w14:textId="77777777" w:rsidTr="00F261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4B6C2A" w14:textId="77777777" w:rsidR="00727A29" w:rsidRPr="002A16E2" w:rsidRDefault="00727A29" w:rsidP="00F2618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7C71" w14:textId="50FEB453" w:rsidR="00727A29" w:rsidRPr="00125021" w:rsidRDefault="001D00DC" w:rsidP="00F2618B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Suszarka próżniowa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FE8D" w14:textId="77777777" w:rsidR="00727A29" w:rsidRPr="00A47B30" w:rsidRDefault="00727A29" w:rsidP="00F2618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38AB" w14:textId="77777777" w:rsidR="00727A29" w:rsidRPr="00F55968" w:rsidRDefault="00727A29" w:rsidP="00F26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E2F8" w14:textId="77777777" w:rsidR="00727A29" w:rsidRPr="002A16E2" w:rsidRDefault="00727A29" w:rsidP="00F2618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1EAF" w14:textId="77777777" w:rsidR="00727A29" w:rsidRPr="002A16E2" w:rsidRDefault="00727A29" w:rsidP="00F2618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8EA35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DA36F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</w:tr>
      <w:tr w:rsidR="00727A29" w:rsidRPr="002A16E2" w14:paraId="75448F30" w14:textId="77777777" w:rsidTr="00F261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8F5182" w14:textId="77777777" w:rsidR="00727A29" w:rsidRPr="002A16E2" w:rsidRDefault="00727A29" w:rsidP="00F2618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CC68" w14:textId="431088BA" w:rsidR="00727A29" w:rsidRDefault="001D00DC" w:rsidP="00F2618B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Pompa </w:t>
            </w:r>
            <w:r w:rsidR="005F65AA">
              <w:rPr>
                <w:b/>
                <w:sz w:val="18"/>
                <w:szCs w:val="18"/>
              </w:rPr>
              <w:t>próżniowa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8600" w14:textId="77777777" w:rsidR="00727A29" w:rsidRPr="00A47B30" w:rsidRDefault="00727A29" w:rsidP="00F2618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E22" w14:textId="77777777" w:rsidR="00727A29" w:rsidRDefault="00727A29" w:rsidP="00F26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89EA" w14:textId="77777777" w:rsidR="00727A29" w:rsidRPr="002A16E2" w:rsidRDefault="00727A29" w:rsidP="00F2618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AE80" w14:textId="77777777" w:rsidR="00727A29" w:rsidRPr="002A16E2" w:rsidRDefault="00727A29" w:rsidP="00F2618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402BD5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DE6139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</w:tr>
      <w:tr w:rsidR="00727A29" w:rsidRPr="002A16E2" w14:paraId="070D7A14" w14:textId="77777777" w:rsidTr="00F2618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7A288E" w14:textId="77777777" w:rsidR="00727A29" w:rsidRDefault="00727A29" w:rsidP="00F2618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F728A68" w14:textId="77777777" w:rsidR="00727A29" w:rsidRDefault="00727A29" w:rsidP="00F2618B">
            <w:pPr>
              <w:ind w:right="425"/>
              <w:rPr>
                <w:sz w:val="22"/>
                <w:szCs w:val="22"/>
              </w:rPr>
            </w:pPr>
          </w:p>
          <w:p w14:paraId="083481D0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  <w:p w14:paraId="6164CDB8" w14:textId="77777777" w:rsidR="00727A29" w:rsidRDefault="00727A29" w:rsidP="00F2618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334FEC8" w14:textId="77777777" w:rsidR="00727A29" w:rsidRPr="002A16E2" w:rsidRDefault="00727A29" w:rsidP="00F2618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30EC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A4A7B9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C343D1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</w:tr>
      <w:tr w:rsidR="00727A29" w:rsidRPr="002A16E2" w14:paraId="4246F44E" w14:textId="77777777" w:rsidTr="00F2618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10F9E1" w14:textId="77777777" w:rsidR="00727A29" w:rsidRPr="002A16E2" w:rsidRDefault="00727A29" w:rsidP="00F2618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54EF173" w14:textId="77777777" w:rsidR="00727A29" w:rsidRPr="002A16E2" w:rsidRDefault="00727A29" w:rsidP="00F2618B">
            <w:pPr>
              <w:rPr>
                <w:sz w:val="22"/>
                <w:szCs w:val="22"/>
              </w:rPr>
            </w:pPr>
          </w:p>
          <w:p w14:paraId="009191E9" w14:textId="77777777" w:rsidR="00727A29" w:rsidRPr="002A16E2" w:rsidRDefault="00727A29" w:rsidP="00F2618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B9755E8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350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D10702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06B47C" w14:textId="77777777" w:rsidR="00727A29" w:rsidRPr="002A16E2" w:rsidRDefault="00727A29" w:rsidP="00F2618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7172675" w14:textId="77777777" w:rsidR="00727A29" w:rsidRPr="00FB1B4F" w:rsidRDefault="00727A29" w:rsidP="00727A2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E2B3358" w14:textId="77777777" w:rsidR="00727A29" w:rsidRPr="00FB1B4F" w:rsidRDefault="00727A29" w:rsidP="00727A29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A5D6C78" w14:textId="77777777" w:rsidR="00727A29" w:rsidRPr="00FB1B4F" w:rsidRDefault="00727A29" w:rsidP="00727A2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D170598" w14:textId="77777777" w:rsidR="00727A29" w:rsidRDefault="00727A29" w:rsidP="00727A29">
      <w:pPr>
        <w:pStyle w:val="Tekstpodstawowy"/>
      </w:pPr>
      <w:r>
        <w:t>Powyższa cena zawiera  podatek VAT w wysokości 23% tj.…………………….PLN</w:t>
      </w:r>
    </w:p>
    <w:p w14:paraId="573E756E" w14:textId="77777777" w:rsidR="00727A29" w:rsidRPr="000552C2" w:rsidRDefault="00727A29" w:rsidP="00727A29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122BD54E" w14:textId="425F907E" w:rsidR="00727A29" w:rsidRDefault="00727A29" w:rsidP="00727A29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0E6C74">
        <w:rPr>
          <w:b/>
          <w:bCs/>
        </w:rPr>
        <w:t>12</w:t>
      </w:r>
      <w:r>
        <w:rPr>
          <w:b/>
          <w:bCs/>
        </w:rPr>
        <w:t xml:space="preserve"> miesi</w:t>
      </w:r>
      <w:r w:rsidR="000E6C74">
        <w:rPr>
          <w:b/>
          <w:bCs/>
        </w:rPr>
        <w:t>ęcy</w:t>
      </w:r>
      <w:r>
        <w:rPr>
          <w:b/>
          <w:bCs/>
        </w:rPr>
        <w:t xml:space="preserve"> </w:t>
      </w:r>
    </w:p>
    <w:p w14:paraId="36A2CABB" w14:textId="77777777" w:rsidR="00727A29" w:rsidRPr="00FE545C" w:rsidRDefault="00727A29" w:rsidP="00727A2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E484705" w14:textId="77777777" w:rsidR="00727A29" w:rsidRPr="00FE545C" w:rsidRDefault="00727A29" w:rsidP="00727A2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5D9518C" w14:textId="77777777" w:rsidR="00727A29" w:rsidRDefault="00727A29" w:rsidP="00727A29">
      <w:pPr>
        <w:jc w:val="both"/>
        <w:rPr>
          <w:sz w:val="18"/>
          <w:szCs w:val="18"/>
        </w:rPr>
      </w:pPr>
    </w:p>
    <w:p w14:paraId="0D1A53AF" w14:textId="77777777" w:rsidR="00727A29" w:rsidRPr="002A16E2" w:rsidRDefault="00727A29" w:rsidP="00727A2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60922A9" w14:textId="77777777" w:rsidR="00727A29" w:rsidRPr="002A16E2" w:rsidRDefault="00727A29" w:rsidP="00727A2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7838F2D" w14:textId="77777777" w:rsidR="00727A29" w:rsidRDefault="00727A29" w:rsidP="00727A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D188CC3" w14:textId="77777777" w:rsidR="00727A29" w:rsidRPr="003E2056" w:rsidRDefault="00727A29" w:rsidP="00727A29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1DCDF64" w14:textId="77777777" w:rsidR="00727A29" w:rsidRPr="002A16E2" w:rsidRDefault="00727A29" w:rsidP="00727A2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72F544" w14:textId="77777777" w:rsidR="00727A29" w:rsidRPr="002A16E2" w:rsidRDefault="00727A29" w:rsidP="00727A2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3807F1" w14:textId="77777777" w:rsidR="00727A29" w:rsidRPr="002A16E2" w:rsidRDefault="00727A29" w:rsidP="00727A2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95AB60" w14:textId="77777777" w:rsidR="00727A29" w:rsidRPr="002A16E2" w:rsidRDefault="00727A29" w:rsidP="00727A2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7A29" w:rsidRPr="002A16E2" w14:paraId="1941C026" w14:textId="77777777" w:rsidTr="00F261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C616A" w14:textId="77777777" w:rsidR="00727A29" w:rsidRPr="002A16E2" w:rsidRDefault="00727A29" w:rsidP="00F261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1C353" w14:textId="77777777" w:rsidR="00727A29" w:rsidRPr="002A16E2" w:rsidRDefault="00727A29" w:rsidP="00F261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9FF1A3F" w14:textId="77777777" w:rsidR="00727A29" w:rsidRPr="002A16E2" w:rsidRDefault="00727A29" w:rsidP="00F261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ECD95" w14:textId="77777777" w:rsidR="00727A29" w:rsidRPr="002A16E2" w:rsidRDefault="00727A29" w:rsidP="00F261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727A29" w:rsidRPr="002A16E2" w14:paraId="77361325" w14:textId="77777777" w:rsidTr="00F261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51E51" w14:textId="77777777" w:rsidR="00727A29" w:rsidRPr="002A16E2" w:rsidRDefault="00727A29" w:rsidP="00F261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B8DB" w14:textId="77777777" w:rsidR="00727A29" w:rsidRPr="002A16E2" w:rsidRDefault="00727A29" w:rsidP="00F261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8293" w14:textId="77777777" w:rsidR="00727A29" w:rsidRPr="002A16E2" w:rsidRDefault="00727A29" w:rsidP="00F261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27A29" w:rsidRPr="002A16E2" w14:paraId="1FEB561E" w14:textId="77777777" w:rsidTr="00F2618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97929" w14:textId="77777777" w:rsidR="00727A29" w:rsidRPr="002A16E2" w:rsidRDefault="00727A29" w:rsidP="00F261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A0A83" w14:textId="77777777" w:rsidR="00727A29" w:rsidRPr="002A16E2" w:rsidRDefault="00727A29" w:rsidP="00F261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21DBA" w14:textId="77777777" w:rsidR="00727A29" w:rsidRPr="002A16E2" w:rsidRDefault="00727A29" w:rsidP="00F261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5385CE" w14:textId="77777777" w:rsidR="00727A29" w:rsidRPr="002A16E2" w:rsidRDefault="00727A29" w:rsidP="00727A2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940FF8E" w14:textId="77777777" w:rsidR="00727A29" w:rsidRPr="002A16E2" w:rsidRDefault="00727A29" w:rsidP="00727A2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D98F4FA" w14:textId="77777777" w:rsidR="00727A29" w:rsidRPr="002A16E2" w:rsidRDefault="00727A29" w:rsidP="00727A2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FFB078A" w14:textId="77777777" w:rsidR="00727A29" w:rsidRPr="002A16E2" w:rsidRDefault="00727A29" w:rsidP="00727A2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C5D287A" w14:textId="77777777" w:rsidR="00727A29" w:rsidRPr="002A16E2" w:rsidRDefault="00727A29" w:rsidP="00727A2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7CE6A729" w14:textId="77777777" w:rsidR="00727A29" w:rsidRPr="002A16E2" w:rsidRDefault="00727A29" w:rsidP="00727A29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7A7BDBE" w14:textId="77777777" w:rsidR="00727A29" w:rsidRPr="002A16E2" w:rsidRDefault="00727A29" w:rsidP="00727A2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926E097" w14:textId="77777777" w:rsidR="00727A29" w:rsidRPr="002A16E2" w:rsidRDefault="00727A29" w:rsidP="00727A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382CE09" w14:textId="77777777" w:rsidR="00727A29" w:rsidRPr="002A16E2" w:rsidRDefault="00727A29" w:rsidP="00727A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C26E631" w14:textId="77777777" w:rsidR="00727A29" w:rsidRPr="00F47191" w:rsidRDefault="00727A29" w:rsidP="00727A29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B59C51C" w14:textId="77777777" w:rsidR="00727A29" w:rsidRPr="002171F4" w:rsidRDefault="00727A29" w:rsidP="00727A29"/>
    <w:p w14:paraId="6401B22A" w14:textId="77777777" w:rsidR="00FE545C" w:rsidRPr="00727A29" w:rsidRDefault="00FE545C" w:rsidP="00727A29"/>
    <w:sectPr w:rsidR="00FE545C" w:rsidRPr="00727A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FA491" w14:textId="77777777" w:rsidR="00F172D1" w:rsidRDefault="00F172D1">
      <w:r>
        <w:separator/>
      </w:r>
    </w:p>
  </w:endnote>
  <w:endnote w:type="continuationSeparator" w:id="0">
    <w:p w14:paraId="24778A2E" w14:textId="77777777" w:rsidR="00F172D1" w:rsidRDefault="00F17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A2A3E" w14:textId="77777777" w:rsidR="00B8607C" w:rsidRDefault="00B860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2B6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AB70" w14:textId="77777777" w:rsidR="00B8607C" w:rsidRDefault="00B860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5FC19" w14:textId="77777777" w:rsidR="00F172D1" w:rsidRDefault="00F172D1">
      <w:r>
        <w:separator/>
      </w:r>
    </w:p>
  </w:footnote>
  <w:footnote w:type="continuationSeparator" w:id="0">
    <w:p w14:paraId="6C492346" w14:textId="77777777" w:rsidR="00F172D1" w:rsidRDefault="00F17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2646D" w14:textId="77777777" w:rsidR="00B8607C" w:rsidRDefault="00B86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6C8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A0A5A" w14:textId="77777777" w:rsidR="00B8607C" w:rsidRDefault="00B86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60357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3219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1963604">
    <w:abstractNumId w:val="0"/>
  </w:num>
  <w:num w:numId="4" w16cid:durableId="106700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2D1"/>
    <w:rsid w:val="00012286"/>
    <w:rsid w:val="000704FC"/>
    <w:rsid w:val="00071CCC"/>
    <w:rsid w:val="000B731D"/>
    <w:rsid w:val="000D6134"/>
    <w:rsid w:val="000E09C7"/>
    <w:rsid w:val="000E6C74"/>
    <w:rsid w:val="000F6589"/>
    <w:rsid w:val="00106636"/>
    <w:rsid w:val="00116EC6"/>
    <w:rsid w:val="001801DD"/>
    <w:rsid w:val="001D00DC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65AA"/>
    <w:rsid w:val="0063384F"/>
    <w:rsid w:val="00643C6F"/>
    <w:rsid w:val="00646202"/>
    <w:rsid w:val="0065290F"/>
    <w:rsid w:val="006815F6"/>
    <w:rsid w:val="00727A2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607C"/>
    <w:rsid w:val="00C969A6"/>
    <w:rsid w:val="00CA7D36"/>
    <w:rsid w:val="00D24208"/>
    <w:rsid w:val="00D60C38"/>
    <w:rsid w:val="00D66893"/>
    <w:rsid w:val="00D90ACB"/>
    <w:rsid w:val="00DC1500"/>
    <w:rsid w:val="00E21065"/>
    <w:rsid w:val="00E44371"/>
    <w:rsid w:val="00E949B0"/>
    <w:rsid w:val="00EC0BEA"/>
    <w:rsid w:val="00F00591"/>
    <w:rsid w:val="00F172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9477C2A"/>
  <w15:chartTrackingRefBased/>
  <w15:docId w15:val="{38CDD597-EAF5-4F3C-82DC-8F88FFDC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A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541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6</cp:revision>
  <cp:lastPrinted>2023-07-06T06:58:00Z</cp:lastPrinted>
  <dcterms:created xsi:type="dcterms:W3CDTF">2023-06-29T11:43:00Z</dcterms:created>
  <dcterms:modified xsi:type="dcterms:W3CDTF">2023-07-07T09:07:00Z</dcterms:modified>
</cp:coreProperties>
</file>