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36B9A" w14:textId="6FFD8A9D" w:rsidR="00CC612A" w:rsidRDefault="00CC612A" w:rsidP="00CC612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3</w:t>
      </w:r>
      <w:r>
        <w:rPr>
          <w:b/>
          <w:sz w:val="24"/>
        </w:rPr>
        <w:t>8</w:t>
      </w:r>
      <w:r>
        <w:rPr>
          <w:b/>
          <w:sz w:val="24"/>
        </w:rPr>
        <w:t>3</w:t>
      </w:r>
      <w:r>
        <w:rPr>
          <w:b/>
          <w:sz w:val="24"/>
        </w:rPr>
        <w:t>/23</w:t>
      </w:r>
    </w:p>
    <w:p w14:paraId="1EC3F4CC" w14:textId="77777777" w:rsidR="00CC612A" w:rsidRDefault="00CC612A" w:rsidP="00CC61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E9307B4" w14:textId="77777777" w:rsidR="00CC612A" w:rsidRDefault="00CC612A" w:rsidP="00CC612A">
      <w:pPr>
        <w:jc w:val="center"/>
        <w:rPr>
          <w:b/>
          <w:sz w:val="28"/>
          <w:szCs w:val="28"/>
        </w:rPr>
      </w:pPr>
    </w:p>
    <w:p w14:paraId="499B7D2D" w14:textId="77777777" w:rsidR="00CC612A" w:rsidRDefault="00CC612A" w:rsidP="00CC612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D1DF9B1" w14:textId="77777777" w:rsidR="00CC612A" w:rsidRDefault="00CC612A" w:rsidP="00CC612A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200ED0B" w14:textId="77777777" w:rsidR="00CC612A" w:rsidRDefault="00CC612A" w:rsidP="00CC612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8928EA5" w14:textId="77777777" w:rsidR="00CC612A" w:rsidRDefault="00CC612A" w:rsidP="00CC612A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9772D00" w14:textId="141D4889" w:rsidR="00CC612A" w:rsidRDefault="00CC612A" w:rsidP="00CC612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suszarki próżniowej z pompą próżniową</w:t>
      </w:r>
      <w:r>
        <w:rPr>
          <w:b/>
        </w:rPr>
        <w:t xml:space="preserve"> na potrzeby </w:t>
      </w:r>
      <w:proofErr w:type="spellStart"/>
      <w:r>
        <w:rPr>
          <w:b/>
        </w:rPr>
        <w:t>W</w:t>
      </w:r>
      <w:r>
        <w:rPr>
          <w:b/>
        </w:rPr>
        <w:t>IMiR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C0649C4" w14:textId="77777777" w:rsidR="00CC612A" w:rsidRDefault="00CC612A" w:rsidP="00CC612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848CC35" w14:textId="77777777" w:rsidR="00CC612A" w:rsidRDefault="00CC612A" w:rsidP="00CC612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CEC53B" w14:textId="77777777" w:rsidR="00CC612A" w:rsidRDefault="00CC612A" w:rsidP="00CC612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6710FD9" w14:textId="77777777" w:rsidR="00CC612A" w:rsidRDefault="00CC612A" w:rsidP="00CC612A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A79C024" w14:textId="77777777" w:rsidR="00CC612A" w:rsidRDefault="00CC612A" w:rsidP="00CC612A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BCCE36A" w14:textId="77777777" w:rsidR="00CC612A" w:rsidRDefault="00CC612A" w:rsidP="00CC612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E3D5E81" w14:textId="77777777" w:rsidR="00CC612A" w:rsidRDefault="00CC612A" w:rsidP="00CC612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C612A" w14:paraId="1B0B57FF" w14:textId="77777777" w:rsidTr="00417C9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F6497" w14:textId="77777777" w:rsidR="00CC612A" w:rsidRDefault="00CC612A" w:rsidP="00417C91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2B3B8" w14:textId="77777777" w:rsidR="00CC612A" w:rsidRDefault="00CC612A" w:rsidP="00417C9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82E4" w14:textId="77777777" w:rsidR="00CC612A" w:rsidRDefault="00CC612A" w:rsidP="00417C9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CC612A" w14:paraId="3141F03A" w14:textId="77777777" w:rsidTr="00417C9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8C28" w14:textId="77777777" w:rsidR="00CC612A" w:rsidRDefault="00CC612A" w:rsidP="00417C91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AF0E" w14:textId="77777777" w:rsidR="00CC612A" w:rsidRDefault="00CC612A" w:rsidP="00417C9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5B5E" w14:textId="77777777" w:rsidR="00CC612A" w:rsidRDefault="00CC612A" w:rsidP="00417C91">
            <w:pPr>
              <w:widowControl w:val="0"/>
              <w:spacing w:line="360" w:lineRule="auto"/>
              <w:jc w:val="both"/>
            </w:pPr>
          </w:p>
        </w:tc>
      </w:tr>
      <w:tr w:rsidR="00CC612A" w14:paraId="61278A8E" w14:textId="77777777" w:rsidTr="00417C9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9BB0F" w14:textId="77777777" w:rsidR="00CC612A" w:rsidRDefault="00CC612A" w:rsidP="00417C9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0E10" w14:textId="77777777" w:rsidR="00CC612A" w:rsidRDefault="00CC612A" w:rsidP="00417C9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2698" w14:textId="77777777" w:rsidR="00CC612A" w:rsidRDefault="00CC612A" w:rsidP="00417C91">
            <w:pPr>
              <w:widowControl w:val="0"/>
              <w:spacing w:line="360" w:lineRule="auto"/>
              <w:jc w:val="both"/>
            </w:pPr>
          </w:p>
        </w:tc>
      </w:tr>
      <w:tr w:rsidR="00CC612A" w14:paraId="2129C371" w14:textId="77777777" w:rsidTr="00417C9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B54A9" w14:textId="77777777" w:rsidR="00CC612A" w:rsidRDefault="00CC612A" w:rsidP="00417C9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A085" w14:textId="77777777" w:rsidR="00CC612A" w:rsidRDefault="00CC612A" w:rsidP="00417C9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1950" w14:textId="77777777" w:rsidR="00CC612A" w:rsidRDefault="00CC612A" w:rsidP="00417C91">
            <w:pPr>
              <w:widowControl w:val="0"/>
              <w:spacing w:line="360" w:lineRule="auto"/>
              <w:jc w:val="both"/>
            </w:pPr>
          </w:p>
        </w:tc>
      </w:tr>
    </w:tbl>
    <w:p w14:paraId="5A3B946D" w14:textId="77777777" w:rsidR="00CC612A" w:rsidRDefault="00CC612A" w:rsidP="00CC612A">
      <w:pPr>
        <w:widowControl w:val="0"/>
        <w:spacing w:line="360" w:lineRule="auto"/>
        <w:jc w:val="both"/>
      </w:pPr>
    </w:p>
    <w:p w14:paraId="3ABA0A4A" w14:textId="77777777" w:rsidR="00CC612A" w:rsidRDefault="00CC612A" w:rsidP="00CC612A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E2999EB" w14:textId="77777777" w:rsidR="00CC612A" w:rsidRDefault="00CC612A" w:rsidP="00CC612A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D028876" w14:textId="77777777" w:rsidR="00CC612A" w:rsidRDefault="00CC612A" w:rsidP="00CC612A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53A0AA2" w14:textId="77777777" w:rsidR="00CC612A" w:rsidRDefault="00CC612A" w:rsidP="00CC612A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EB6B4C0" w14:textId="77777777" w:rsidR="00CC612A" w:rsidRDefault="00CC612A" w:rsidP="00CC612A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2412A06" w14:textId="77777777" w:rsidR="00CC612A" w:rsidRDefault="00CC612A" w:rsidP="00CC612A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8F6272F" w14:textId="77777777" w:rsidR="00CC612A" w:rsidRDefault="00CC612A" w:rsidP="00CC612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64A0B6B" w14:textId="77777777" w:rsidR="00CC612A" w:rsidRDefault="00CC612A" w:rsidP="00CC612A">
      <w:pPr>
        <w:rPr>
          <w:rFonts w:eastAsia="Times New Roman"/>
          <w:lang w:eastAsia="pl-PL"/>
        </w:rPr>
      </w:pPr>
    </w:p>
    <w:p w14:paraId="01A4DD71" w14:textId="77777777" w:rsidR="00CC612A" w:rsidRDefault="00CC612A" w:rsidP="00CC612A"/>
    <w:p w14:paraId="2CCFFC29" w14:textId="77777777" w:rsidR="00CC612A" w:rsidRDefault="00CC612A" w:rsidP="00CC612A"/>
    <w:p w14:paraId="42098F01" w14:textId="77777777" w:rsidR="00CC612A" w:rsidRDefault="00CC612A" w:rsidP="00CC612A"/>
    <w:p w14:paraId="03C0041A" w14:textId="77777777" w:rsidR="00CC612A" w:rsidRPr="00D54AE7" w:rsidRDefault="00CC612A" w:rsidP="00CC612A"/>
    <w:p w14:paraId="786A166F" w14:textId="77777777" w:rsidR="00CC612A" w:rsidRPr="007B5051" w:rsidRDefault="00CC612A" w:rsidP="00CC612A"/>
    <w:p w14:paraId="18EB9AFC" w14:textId="77777777" w:rsidR="00CC612A" w:rsidRPr="00EE068C" w:rsidRDefault="00CC612A" w:rsidP="00CC612A"/>
    <w:p w14:paraId="4979DDFA" w14:textId="793EB577" w:rsidR="00106AC7" w:rsidRPr="00CC612A" w:rsidRDefault="00106AC7" w:rsidP="00CC612A"/>
    <w:sectPr w:rsidR="00106AC7" w:rsidRPr="00CC612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4A0B0" w14:textId="77777777" w:rsidR="00316D20" w:rsidRDefault="00316D20">
      <w:r>
        <w:separator/>
      </w:r>
    </w:p>
  </w:endnote>
  <w:endnote w:type="continuationSeparator" w:id="0">
    <w:p w14:paraId="0D91A2E6" w14:textId="77777777" w:rsidR="00316D20" w:rsidRDefault="0031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DC31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D131E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3111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36298B5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F0CD293">
        <v:line id="_x0000_s1025" style="position:absolute;left:0;text-align:left;z-index:251657728" from="-3.85pt,8.7pt" to="455.15pt,8.7pt"/>
      </w:pict>
    </w:r>
  </w:p>
  <w:p w14:paraId="5889484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8DC99" w14:textId="77777777" w:rsidR="00BD6C95" w:rsidRDefault="00BD6C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22620" w14:textId="77777777" w:rsidR="00316D20" w:rsidRDefault="00316D20">
      <w:r>
        <w:separator/>
      </w:r>
    </w:p>
  </w:footnote>
  <w:footnote w:type="continuationSeparator" w:id="0">
    <w:p w14:paraId="00EA2668" w14:textId="77777777" w:rsidR="00316D20" w:rsidRDefault="0031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A33E7" w14:textId="77777777" w:rsidR="00BD6C95" w:rsidRDefault="00BD6C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2A765" w14:textId="77777777" w:rsidR="00BD6C95" w:rsidRDefault="00BD6C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90A17" w14:textId="77777777" w:rsidR="00BD6C95" w:rsidRDefault="00BD6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6110327">
    <w:abstractNumId w:val="15"/>
  </w:num>
  <w:num w:numId="2" w16cid:durableId="146941314">
    <w:abstractNumId w:val="0"/>
  </w:num>
  <w:num w:numId="3" w16cid:durableId="601034415">
    <w:abstractNumId w:val="13"/>
  </w:num>
  <w:num w:numId="4" w16cid:durableId="166019633">
    <w:abstractNumId w:val="8"/>
  </w:num>
  <w:num w:numId="5" w16cid:durableId="407728811">
    <w:abstractNumId w:val="7"/>
  </w:num>
  <w:num w:numId="6" w16cid:durableId="1278829303">
    <w:abstractNumId w:val="1"/>
  </w:num>
  <w:num w:numId="7" w16cid:durableId="2058582045">
    <w:abstractNumId w:val="6"/>
  </w:num>
  <w:num w:numId="8" w16cid:durableId="867372601">
    <w:abstractNumId w:val="3"/>
  </w:num>
  <w:num w:numId="9" w16cid:durableId="1637024540">
    <w:abstractNumId w:val="2"/>
  </w:num>
  <w:num w:numId="10" w16cid:durableId="2017926363">
    <w:abstractNumId w:val="5"/>
  </w:num>
  <w:num w:numId="11" w16cid:durableId="945696751">
    <w:abstractNumId w:val="11"/>
  </w:num>
  <w:num w:numId="12" w16cid:durableId="321080946">
    <w:abstractNumId w:val="4"/>
  </w:num>
  <w:num w:numId="13" w16cid:durableId="758213354">
    <w:abstractNumId w:val="10"/>
  </w:num>
  <w:num w:numId="14" w16cid:durableId="1543445602">
    <w:abstractNumId w:val="14"/>
  </w:num>
  <w:num w:numId="18" w16cid:durableId="13073146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D2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16D20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D6C95"/>
    <w:rsid w:val="00BE6092"/>
    <w:rsid w:val="00C33407"/>
    <w:rsid w:val="00C527C7"/>
    <w:rsid w:val="00C606B9"/>
    <w:rsid w:val="00CB6204"/>
    <w:rsid w:val="00CC527A"/>
    <w:rsid w:val="00CC612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9179C1C"/>
  <w15:chartTrackingRefBased/>
  <w15:docId w15:val="{2D17F4BF-EAAB-42AA-9B0D-C9E9CAB47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C612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CC612A"/>
  </w:style>
  <w:style w:type="paragraph" w:styleId="Akapitzlist">
    <w:name w:val="List Paragraph"/>
    <w:basedOn w:val="Normalny"/>
    <w:uiPriority w:val="34"/>
    <w:qFormat/>
    <w:rsid w:val="00CC61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2023-06-29T12:29:00Z</cp:lastPrinted>
  <dcterms:created xsi:type="dcterms:W3CDTF">2023-06-29T12:30:00Z</dcterms:created>
  <dcterms:modified xsi:type="dcterms:W3CDTF">2023-06-29T12:30:00Z</dcterms:modified>
</cp:coreProperties>
</file>