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D50C952" w14:textId="77777777" w:rsidR="0045621B" w:rsidRDefault="0045621B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5621B">
        <w:rPr>
          <w:rFonts w:ascii="Times New Roman" w:eastAsia="Times New Roman" w:hAnsi="Times New Roman"/>
          <w:b/>
          <w:sz w:val="24"/>
          <w:szCs w:val="24"/>
          <w:lang w:eastAsia="pl-PL"/>
        </w:rPr>
        <w:t>dostawa wyposażenia meblowego i krzeseł do pokoi pracowniczych dla WEAIIIB - KC-zp.272-384/23</w:t>
      </w:r>
    </w:p>
    <w:p w14:paraId="1B81CB17" w14:textId="0759710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6D8E86" w14:textId="04F04FC6" w:rsidR="005741C5" w:rsidRPr="00AF550F" w:rsidRDefault="00857824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</w:p>
    <w:p w14:paraId="75017A7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C4855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5D246D6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336EEB" w:rsidRDefault="0045621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336EEB" w:rsidRDefault="0045621B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336EEB" w:rsidRDefault="0045621B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3004" w14:textId="77777777" w:rsidR="00903726" w:rsidRDefault="004562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77B1" w14:textId="77777777" w:rsidR="00903726" w:rsidRDefault="00456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DEF3" w14:textId="77777777" w:rsidR="00903726" w:rsidRDefault="00456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135F" w14:textId="77777777" w:rsidR="00903726" w:rsidRDefault="004562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563B7"/>
    <w:rsid w:val="000E6C60"/>
    <w:rsid w:val="001F4E82"/>
    <w:rsid w:val="00237270"/>
    <w:rsid w:val="00285E58"/>
    <w:rsid w:val="003D1274"/>
    <w:rsid w:val="00430A9F"/>
    <w:rsid w:val="00447F22"/>
    <w:rsid w:val="0045621B"/>
    <w:rsid w:val="0052158D"/>
    <w:rsid w:val="005741C5"/>
    <w:rsid w:val="005E5BD1"/>
    <w:rsid w:val="00623F70"/>
    <w:rsid w:val="00830208"/>
    <w:rsid w:val="00857824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2023-06-14T08:03:00Z</dcterms:created>
  <dcterms:modified xsi:type="dcterms:W3CDTF">2023-07-03T12:06:00Z</dcterms:modified>
</cp:coreProperties>
</file>