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D9872" w14:textId="780A604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0FE453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5B2868E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CE0D02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79F18F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D8E055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C7092C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5BAEB8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EEA65B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414D2F3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491935F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738D8B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ADDD77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B9FCFE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55BC27B" w14:textId="67308A7A" w:rsidR="006F3212" w:rsidRPr="00EB6316" w:rsidRDefault="006F3212" w:rsidP="008D2AB8">
      <w:pPr>
        <w:ind w:right="-110"/>
        <w:rPr>
          <w:b/>
          <w:sz w:val="22"/>
          <w:szCs w:val="22"/>
        </w:rPr>
      </w:pPr>
      <w:r w:rsidRPr="00EB6316">
        <w:rPr>
          <w:b/>
          <w:sz w:val="22"/>
          <w:szCs w:val="22"/>
        </w:rPr>
        <w:t xml:space="preserve">Akademia Górniczo </w:t>
      </w:r>
      <w:r w:rsidR="0064157E" w:rsidRPr="00EB6316">
        <w:rPr>
          <w:b/>
          <w:sz w:val="22"/>
          <w:szCs w:val="22"/>
        </w:rPr>
        <w:t>–</w:t>
      </w:r>
      <w:r w:rsidRPr="00EB6316">
        <w:rPr>
          <w:b/>
          <w:sz w:val="22"/>
          <w:szCs w:val="22"/>
        </w:rPr>
        <w:t xml:space="preserve"> Hutnicza</w:t>
      </w:r>
      <w:r w:rsidR="0064157E" w:rsidRPr="00EB6316">
        <w:rPr>
          <w:b/>
          <w:sz w:val="22"/>
          <w:szCs w:val="22"/>
        </w:rPr>
        <w:t xml:space="preserve"> </w:t>
      </w:r>
      <w:r w:rsidRPr="00EB6316">
        <w:rPr>
          <w:b/>
          <w:sz w:val="22"/>
          <w:szCs w:val="22"/>
        </w:rPr>
        <w:t>im. Stanisława Staszica w Krakowie</w:t>
      </w:r>
    </w:p>
    <w:p w14:paraId="7C40ADC4" w14:textId="77777777" w:rsidR="008D2AB8" w:rsidRPr="00EB6316" w:rsidRDefault="006F3212" w:rsidP="008D2AB8">
      <w:pPr>
        <w:ind w:right="-110"/>
        <w:rPr>
          <w:b/>
          <w:sz w:val="22"/>
          <w:szCs w:val="22"/>
        </w:rPr>
      </w:pPr>
      <w:r w:rsidRPr="00EB6316">
        <w:rPr>
          <w:b/>
          <w:sz w:val="22"/>
          <w:szCs w:val="22"/>
        </w:rPr>
        <w:t>Dział Zamówień Publicznych</w:t>
      </w:r>
      <w:r w:rsidR="008D2AB8" w:rsidRPr="00EB6316">
        <w:rPr>
          <w:b/>
          <w:sz w:val="22"/>
          <w:szCs w:val="22"/>
        </w:rPr>
        <w:t xml:space="preserve">  </w:t>
      </w:r>
    </w:p>
    <w:p w14:paraId="2213A273" w14:textId="151EF1F1" w:rsidR="008D2AB8" w:rsidRPr="00EB6316" w:rsidRDefault="006F3212" w:rsidP="0064157E">
      <w:pPr>
        <w:ind w:right="-110"/>
        <w:rPr>
          <w:b/>
          <w:sz w:val="22"/>
          <w:szCs w:val="22"/>
        </w:rPr>
      </w:pPr>
      <w:r w:rsidRPr="00EB6316">
        <w:rPr>
          <w:b/>
          <w:sz w:val="22"/>
          <w:szCs w:val="22"/>
        </w:rPr>
        <w:t>Al. Mickiewicza</w:t>
      </w:r>
      <w:r w:rsidR="008D2AB8" w:rsidRPr="00EB6316">
        <w:rPr>
          <w:b/>
          <w:sz w:val="22"/>
          <w:szCs w:val="22"/>
        </w:rPr>
        <w:t xml:space="preserve"> </w:t>
      </w:r>
      <w:r w:rsidRPr="00EB6316">
        <w:rPr>
          <w:b/>
          <w:sz w:val="22"/>
          <w:szCs w:val="22"/>
        </w:rPr>
        <w:t>30</w:t>
      </w:r>
      <w:r w:rsidR="0064157E" w:rsidRPr="00EB6316">
        <w:rPr>
          <w:b/>
          <w:sz w:val="22"/>
          <w:szCs w:val="22"/>
        </w:rPr>
        <w:t xml:space="preserve">, </w:t>
      </w:r>
      <w:r w:rsidRPr="00EB6316">
        <w:rPr>
          <w:b/>
          <w:sz w:val="22"/>
          <w:szCs w:val="22"/>
        </w:rPr>
        <w:t>30-059</w:t>
      </w:r>
      <w:r w:rsidR="008D2AB8" w:rsidRPr="00EB6316">
        <w:rPr>
          <w:b/>
          <w:sz w:val="22"/>
          <w:szCs w:val="22"/>
        </w:rPr>
        <w:t xml:space="preserve"> </w:t>
      </w:r>
      <w:r w:rsidRPr="00EB6316">
        <w:rPr>
          <w:b/>
          <w:sz w:val="22"/>
          <w:szCs w:val="22"/>
        </w:rPr>
        <w:t>Kraków</w:t>
      </w:r>
      <w:r w:rsidR="008D2AB8" w:rsidRPr="00EB6316">
        <w:rPr>
          <w:b/>
          <w:sz w:val="22"/>
          <w:szCs w:val="22"/>
        </w:rPr>
        <w:t xml:space="preserve">,  </w:t>
      </w:r>
    </w:p>
    <w:p w14:paraId="664BCFEB" w14:textId="77777777" w:rsidR="008D2AB8" w:rsidRPr="00EB6316" w:rsidRDefault="008D2AB8" w:rsidP="008D2AB8">
      <w:pPr>
        <w:ind w:firstLine="3969"/>
        <w:rPr>
          <w:b/>
          <w:sz w:val="22"/>
          <w:szCs w:val="22"/>
        </w:rPr>
      </w:pPr>
    </w:p>
    <w:p w14:paraId="057468C7" w14:textId="4C3D5F6F" w:rsidR="008D2AB8" w:rsidRPr="00EB6316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EB6316">
        <w:rPr>
          <w:sz w:val="22"/>
          <w:szCs w:val="22"/>
        </w:rPr>
        <w:t xml:space="preserve">Przystępując do postępowania o udzielenie zamówienia publicznego, którego przedmiotem jest </w:t>
      </w:r>
      <w:r w:rsidR="006F3212" w:rsidRPr="00EB6316">
        <w:rPr>
          <w:b/>
          <w:sz w:val="22"/>
          <w:szCs w:val="22"/>
        </w:rPr>
        <w:t>dostawa wyposażenia meblowego i krzeseł do pokoi pracowniczych dla WEAIIIB - KC-zp.272-384/23</w:t>
      </w:r>
      <w:r w:rsidRPr="00EB6316">
        <w:rPr>
          <w:b/>
          <w:sz w:val="22"/>
          <w:szCs w:val="22"/>
        </w:rPr>
        <w:t xml:space="preserve">, </w:t>
      </w:r>
      <w:r w:rsidRPr="00EB6316">
        <w:rPr>
          <w:sz w:val="22"/>
          <w:szCs w:val="22"/>
        </w:rPr>
        <w:t>oferuję realizację przedmiotu zamówienia, zgodnie z zasadami określonymi w specyfikacji warunków zamówienia.</w:t>
      </w:r>
    </w:p>
    <w:p w14:paraId="5DE45E2D" w14:textId="77777777" w:rsidR="008D2AB8" w:rsidRPr="00EB6316" w:rsidRDefault="008D2AB8" w:rsidP="008D2AB8">
      <w:pPr>
        <w:tabs>
          <w:tab w:val="right" w:pos="9000"/>
        </w:tabs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2"/>
        <w:gridCol w:w="2202"/>
        <w:gridCol w:w="1500"/>
        <w:gridCol w:w="1076"/>
        <w:gridCol w:w="1094"/>
        <w:gridCol w:w="1094"/>
        <w:gridCol w:w="1092"/>
      </w:tblGrid>
      <w:tr w:rsidR="00037E16" w:rsidRPr="007169D7" w14:paraId="0D24AB47" w14:textId="77777777" w:rsidTr="00037E16">
        <w:trPr>
          <w:trHeight w:val="645"/>
        </w:trPr>
        <w:tc>
          <w:tcPr>
            <w:tcW w:w="6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3D77BD" w14:textId="77777777" w:rsidR="00037E16" w:rsidRPr="007169D7" w:rsidRDefault="00037E16" w:rsidP="008E3558">
            <w:pPr>
              <w:jc w:val="center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Numer zadania</w:t>
            </w:r>
          </w:p>
        </w:tc>
        <w:tc>
          <w:tcPr>
            <w:tcW w:w="11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748A0" w14:textId="77777777" w:rsidR="00037E16" w:rsidRPr="00037E16" w:rsidRDefault="00037E16" w:rsidP="008E3558">
            <w:pPr>
              <w:jc w:val="center"/>
              <w:rPr>
                <w:b/>
                <w:sz w:val="20"/>
                <w:szCs w:val="20"/>
              </w:rPr>
            </w:pPr>
            <w:r w:rsidRPr="00037E16">
              <w:rPr>
                <w:b/>
                <w:sz w:val="20"/>
                <w:szCs w:val="20"/>
              </w:rPr>
              <w:t>Nazwa elementu</w:t>
            </w:r>
          </w:p>
          <w:p w14:paraId="451A2074" w14:textId="77777777" w:rsidR="00037E16" w:rsidRPr="00037E16" w:rsidRDefault="00037E16" w:rsidP="008E3558">
            <w:pPr>
              <w:jc w:val="center"/>
              <w:rPr>
                <w:b/>
                <w:sz w:val="20"/>
                <w:szCs w:val="20"/>
              </w:rPr>
            </w:pPr>
            <w:r w:rsidRPr="00037E16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8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5BE593" w14:textId="77777777" w:rsidR="00037E16" w:rsidRPr="007169D7" w:rsidRDefault="00037E16" w:rsidP="008E3558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>Producent,</w:t>
            </w:r>
          </w:p>
          <w:p w14:paraId="5E82ED4D" w14:textId="77777777" w:rsidR="00037E16" w:rsidRPr="007169D7" w:rsidRDefault="00037E16" w:rsidP="008E3558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>Model/wyrób własny</w:t>
            </w:r>
          </w:p>
        </w:tc>
        <w:tc>
          <w:tcPr>
            <w:tcW w:w="58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D685F4" w14:textId="77777777" w:rsidR="00037E16" w:rsidRPr="007169D7" w:rsidRDefault="00037E16" w:rsidP="008E3558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5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DDB975" w14:textId="77777777" w:rsidR="00037E16" w:rsidRPr="007169D7" w:rsidRDefault="00037E16" w:rsidP="008E3558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5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2092D9" w14:textId="77777777" w:rsidR="00037E16" w:rsidRPr="007169D7" w:rsidRDefault="00037E16" w:rsidP="008E3558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>Wartość podatku VAT</w:t>
            </w:r>
          </w:p>
        </w:tc>
        <w:tc>
          <w:tcPr>
            <w:tcW w:w="5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AE6466" w14:textId="77777777" w:rsidR="00037E16" w:rsidRPr="007169D7" w:rsidRDefault="00037E16" w:rsidP="008E3558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 xml:space="preserve">Wartość brutto </w:t>
            </w:r>
          </w:p>
          <w:p w14:paraId="554E8787" w14:textId="77777777" w:rsidR="00037E16" w:rsidRPr="007169D7" w:rsidRDefault="00037E16" w:rsidP="008E3558">
            <w:pPr>
              <w:jc w:val="center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[PLN]</w:t>
            </w:r>
          </w:p>
          <w:p w14:paraId="40B2243A" w14:textId="77777777" w:rsidR="00037E16" w:rsidRPr="007169D7" w:rsidRDefault="00037E16" w:rsidP="008E3558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 xml:space="preserve"> (z doliczonym </w:t>
            </w:r>
            <w:r w:rsidRPr="007169D7">
              <w:rPr>
                <w:b/>
                <w:sz w:val="20"/>
                <w:szCs w:val="20"/>
              </w:rPr>
              <w:t>VAT)</w:t>
            </w:r>
          </w:p>
        </w:tc>
      </w:tr>
      <w:tr w:rsidR="00037E16" w:rsidRPr="007169D7" w14:paraId="4208699A" w14:textId="77777777" w:rsidTr="00037E16">
        <w:trPr>
          <w:trHeight w:val="234"/>
        </w:trPr>
        <w:tc>
          <w:tcPr>
            <w:tcW w:w="62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CB6CFA" w14:textId="77777777" w:rsidR="00037E16" w:rsidRPr="007169D7" w:rsidRDefault="00037E16" w:rsidP="008E3558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hideMark/>
          </w:tcPr>
          <w:p w14:paraId="612096C6" w14:textId="77777777" w:rsidR="00037E16" w:rsidRPr="00037E16" w:rsidRDefault="00037E16" w:rsidP="008E3558">
            <w:pPr>
              <w:jc w:val="center"/>
              <w:rPr>
                <w:b/>
                <w:sz w:val="20"/>
                <w:szCs w:val="20"/>
              </w:rPr>
            </w:pPr>
            <w:r w:rsidRPr="00037E1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450F9C" w14:textId="77777777" w:rsidR="00037E16" w:rsidRPr="007169D7" w:rsidRDefault="00037E16" w:rsidP="008E3558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7499CF" w14:textId="77777777" w:rsidR="00037E16" w:rsidRPr="007169D7" w:rsidRDefault="00037E16" w:rsidP="008E3558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3D4E46" w14:textId="77777777" w:rsidR="00037E16" w:rsidRPr="007169D7" w:rsidRDefault="00037E16" w:rsidP="008E35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4F0B67C" w14:textId="77777777" w:rsidR="00037E16" w:rsidRPr="007169D7" w:rsidRDefault="00037E16" w:rsidP="008E35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9591D4" w14:textId="77777777" w:rsidR="00037E16" w:rsidRPr="007169D7" w:rsidRDefault="00037E16" w:rsidP="008E3558">
            <w:pPr>
              <w:jc w:val="center"/>
              <w:rPr>
                <w:b/>
                <w:sz w:val="20"/>
                <w:szCs w:val="20"/>
              </w:rPr>
            </w:pPr>
            <w:r w:rsidRPr="007169D7">
              <w:rPr>
                <w:b/>
                <w:sz w:val="20"/>
                <w:szCs w:val="20"/>
              </w:rPr>
              <w:t>5</w:t>
            </w:r>
          </w:p>
        </w:tc>
      </w:tr>
      <w:tr w:rsidR="00037E16" w:rsidRPr="007169D7" w14:paraId="5FE79B53" w14:textId="77777777" w:rsidTr="00037E16">
        <w:trPr>
          <w:trHeight w:val="163"/>
        </w:trPr>
        <w:tc>
          <w:tcPr>
            <w:tcW w:w="6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7C80EE3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1</w:t>
            </w:r>
          </w:p>
        </w:tc>
        <w:tc>
          <w:tcPr>
            <w:tcW w:w="11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hideMark/>
          </w:tcPr>
          <w:p w14:paraId="30F0016B" w14:textId="7BE809EA" w:rsidR="00037E16" w:rsidRPr="00037E16" w:rsidRDefault="00037E16" w:rsidP="008E3558">
            <w:pPr>
              <w:rPr>
                <w:sz w:val="20"/>
                <w:szCs w:val="20"/>
              </w:rPr>
            </w:pPr>
            <w:r w:rsidRPr="00037E16">
              <w:rPr>
                <w:sz w:val="20"/>
                <w:szCs w:val="20"/>
              </w:rPr>
              <w:t>Biurko</w:t>
            </w:r>
          </w:p>
        </w:tc>
        <w:tc>
          <w:tcPr>
            <w:tcW w:w="8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2732F61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ED56FC" w14:textId="468D5A0D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Pr="007169D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sztuk</w:t>
            </w:r>
          </w:p>
        </w:tc>
        <w:tc>
          <w:tcPr>
            <w:tcW w:w="5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72EC49D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83974F5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F489E24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</w:tr>
      <w:tr w:rsidR="00037E16" w:rsidRPr="007169D7" w14:paraId="3E38FDF0" w14:textId="77777777" w:rsidTr="00037E16">
        <w:trPr>
          <w:trHeight w:val="163"/>
        </w:trPr>
        <w:tc>
          <w:tcPr>
            <w:tcW w:w="6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33EAD99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2</w:t>
            </w:r>
          </w:p>
        </w:tc>
        <w:tc>
          <w:tcPr>
            <w:tcW w:w="11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6969662" w14:textId="7EA48F0E" w:rsidR="00037E16" w:rsidRPr="00037E16" w:rsidRDefault="00037E16" w:rsidP="008E355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037E16">
              <w:rPr>
                <w:rFonts w:ascii="Times New Roman" w:hAnsi="Times New Roman" w:cs="Times New Roman"/>
                <w:sz w:val="20"/>
                <w:szCs w:val="20"/>
              </w:rPr>
              <w:t>Kontener biurowy</w:t>
            </w:r>
          </w:p>
          <w:p w14:paraId="7A13F23C" w14:textId="77777777" w:rsidR="00037E16" w:rsidRPr="00037E16" w:rsidRDefault="00037E16" w:rsidP="008E3558">
            <w:pPr>
              <w:ind w:firstLine="708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8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A40D052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84C29D" w14:textId="02F93F98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sztuk</w:t>
            </w:r>
          </w:p>
        </w:tc>
        <w:tc>
          <w:tcPr>
            <w:tcW w:w="5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72ADF4C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2C52D6B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16C2E4C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</w:tr>
      <w:tr w:rsidR="00037E16" w:rsidRPr="007169D7" w14:paraId="23DE4E63" w14:textId="77777777" w:rsidTr="00037E16">
        <w:trPr>
          <w:trHeight w:val="163"/>
        </w:trPr>
        <w:tc>
          <w:tcPr>
            <w:tcW w:w="6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B72C258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3</w:t>
            </w:r>
          </w:p>
        </w:tc>
        <w:tc>
          <w:tcPr>
            <w:tcW w:w="11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C9681DB" w14:textId="4E71FA5F" w:rsidR="00037E16" w:rsidRPr="00037E16" w:rsidRDefault="00037E16" w:rsidP="008E355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037E16">
              <w:rPr>
                <w:rFonts w:ascii="Times New Roman" w:hAnsi="Times New Roman" w:cs="Times New Roman"/>
                <w:sz w:val="20"/>
                <w:szCs w:val="20"/>
              </w:rPr>
              <w:t>Fotel biurowy</w:t>
            </w:r>
          </w:p>
          <w:p w14:paraId="6500B13B" w14:textId="77777777" w:rsidR="00037E16" w:rsidRPr="00037E16" w:rsidRDefault="00037E16" w:rsidP="008E3558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8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69C1C3E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DF46160" w14:textId="21F00C04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sztuk</w:t>
            </w:r>
          </w:p>
        </w:tc>
        <w:tc>
          <w:tcPr>
            <w:tcW w:w="5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3485419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8CF3413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0D9373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</w:tr>
      <w:tr w:rsidR="00037E16" w:rsidRPr="007169D7" w14:paraId="3B6E1C80" w14:textId="77777777" w:rsidTr="00037E16">
        <w:trPr>
          <w:trHeight w:val="163"/>
        </w:trPr>
        <w:tc>
          <w:tcPr>
            <w:tcW w:w="6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271FADE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4</w:t>
            </w:r>
          </w:p>
        </w:tc>
        <w:tc>
          <w:tcPr>
            <w:tcW w:w="11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9B1E208" w14:textId="1E5D3724" w:rsidR="00037E16" w:rsidRPr="00037E16" w:rsidRDefault="00037E16" w:rsidP="008E355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037E16">
              <w:rPr>
                <w:rFonts w:ascii="Times New Roman" w:hAnsi="Times New Roman" w:cs="Times New Roman"/>
                <w:sz w:val="20"/>
                <w:szCs w:val="20"/>
              </w:rPr>
              <w:t>Krzesło</w:t>
            </w:r>
            <w:r w:rsidRPr="00037E1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  <w:p w14:paraId="0838F60C" w14:textId="77777777" w:rsidR="00037E16" w:rsidRPr="00037E16" w:rsidRDefault="00037E16" w:rsidP="008E3558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8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C43D320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1071EE9" w14:textId="34FA8B96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sztuk</w:t>
            </w:r>
          </w:p>
        </w:tc>
        <w:tc>
          <w:tcPr>
            <w:tcW w:w="5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9399189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90F3C9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3E536A4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</w:tr>
      <w:tr w:rsidR="00037E16" w:rsidRPr="007169D7" w14:paraId="149ACDCF" w14:textId="77777777" w:rsidTr="00037E16">
        <w:trPr>
          <w:trHeight w:val="163"/>
        </w:trPr>
        <w:tc>
          <w:tcPr>
            <w:tcW w:w="6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A483C23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5</w:t>
            </w:r>
          </w:p>
        </w:tc>
        <w:tc>
          <w:tcPr>
            <w:tcW w:w="11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037B1D5" w14:textId="544C0516" w:rsidR="00037E16" w:rsidRPr="00037E16" w:rsidRDefault="00037E16" w:rsidP="008E3558">
            <w:pPr>
              <w:rPr>
                <w:b/>
                <w:bCs/>
                <w:sz w:val="20"/>
                <w:szCs w:val="20"/>
                <w:u w:val="single"/>
              </w:rPr>
            </w:pPr>
            <w:r w:rsidRPr="00037E16">
              <w:rPr>
                <w:sz w:val="20"/>
                <w:szCs w:val="20"/>
              </w:rPr>
              <w:t xml:space="preserve">Szafka dolna z umywalką i baterią stojącą </w:t>
            </w:r>
          </w:p>
        </w:tc>
        <w:tc>
          <w:tcPr>
            <w:tcW w:w="8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BFC8D59" w14:textId="77777777" w:rsidR="00037E16" w:rsidRDefault="00037E16" w:rsidP="008E3558">
            <w:pPr>
              <w:ind w:right="425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Szfka</w:t>
            </w:r>
            <w:proofErr w:type="spellEnd"/>
            <w:r>
              <w:rPr>
                <w:sz w:val="20"/>
                <w:szCs w:val="20"/>
              </w:rPr>
              <w:t>: ………..</w:t>
            </w:r>
          </w:p>
          <w:p w14:paraId="5539E0B8" w14:textId="77777777" w:rsidR="00037E16" w:rsidRDefault="00037E16" w:rsidP="008E3558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Umywalka: ………..</w:t>
            </w:r>
          </w:p>
          <w:p w14:paraId="43ADE4D0" w14:textId="19ACA394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Bateria: ………..</w:t>
            </w:r>
          </w:p>
        </w:tc>
        <w:tc>
          <w:tcPr>
            <w:tcW w:w="58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12FCE64" w14:textId="1C627C31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sztuk</w:t>
            </w:r>
          </w:p>
        </w:tc>
        <w:tc>
          <w:tcPr>
            <w:tcW w:w="5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20D891A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C517BD1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D07F04E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</w:tr>
      <w:tr w:rsidR="00037E16" w:rsidRPr="007169D7" w14:paraId="0C2801E9" w14:textId="77777777" w:rsidTr="00037E16">
        <w:trPr>
          <w:trHeight w:val="163"/>
        </w:trPr>
        <w:tc>
          <w:tcPr>
            <w:tcW w:w="6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1D64024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6</w:t>
            </w:r>
          </w:p>
        </w:tc>
        <w:tc>
          <w:tcPr>
            <w:tcW w:w="11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367528F" w14:textId="534AFF42" w:rsidR="00037E16" w:rsidRPr="00037E16" w:rsidRDefault="00037E16" w:rsidP="008E3558">
            <w:pPr>
              <w:rPr>
                <w:b/>
                <w:bCs/>
                <w:sz w:val="20"/>
                <w:szCs w:val="20"/>
                <w:u w:val="single"/>
              </w:rPr>
            </w:pPr>
            <w:r w:rsidRPr="00037E16">
              <w:rPr>
                <w:sz w:val="20"/>
                <w:szCs w:val="20"/>
              </w:rPr>
              <w:t xml:space="preserve">Szafa aktowo-ubraniowa </w:t>
            </w:r>
          </w:p>
        </w:tc>
        <w:tc>
          <w:tcPr>
            <w:tcW w:w="8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DD71B9B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04AD31E" w14:textId="6C7F9E9B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sztuk</w:t>
            </w:r>
          </w:p>
        </w:tc>
        <w:tc>
          <w:tcPr>
            <w:tcW w:w="5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191D628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2D16F1B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7A04FF3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</w:tr>
      <w:tr w:rsidR="00037E16" w:rsidRPr="007169D7" w14:paraId="53C40416" w14:textId="77777777" w:rsidTr="00037E16">
        <w:trPr>
          <w:trHeight w:val="163"/>
        </w:trPr>
        <w:tc>
          <w:tcPr>
            <w:tcW w:w="6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5DDF8F2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7</w:t>
            </w:r>
          </w:p>
        </w:tc>
        <w:tc>
          <w:tcPr>
            <w:tcW w:w="11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FA449AF" w14:textId="0F24C971" w:rsidR="00037E16" w:rsidRPr="00037E16" w:rsidRDefault="00037E16" w:rsidP="008E3558">
            <w:pPr>
              <w:rPr>
                <w:b/>
                <w:bCs/>
                <w:sz w:val="20"/>
                <w:szCs w:val="20"/>
                <w:highlight w:val="yellow"/>
                <w:u w:val="single"/>
              </w:rPr>
            </w:pPr>
            <w:r w:rsidRPr="00037E16">
              <w:rPr>
                <w:sz w:val="20"/>
                <w:szCs w:val="20"/>
              </w:rPr>
              <w:t>Szafa biurowa otwarta</w:t>
            </w:r>
          </w:p>
        </w:tc>
        <w:tc>
          <w:tcPr>
            <w:tcW w:w="8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CAB9C76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9E2533" w14:textId="21BDA385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sztuk</w:t>
            </w:r>
          </w:p>
        </w:tc>
        <w:tc>
          <w:tcPr>
            <w:tcW w:w="5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05D032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E10F09E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AEBD12A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</w:tr>
      <w:tr w:rsidR="00037E16" w:rsidRPr="007169D7" w14:paraId="117461F5" w14:textId="77777777" w:rsidTr="00037E16">
        <w:trPr>
          <w:trHeight w:val="163"/>
        </w:trPr>
        <w:tc>
          <w:tcPr>
            <w:tcW w:w="6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1DD92F1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1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C5ADDF3" w14:textId="3F8ED385" w:rsidR="00037E16" w:rsidRPr="00037E16" w:rsidRDefault="00037E16" w:rsidP="008E3558">
            <w:pPr>
              <w:rPr>
                <w:b/>
                <w:bCs/>
                <w:sz w:val="20"/>
                <w:szCs w:val="20"/>
                <w:u w:val="single"/>
              </w:rPr>
            </w:pPr>
            <w:r w:rsidRPr="00037E16">
              <w:rPr>
                <w:sz w:val="20"/>
                <w:szCs w:val="20"/>
              </w:rPr>
              <w:t xml:space="preserve">Szafa dwudrzwiowa </w:t>
            </w:r>
          </w:p>
        </w:tc>
        <w:tc>
          <w:tcPr>
            <w:tcW w:w="8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501882C" w14:textId="77777777" w:rsidR="00037E16" w:rsidRPr="00037E16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6D1D21B" w14:textId="44343072" w:rsidR="00037E16" w:rsidRPr="00037E16" w:rsidRDefault="00037E16" w:rsidP="008E3558">
            <w:pPr>
              <w:ind w:right="425"/>
              <w:rPr>
                <w:sz w:val="20"/>
                <w:szCs w:val="20"/>
              </w:rPr>
            </w:pPr>
            <w:r w:rsidRPr="00037E16">
              <w:rPr>
                <w:sz w:val="20"/>
                <w:szCs w:val="20"/>
              </w:rPr>
              <w:t>16 sztuk</w:t>
            </w:r>
          </w:p>
        </w:tc>
        <w:tc>
          <w:tcPr>
            <w:tcW w:w="5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A7632A5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81BFCE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3A80FD5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</w:tr>
      <w:tr w:rsidR="00037E16" w:rsidRPr="007169D7" w14:paraId="3B6FC713" w14:textId="77777777" w:rsidTr="00037E16">
        <w:trPr>
          <w:trHeight w:val="163"/>
        </w:trPr>
        <w:tc>
          <w:tcPr>
            <w:tcW w:w="6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8DEA5FB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  <w:r w:rsidRPr="007169D7">
              <w:rPr>
                <w:sz w:val="20"/>
                <w:szCs w:val="20"/>
              </w:rPr>
              <w:t>9</w:t>
            </w:r>
          </w:p>
        </w:tc>
        <w:tc>
          <w:tcPr>
            <w:tcW w:w="11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0926DF1" w14:textId="0A1E69B3" w:rsidR="00037E16" w:rsidRPr="00037E16" w:rsidRDefault="00037E16" w:rsidP="008E3558">
            <w:pPr>
              <w:rPr>
                <w:b/>
                <w:bCs/>
                <w:sz w:val="20"/>
                <w:szCs w:val="20"/>
                <w:highlight w:val="yellow"/>
                <w:u w:val="single"/>
              </w:rPr>
            </w:pPr>
            <w:r w:rsidRPr="00037E16">
              <w:rPr>
                <w:sz w:val="20"/>
                <w:szCs w:val="20"/>
              </w:rPr>
              <w:t xml:space="preserve">Nadstawka szafy </w:t>
            </w:r>
          </w:p>
        </w:tc>
        <w:tc>
          <w:tcPr>
            <w:tcW w:w="8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C9095A3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1C954F2" w14:textId="68498BCB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 sztuk</w:t>
            </w:r>
          </w:p>
        </w:tc>
        <w:tc>
          <w:tcPr>
            <w:tcW w:w="5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CCB3BC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181BD2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F0300B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</w:tr>
      <w:tr w:rsidR="00037E16" w:rsidRPr="007169D7" w14:paraId="431EA565" w14:textId="77777777" w:rsidTr="00037E16">
        <w:trPr>
          <w:trHeight w:val="687"/>
        </w:trPr>
        <w:tc>
          <w:tcPr>
            <w:tcW w:w="3218" w:type="pct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38330" w14:textId="77777777" w:rsidR="00037E16" w:rsidRPr="00037E16" w:rsidRDefault="00037E16" w:rsidP="00037E16">
            <w:pPr>
              <w:ind w:right="425"/>
              <w:jc w:val="right"/>
              <w:rPr>
                <w:sz w:val="20"/>
                <w:szCs w:val="20"/>
                <w:highlight w:val="yellow"/>
              </w:rPr>
            </w:pPr>
            <w:r w:rsidRPr="00037E16">
              <w:rPr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59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C76BE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3A9B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91A9C" w14:textId="77777777" w:rsidR="00037E16" w:rsidRPr="007169D7" w:rsidRDefault="00037E16" w:rsidP="008E3558">
            <w:pPr>
              <w:ind w:right="425"/>
              <w:rPr>
                <w:sz w:val="20"/>
                <w:szCs w:val="20"/>
              </w:rPr>
            </w:pPr>
          </w:p>
        </w:tc>
      </w:tr>
    </w:tbl>
    <w:p w14:paraId="02A63209" w14:textId="77777777" w:rsidR="00037E16" w:rsidRDefault="00037E16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A0431FB" w14:textId="64957666" w:rsidR="008D2AB8" w:rsidRPr="00EB6316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B6316">
        <w:rPr>
          <w:b/>
          <w:sz w:val="22"/>
          <w:szCs w:val="22"/>
        </w:rPr>
        <w:t xml:space="preserve">Termin realizacji umowy: </w:t>
      </w:r>
      <w:r w:rsidRPr="00EB6316">
        <w:rPr>
          <w:sz w:val="22"/>
          <w:szCs w:val="22"/>
        </w:rPr>
        <w:t>………………………………</w:t>
      </w:r>
      <w:r w:rsidR="00037E16">
        <w:rPr>
          <w:sz w:val="22"/>
          <w:szCs w:val="22"/>
        </w:rPr>
        <w:t xml:space="preserve"> dni </w:t>
      </w:r>
      <w:r w:rsidRPr="00EB6316">
        <w:rPr>
          <w:i/>
          <w:sz w:val="22"/>
          <w:szCs w:val="22"/>
          <w:highlight w:val="yellow"/>
        </w:rPr>
        <w:t>kryterium oceny ofert)</w:t>
      </w:r>
    </w:p>
    <w:p w14:paraId="1DFE53FC" w14:textId="15F164FC" w:rsidR="008D2AB8" w:rsidRPr="00EB6316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B6316">
        <w:rPr>
          <w:b/>
          <w:sz w:val="22"/>
          <w:szCs w:val="22"/>
        </w:rPr>
        <w:t>Okres udzielonej gwarancji wynosi:</w:t>
      </w:r>
      <w:r w:rsidRPr="00EB6316">
        <w:rPr>
          <w:sz w:val="22"/>
          <w:szCs w:val="22"/>
        </w:rPr>
        <w:t xml:space="preserve"> ………………</w:t>
      </w:r>
      <w:r w:rsidR="00037E16">
        <w:rPr>
          <w:sz w:val="22"/>
          <w:szCs w:val="22"/>
        </w:rPr>
        <w:t xml:space="preserve"> miesięcy </w:t>
      </w:r>
      <w:r w:rsidRPr="00EB6316">
        <w:rPr>
          <w:sz w:val="22"/>
          <w:szCs w:val="22"/>
        </w:rPr>
        <w:t>(</w:t>
      </w:r>
      <w:r w:rsidRPr="00EB6316">
        <w:rPr>
          <w:i/>
          <w:sz w:val="22"/>
          <w:szCs w:val="22"/>
          <w:highlight w:val="yellow"/>
        </w:rPr>
        <w:t>kryterium oceny ofert)</w:t>
      </w:r>
    </w:p>
    <w:p w14:paraId="23F4C5A7" w14:textId="77777777" w:rsidR="00AB0FBE" w:rsidRDefault="00AB0FBE" w:rsidP="00AB0FBE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04F6021" w14:textId="77777777" w:rsidR="00AB0FBE" w:rsidRDefault="00AB0FBE" w:rsidP="00AB0FBE">
      <w:pPr>
        <w:tabs>
          <w:tab w:val="left" w:pos="426"/>
        </w:tabs>
        <w:jc w:val="both"/>
        <w:rPr>
          <w:sz w:val="22"/>
          <w:szCs w:val="22"/>
        </w:rPr>
      </w:pPr>
    </w:p>
    <w:p w14:paraId="002777E8" w14:textId="77777777" w:rsidR="00AB0FBE" w:rsidRDefault="00AB0FBE" w:rsidP="00AB0FBE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052FAF51" w14:textId="77777777" w:rsidR="00AB0FBE" w:rsidRDefault="00AB0FBE" w:rsidP="00AB0FBE">
      <w:pPr>
        <w:rPr>
          <w:b/>
          <w:sz w:val="22"/>
          <w:szCs w:val="22"/>
        </w:rPr>
      </w:pPr>
    </w:p>
    <w:p w14:paraId="11656279" w14:textId="77777777" w:rsidR="00AB0FBE" w:rsidRDefault="00AB0FBE" w:rsidP="00AB0FB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797F88A9" w14:textId="77777777" w:rsidR="00AB0FBE" w:rsidRDefault="00AB0FBE" w:rsidP="00AB0FBE">
      <w:pPr>
        <w:rPr>
          <w:b/>
          <w:sz w:val="22"/>
          <w:szCs w:val="22"/>
          <w:u w:val="single"/>
        </w:rPr>
      </w:pPr>
    </w:p>
    <w:p w14:paraId="2CAAC372" w14:textId="77777777" w:rsidR="00AB0FBE" w:rsidRDefault="00AB0FBE" w:rsidP="00AB0FB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E18C8CD" w14:textId="77777777" w:rsidR="00AB0FBE" w:rsidRDefault="00AB0FBE" w:rsidP="00AB0FB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7DC38E4" w14:textId="77777777" w:rsidR="00AB0FBE" w:rsidRDefault="00AB0FBE" w:rsidP="00AB0FB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67F4332" w14:textId="77777777" w:rsidR="00AB0FBE" w:rsidRDefault="00AB0FBE" w:rsidP="00AB0F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B4189C3" w14:textId="77777777" w:rsidR="00AB0FBE" w:rsidRDefault="00AB0FBE" w:rsidP="00AB0FB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C4EEB50" w14:textId="77777777" w:rsidR="00AB0FBE" w:rsidRDefault="00AB0FBE" w:rsidP="00AB0FB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AA61E14" w14:textId="77777777" w:rsidR="00AB0FBE" w:rsidRDefault="00AB0FBE" w:rsidP="00AB0F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B0FBE" w14:paraId="6212CD80" w14:textId="77777777" w:rsidTr="00AB0FB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DC99B6" w14:textId="77777777" w:rsidR="00AB0FBE" w:rsidRDefault="00AB0F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01E104" w14:textId="77777777" w:rsidR="00AB0FBE" w:rsidRDefault="00AB0F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5E2220B5" w14:textId="77777777" w:rsidR="00AB0FBE" w:rsidRDefault="00AB0F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4D99D1" w14:textId="77777777" w:rsidR="00AB0FBE" w:rsidRDefault="00AB0F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AB0FBE" w14:paraId="7E818F70" w14:textId="77777777" w:rsidTr="00AB0FB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29AE5" w14:textId="77777777" w:rsidR="00AB0FBE" w:rsidRDefault="00AB0FB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CEC2E" w14:textId="77777777" w:rsidR="00AB0FBE" w:rsidRDefault="00AB0FB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D61E6" w14:textId="77777777" w:rsidR="00AB0FBE" w:rsidRDefault="00AB0FB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AB0FBE" w14:paraId="5C4FF952" w14:textId="77777777" w:rsidTr="00AB0FB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8C88D" w14:textId="77777777" w:rsidR="00AB0FBE" w:rsidRDefault="00AB0FB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2B5A6" w14:textId="77777777" w:rsidR="00AB0FBE" w:rsidRDefault="00AB0FB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F4E69" w14:textId="77777777" w:rsidR="00AB0FBE" w:rsidRDefault="00AB0FB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31C9D34" w14:textId="77777777" w:rsidR="00AB0FBE" w:rsidRDefault="00AB0FBE" w:rsidP="00AB0F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7BC78245" w14:textId="77777777" w:rsidR="00AB0FBE" w:rsidRDefault="00AB0FBE" w:rsidP="00AB0FBE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FDD7B9E" w14:textId="77777777" w:rsidR="00AB0FBE" w:rsidRDefault="00AB0FBE" w:rsidP="00AB0FBE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EDC3231" w14:textId="77777777" w:rsidR="00AB0FBE" w:rsidRDefault="00AB0FBE" w:rsidP="00AB0FBE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407E5AD1" w14:textId="77777777" w:rsidR="00AB0FBE" w:rsidRDefault="00AB0FBE" w:rsidP="00AB0F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A6ED5AC" w14:textId="77777777" w:rsidR="00AB0FBE" w:rsidRDefault="00AB0FBE" w:rsidP="00AB0FBE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……………………………………………………...........................……które dołączamy do oferty.</w:t>
      </w:r>
    </w:p>
    <w:p w14:paraId="190807D8" w14:textId="77777777" w:rsidR="00AB0FBE" w:rsidRDefault="00AB0FBE" w:rsidP="00AB0F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421B392" w14:textId="77777777" w:rsidR="00AB0FBE" w:rsidRDefault="00AB0FBE" w:rsidP="00AB0FBE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BF2DA87" w14:textId="77777777" w:rsidR="00AB0FBE" w:rsidRDefault="00AB0FBE" w:rsidP="00AB0FBE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EB65BDD" w14:textId="77777777" w:rsidR="00AB0FBE" w:rsidRDefault="00AB0FBE" w:rsidP="00AB0FBE">
      <w:pPr>
        <w:jc w:val="both"/>
        <w:rPr>
          <w:sz w:val="22"/>
          <w:szCs w:val="22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1CA42CD0" w14:textId="25C96743" w:rsidR="00FE545C" w:rsidRDefault="00FE545C" w:rsidP="00AB0FBE">
      <w:pPr>
        <w:tabs>
          <w:tab w:val="left" w:pos="426"/>
        </w:tabs>
        <w:spacing w:after="120"/>
        <w:jc w:val="both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DF25B" w14:textId="77777777" w:rsidR="006439A1" w:rsidRDefault="006439A1">
      <w:r>
        <w:separator/>
      </w:r>
    </w:p>
  </w:endnote>
  <w:endnote w:type="continuationSeparator" w:id="0">
    <w:p w14:paraId="4784C869" w14:textId="77777777" w:rsidR="006439A1" w:rsidRDefault="00643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62CF9" w14:textId="77777777" w:rsidR="006F3212" w:rsidRDefault="006F32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948B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17B7A" w14:textId="77777777" w:rsidR="006F3212" w:rsidRDefault="006F32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ED7BE" w14:textId="77777777" w:rsidR="006439A1" w:rsidRDefault="006439A1">
      <w:r>
        <w:separator/>
      </w:r>
    </w:p>
  </w:footnote>
  <w:footnote w:type="continuationSeparator" w:id="0">
    <w:p w14:paraId="6DF8EE92" w14:textId="77777777" w:rsidR="006439A1" w:rsidRDefault="006439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303A7" w14:textId="77777777" w:rsidR="006F3212" w:rsidRDefault="006F32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72901" w14:textId="24CA1813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3292" w14:textId="77777777" w:rsidR="006F3212" w:rsidRDefault="006F32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649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0757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6005910">
    <w:abstractNumId w:val="0"/>
  </w:num>
  <w:num w:numId="4" w16cid:durableId="20268999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39A1"/>
    <w:rsid w:val="00012286"/>
    <w:rsid w:val="00037E1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157E"/>
    <w:rsid w:val="006439A1"/>
    <w:rsid w:val="00643C6F"/>
    <w:rsid w:val="00646202"/>
    <w:rsid w:val="0065290F"/>
    <w:rsid w:val="006815F6"/>
    <w:rsid w:val="006F3212"/>
    <w:rsid w:val="007748F0"/>
    <w:rsid w:val="007A4321"/>
    <w:rsid w:val="00833933"/>
    <w:rsid w:val="00853083"/>
    <w:rsid w:val="008B2F0C"/>
    <w:rsid w:val="008B4928"/>
    <w:rsid w:val="008D2AB8"/>
    <w:rsid w:val="008F1C66"/>
    <w:rsid w:val="00957C9D"/>
    <w:rsid w:val="00970FE4"/>
    <w:rsid w:val="00A0022B"/>
    <w:rsid w:val="00A346FE"/>
    <w:rsid w:val="00A47B4D"/>
    <w:rsid w:val="00A83018"/>
    <w:rsid w:val="00AB0FBE"/>
    <w:rsid w:val="00B774DC"/>
    <w:rsid w:val="00BE7BE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B6316"/>
    <w:rsid w:val="00EC0BEA"/>
    <w:rsid w:val="00F00591"/>
    <w:rsid w:val="00F33558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4664D0"/>
  <w15:chartTrackingRefBased/>
  <w15:docId w15:val="{BC7939C5-AF4A-4116-B442-73EA893CD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Default">
    <w:name w:val="Default"/>
    <w:rsid w:val="00037E16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573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2023-07-06T08:54:00Z</cp:lastPrinted>
  <dcterms:created xsi:type="dcterms:W3CDTF">2023-07-06T08:55:00Z</dcterms:created>
  <dcterms:modified xsi:type="dcterms:W3CDTF">2023-07-06T08:55:00Z</dcterms:modified>
</cp:coreProperties>
</file>