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4C57" w14:textId="1F7CB5D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CF18B4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97935A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0C221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E8548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A4925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31FF4C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BFDB2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C089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B6BEF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6C372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30AB5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CE444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C36373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6F0BBAD" w14:textId="77777777" w:rsidR="008968EF" w:rsidRPr="008968EF" w:rsidRDefault="008968EF" w:rsidP="008D2AB8">
      <w:pPr>
        <w:ind w:right="-110"/>
        <w:rPr>
          <w:b/>
        </w:rPr>
      </w:pPr>
      <w:r w:rsidRPr="008968EF">
        <w:rPr>
          <w:b/>
        </w:rPr>
        <w:t>Akademia Górniczo - Hutnicza</w:t>
      </w:r>
    </w:p>
    <w:p w14:paraId="6C5CCA5D" w14:textId="77777777" w:rsidR="008968EF" w:rsidRPr="008968EF" w:rsidRDefault="008968EF" w:rsidP="008D2AB8">
      <w:pPr>
        <w:ind w:right="-110"/>
        <w:rPr>
          <w:b/>
        </w:rPr>
      </w:pPr>
      <w:r w:rsidRPr="008968EF">
        <w:rPr>
          <w:b/>
        </w:rPr>
        <w:t>im. Stanisława Staszica w Krakowie</w:t>
      </w:r>
    </w:p>
    <w:p w14:paraId="3ECC4EEA" w14:textId="77777777" w:rsidR="008D2AB8" w:rsidRDefault="008968EF" w:rsidP="008D2AB8">
      <w:pPr>
        <w:ind w:right="-110"/>
        <w:rPr>
          <w:b/>
        </w:rPr>
      </w:pPr>
      <w:r w:rsidRPr="008968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04A7FBD" w14:textId="1FC91E59" w:rsidR="008D2AB8" w:rsidRDefault="008968EF" w:rsidP="00C146E4">
      <w:pPr>
        <w:ind w:right="-110"/>
        <w:rPr>
          <w:b/>
        </w:rPr>
      </w:pPr>
      <w:r w:rsidRPr="008968EF">
        <w:rPr>
          <w:b/>
        </w:rPr>
        <w:t>Al. Mickiewicza</w:t>
      </w:r>
      <w:r w:rsidR="008D2AB8">
        <w:rPr>
          <w:b/>
        </w:rPr>
        <w:t xml:space="preserve"> </w:t>
      </w:r>
      <w:r w:rsidRPr="008968EF">
        <w:rPr>
          <w:b/>
        </w:rPr>
        <w:t>30</w:t>
      </w:r>
      <w:r w:rsidR="00C146E4">
        <w:rPr>
          <w:b/>
        </w:rPr>
        <w:t xml:space="preserve">, </w:t>
      </w:r>
      <w:r w:rsidRPr="008968EF">
        <w:rPr>
          <w:b/>
        </w:rPr>
        <w:t>30-059</w:t>
      </w:r>
      <w:r w:rsidR="008D2AB8">
        <w:rPr>
          <w:b/>
        </w:rPr>
        <w:t xml:space="preserve"> </w:t>
      </w:r>
      <w:r w:rsidRPr="008968EF">
        <w:rPr>
          <w:b/>
        </w:rPr>
        <w:t>Kraków</w:t>
      </w:r>
      <w:r w:rsidR="008D2AB8">
        <w:rPr>
          <w:b/>
        </w:rPr>
        <w:t xml:space="preserve">,  </w:t>
      </w:r>
    </w:p>
    <w:p w14:paraId="75137902" w14:textId="77777777" w:rsidR="008D2AB8" w:rsidRDefault="008D2AB8" w:rsidP="008D2AB8">
      <w:pPr>
        <w:ind w:firstLine="3969"/>
        <w:rPr>
          <w:b/>
        </w:rPr>
      </w:pPr>
    </w:p>
    <w:p w14:paraId="07162B9B" w14:textId="019E07A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968EF" w:rsidRPr="008968EF">
        <w:rPr>
          <w:b/>
        </w:rPr>
        <w:t>dostawa serwerów obliczeniowych - KC-zp.272-382/23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473F162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</w:p>
    <w:p w14:paraId="6AA56A7C" w14:textId="0EEFDBE7" w:rsidR="00FB2E5C" w:rsidRDefault="00FB2E5C" w:rsidP="00FB2E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zamówienia, tj. za dostawę 10 szt. serwerów): ......................................... PLN</w:t>
      </w:r>
    </w:p>
    <w:p w14:paraId="66F31766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</w:p>
    <w:p w14:paraId="16D583AB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1828E1E8" w14:textId="77777777" w:rsidR="00FB2E5C" w:rsidRDefault="00FB2E5C" w:rsidP="00FB2E5C">
      <w:pPr>
        <w:widowControl w:val="0"/>
        <w:ind w:right="1"/>
        <w:jc w:val="both"/>
        <w:rPr>
          <w:b/>
          <w:sz w:val="22"/>
          <w:szCs w:val="22"/>
        </w:rPr>
      </w:pPr>
    </w:p>
    <w:p w14:paraId="736F5041" w14:textId="77777777" w:rsidR="00FB2E5C" w:rsidRDefault="00FB2E5C" w:rsidP="00FB2E5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066B8B0" w14:textId="77777777" w:rsidR="00FB2E5C" w:rsidRDefault="00FB2E5C" w:rsidP="00FB2E5C">
      <w:pPr>
        <w:widowControl w:val="0"/>
        <w:ind w:right="1"/>
        <w:jc w:val="both"/>
        <w:rPr>
          <w:b/>
          <w:sz w:val="22"/>
          <w:szCs w:val="22"/>
        </w:rPr>
      </w:pPr>
    </w:p>
    <w:p w14:paraId="4FC80124" w14:textId="77777777" w:rsidR="00FB2E5C" w:rsidRDefault="00FB2E5C" w:rsidP="00FB2E5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……………………. PLN</w:t>
      </w:r>
    </w:p>
    <w:p w14:paraId="78937FBE" w14:textId="482782D7" w:rsidR="008D2AB8" w:rsidRPr="00FB2E5C" w:rsidRDefault="00FB2E5C" w:rsidP="008D2AB8">
      <w:pPr>
        <w:tabs>
          <w:tab w:val="right" w:pos="9000"/>
        </w:tabs>
        <w:rPr>
          <w:b/>
          <w:bCs/>
        </w:rPr>
      </w:pPr>
      <w:r w:rsidRPr="00FB2E5C">
        <w:rPr>
          <w:b/>
          <w:bCs/>
        </w:rPr>
        <w:t>w tym:</w:t>
      </w:r>
    </w:p>
    <w:p w14:paraId="48A57CC1" w14:textId="1AA0345F" w:rsidR="00D437FB" w:rsidRPr="00FB2E5C" w:rsidRDefault="00FB2E5C" w:rsidP="00D437FB">
      <w:pPr>
        <w:widowControl w:val="0"/>
        <w:ind w:right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a) </w:t>
      </w:r>
      <w:r w:rsidRPr="00FB2E5C">
        <w:rPr>
          <w:b/>
          <w:bCs/>
          <w:sz w:val="22"/>
          <w:szCs w:val="22"/>
        </w:rPr>
        <w:t xml:space="preserve">dla </w:t>
      </w:r>
      <w:r w:rsidR="00D437FB" w:rsidRPr="00FB2E5C">
        <w:rPr>
          <w:b/>
          <w:bCs/>
          <w:sz w:val="22"/>
          <w:szCs w:val="22"/>
        </w:rPr>
        <w:t>częś</w:t>
      </w:r>
      <w:r w:rsidRPr="00FB2E5C">
        <w:rPr>
          <w:b/>
          <w:bCs/>
          <w:sz w:val="22"/>
          <w:szCs w:val="22"/>
        </w:rPr>
        <w:t>ci</w:t>
      </w:r>
      <w:r w:rsidR="00D437FB" w:rsidRPr="00FB2E5C">
        <w:rPr>
          <w:b/>
          <w:bCs/>
          <w:sz w:val="22"/>
          <w:szCs w:val="22"/>
        </w:rPr>
        <w:t xml:space="preserve"> gwarantowan</w:t>
      </w:r>
      <w:r w:rsidRPr="00FB2E5C">
        <w:rPr>
          <w:b/>
          <w:bCs/>
          <w:sz w:val="22"/>
          <w:szCs w:val="22"/>
        </w:rPr>
        <w:t>ej</w:t>
      </w:r>
      <w:r w:rsidR="00D437FB" w:rsidRPr="00FB2E5C">
        <w:rPr>
          <w:b/>
          <w:bCs/>
          <w:sz w:val="22"/>
          <w:szCs w:val="22"/>
        </w:rPr>
        <w:t xml:space="preserve"> A </w:t>
      </w:r>
      <w:r w:rsidRPr="00FB2E5C">
        <w:rPr>
          <w:b/>
          <w:bCs/>
          <w:sz w:val="22"/>
          <w:szCs w:val="22"/>
        </w:rPr>
        <w:t xml:space="preserve">serwer obliczeniowy </w:t>
      </w:r>
      <w:r w:rsidR="00D437FB" w:rsidRPr="00FB2E5C">
        <w:rPr>
          <w:b/>
          <w:bCs/>
          <w:sz w:val="22"/>
          <w:szCs w:val="22"/>
        </w:rPr>
        <w:t>w cen</w:t>
      </w:r>
      <w:r w:rsidRPr="00FB2E5C">
        <w:rPr>
          <w:b/>
          <w:bCs/>
          <w:sz w:val="22"/>
          <w:szCs w:val="22"/>
        </w:rPr>
        <w:t>ie</w:t>
      </w:r>
      <w:r w:rsidR="00D437FB" w:rsidRPr="00FB2E5C">
        <w:rPr>
          <w:b/>
          <w:bCs/>
          <w:sz w:val="22"/>
          <w:szCs w:val="22"/>
        </w:rPr>
        <w:t>:</w:t>
      </w:r>
    </w:p>
    <w:tbl>
      <w:tblPr>
        <w:tblW w:w="925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841"/>
      </w:tblGrid>
      <w:tr w:rsidR="00D437FB" w14:paraId="13F79C0B" w14:textId="77777777" w:rsidTr="00D437FB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AFDD1F" w14:textId="77777777" w:rsidR="00D437FB" w:rsidRDefault="00D437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29C0A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0CE92B2A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29A393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0753CE2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D74F4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6CA017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4657F7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A96EC1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B0ABBA6" w14:textId="77777777" w:rsidR="00D437FB" w:rsidRDefault="00D437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5CDD1D5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437FB" w14:paraId="108BB5B1" w14:textId="77777777" w:rsidTr="00D437FB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2A064C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406334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2ABAAC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85132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5FB69D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EDA1DE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678CA7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D437FB" w14:paraId="5E27F547" w14:textId="77777777" w:rsidTr="00D437FB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C604AA" w14:textId="77777777" w:rsidR="00D437FB" w:rsidRDefault="00D437FB">
            <w:pPr>
              <w:ind w:right="425"/>
              <w:rPr>
                <w:sz w:val="22"/>
              </w:rPr>
            </w:pPr>
          </w:p>
          <w:p w14:paraId="79ADE4E4" w14:textId="77777777" w:rsidR="00D437FB" w:rsidRDefault="00D437FB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F7B1" w14:textId="77777777" w:rsidR="00D437FB" w:rsidRDefault="00D437FB">
            <w:pPr>
              <w:rPr>
                <w:sz w:val="18"/>
                <w:szCs w:val="18"/>
              </w:rPr>
            </w:pPr>
          </w:p>
          <w:p w14:paraId="0154F455" w14:textId="77777777" w:rsidR="00D437FB" w:rsidRDefault="00D437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08BE" w14:textId="77777777" w:rsidR="00D437FB" w:rsidRDefault="00D437FB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2CC8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  <w:p w14:paraId="3C4CA5C6" w14:textId="35BBCFB5" w:rsidR="00D437FB" w:rsidRDefault="00FB2E5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6618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A20D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A5CF" w14:textId="77777777" w:rsidR="00D437FB" w:rsidRDefault="00D437FB">
            <w:pPr>
              <w:ind w:right="425"/>
              <w:rPr>
                <w:sz w:val="22"/>
              </w:rPr>
            </w:pPr>
          </w:p>
        </w:tc>
      </w:tr>
    </w:tbl>
    <w:p w14:paraId="2875DABE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49E58AE9" w14:textId="64AC45A1" w:rsidR="00FB2E5C" w:rsidRPr="00FB2E5C" w:rsidRDefault="00FB2E5C" w:rsidP="00FB2E5C">
      <w:pPr>
        <w:widowControl w:val="0"/>
        <w:ind w:right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a) </w:t>
      </w:r>
      <w:r w:rsidRPr="00FB2E5C">
        <w:rPr>
          <w:b/>
          <w:bCs/>
          <w:sz w:val="22"/>
          <w:szCs w:val="22"/>
        </w:rPr>
        <w:t xml:space="preserve">dla części </w:t>
      </w:r>
      <w:r>
        <w:rPr>
          <w:b/>
          <w:bCs/>
          <w:sz w:val="22"/>
          <w:szCs w:val="22"/>
        </w:rPr>
        <w:t>opcjonalnej B</w:t>
      </w:r>
      <w:r w:rsidRPr="00FB2E5C">
        <w:rPr>
          <w:b/>
          <w:bCs/>
          <w:sz w:val="22"/>
          <w:szCs w:val="22"/>
        </w:rPr>
        <w:t xml:space="preserve"> serwer obliczeniowy w cenie:</w:t>
      </w:r>
    </w:p>
    <w:tbl>
      <w:tblPr>
        <w:tblW w:w="925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841"/>
      </w:tblGrid>
      <w:tr w:rsidR="00D437FB" w14:paraId="4551D230" w14:textId="77777777" w:rsidTr="00D437FB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92C0B6" w14:textId="77777777" w:rsidR="00D437FB" w:rsidRDefault="00D437FB" w:rsidP="00540C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F8026C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581D030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1C8AF2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620B20A8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F0B675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47E2C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92564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DC4B24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63B6770" w14:textId="77777777" w:rsidR="00D437FB" w:rsidRDefault="00D437FB" w:rsidP="00540C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FFC18D7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437FB" w14:paraId="52F2CDA8" w14:textId="77777777" w:rsidTr="00D437FB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F94C5C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F345DA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CBB3B5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B9F5CD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17AB83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1BABF5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A0E15F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D437FB" w14:paraId="1A7B209E" w14:textId="77777777" w:rsidTr="00D437FB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C87F32" w14:textId="77777777" w:rsidR="00D437FB" w:rsidRDefault="00D437FB" w:rsidP="00540C68">
            <w:pPr>
              <w:ind w:right="425"/>
              <w:rPr>
                <w:sz w:val="22"/>
              </w:rPr>
            </w:pPr>
          </w:p>
          <w:p w14:paraId="71C480D8" w14:textId="77777777" w:rsidR="00D437FB" w:rsidRDefault="00D437FB" w:rsidP="00540C68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DCF3" w14:textId="77777777" w:rsidR="00D437FB" w:rsidRDefault="00D437FB" w:rsidP="00540C68">
            <w:pPr>
              <w:rPr>
                <w:sz w:val="18"/>
                <w:szCs w:val="18"/>
              </w:rPr>
            </w:pPr>
          </w:p>
          <w:p w14:paraId="1C1C2122" w14:textId="77777777" w:rsidR="00D437FB" w:rsidRDefault="00D437FB" w:rsidP="00540C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DA6F" w14:textId="77777777" w:rsidR="00D437FB" w:rsidRDefault="00D437FB" w:rsidP="00540C68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C04D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  <w:p w14:paraId="656CF3B5" w14:textId="3199CCE0" w:rsidR="00D437FB" w:rsidRDefault="00FB2E5C" w:rsidP="00540C68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4744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AD61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4C7D" w14:textId="77777777" w:rsidR="00D437FB" w:rsidRDefault="00D437FB" w:rsidP="00540C68">
            <w:pPr>
              <w:ind w:right="425"/>
              <w:rPr>
                <w:sz w:val="22"/>
              </w:rPr>
            </w:pPr>
          </w:p>
        </w:tc>
      </w:tr>
    </w:tbl>
    <w:p w14:paraId="68949F31" w14:textId="77777777" w:rsidR="00D437FB" w:rsidRDefault="00D437FB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4C556F6F" w14:textId="7161581E" w:rsidR="00C146E4" w:rsidRDefault="00C146E4" w:rsidP="00C146E4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………………… dni </w:t>
      </w:r>
      <w:r>
        <w:rPr>
          <w:sz w:val="22"/>
          <w:szCs w:val="22"/>
        </w:rPr>
        <w:t xml:space="preserve">od daty otrzymania zamówienia potwierdzonego przez </w:t>
      </w:r>
      <w:proofErr w:type="spellStart"/>
      <w:r>
        <w:rPr>
          <w:sz w:val="22"/>
          <w:szCs w:val="22"/>
        </w:rPr>
        <w:t>MEiN</w:t>
      </w:r>
      <w:proofErr w:type="spellEnd"/>
      <w:r>
        <w:rPr>
          <w:sz w:val="22"/>
          <w:szCs w:val="22"/>
        </w:rPr>
        <w:t>, nie później niż do 30/11/2023 (termin wystawienia faktury)</w:t>
      </w:r>
    </w:p>
    <w:p w14:paraId="04A0C8F3" w14:textId="77777777" w:rsidR="00C146E4" w:rsidRDefault="00C146E4" w:rsidP="00C146E4">
      <w:pPr>
        <w:widowControl w:val="0"/>
        <w:ind w:right="1"/>
        <w:jc w:val="both"/>
        <w:rPr>
          <w:i/>
          <w:sz w:val="22"/>
          <w:szCs w:val="22"/>
        </w:rPr>
      </w:pPr>
    </w:p>
    <w:p w14:paraId="2749BAAA" w14:textId="77777777" w:rsidR="00C146E4" w:rsidRDefault="00C146E4" w:rsidP="00C146E4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/>
          <w:bCs/>
          <w:sz w:val="22"/>
          <w:szCs w:val="22"/>
        </w:rPr>
        <w:t xml:space="preserve">: ……………… miesięcy </w:t>
      </w:r>
      <w:r>
        <w:rPr>
          <w:sz w:val="22"/>
          <w:szCs w:val="22"/>
          <w:highlight w:val="yellow"/>
        </w:rPr>
        <w:t>/kryterium oceny ofert/</w:t>
      </w:r>
    </w:p>
    <w:p w14:paraId="528AE1ED" w14:textId="77777777" w:rsidR="00C146E4" w:rsidRDefault="00C146E4" w:rsidP="00C146E4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350A1698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serwera tj.: ………………………………</w:t>
      </w:r>
    </w:p>
    <w:p w14:paraId="5F11825C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753A40F5" w14:textId="77777777" w:rsidR="00C146E4" w:rsidRDefault="00C146E4" w:rsidP="00C146E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6DAE7EB" w14:textId="77777777" w:rsidR="00C146E4" w:rsidRDefault="00C146E4" w:rsidP="00C146E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7001863" w14:textId="77777777" w:rsidR="00C146E4" w:rsidRDefault="00C146E4" w:rsidP="00C146E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B444AA" w14:textId="77777777" w:rsidR="00C146E4" w:rsidRDefault="00C146E4" w:rsidP="00C146E4">
      <w:pPr>
        <w:tabs>
          <w:tab w:val="left" w:pos="426"/>
        </w:tabs>
        <w:jc w:val="both"/>
        <w:rPr>
          <w:sz w:val="22"/>
          <w:szCs w:val="22"/>
        </w:rPr>
      </w:pPr>
    </w:p>
    <w:p w14:paraId="23BAF82A" w14:textId="77777777" w:rsidR="00C146E4" w:rsidRDefault="00C146E4" w:rsidP="00C146E4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serwery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56CF24E5" w14:textId="77777777" w:rsidR="00C146E4" w:rsidRDefault="00C146E4" w:rsidP="00C146E4">
      <w:pPr>
        <w:jc w:val="both"/>
        <w:rPr>
          <w:i/>
          <w:iCs/>
          <w:sz w:val="22"/>
          <w:szCs w:val="22"/>
        </w:rPr>
      </w:pPr>
    </w:p>
    <w:p w14:paraId="0057EF65" w14:textId="77777777" w:rsidR="003372C2" w:rsidRDefault="003372C2" w:rsidP="003372C2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003D202" w14:textId="77777777" w:rsidR="003372C2" w:rsidRDefault="003372C2" w:rsidP="00C146E4">
      <w:pPr>
        <w:jc w:val="both"/>
        <w:rPr>
          <w:i/>
          <w:iCs/>
          <w:sz w:val="22"/>
          <w:szCs w:val="22"/>
        </w:rPr>
      </w:pPr>
    </w:p>
    <w:p w14:paraId="63C74386" w14:textId="77777777" w:rsidR="00C146E4" w:rsidRDefault="00C146E4" w:rsidP="00C146E4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E765FD1" w14:textId="77777777" w:rsidR="00C146E4" w:rsidRDefault="00C146E4" w:rsidP="00C146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E46C398" w14:textId="3E7E5D7A" w:rsidR="00C146E4" w:rsidRDefault="00C146E4" w:rsidP="00C146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8D00992" w14:textId="7D4EEDFC" w:rsidR="00C146E4" w:rsidRDefault="00C146E4" w:rsidP="00D70D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0C0FAF" w14:textId="77777777" w:rsidR="00C146E4" w:rsidRDefault="00C146E4" w:rsidP="00C14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9C2B120" w14:textId="77777777" w:rsidR="00C146E4" w:rsidRDefault="00C146E4" w:rsidP="00C14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11D88A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46E4" w14:paraId="5EB4638B" w14:textId="77777777" w:rsidTr="00C146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CFDA7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BA923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3E489C5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60D2E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146E4" w14:paraId="1423044B" w14:textId="77777777" w:rsidTr="00C146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BB06D" w14:textId="77777777" w:rsidR="00C146E4" w:rsidRDefault="00C146E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C12C6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91337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146E4" w14:paraId="7C8A4014" w14:textId="77777777" w:rsidTr="00C146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86686" w14:textId="77777777" w:rsidR="00C146E4" w:rsidRDefault="00C146E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1DBC7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92480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EC92996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64D561A" w14:textId="77777777" w:rsidR="00C146E4" w:rsidRDefault="00C146E4" w:rsidP="00C146E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FED11E4" w14:textId="77777777" w:rsidR="00C146E4" w:rsidRDefault="00C146E4" w:rsidP="00C146E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04D427A1" w14:textId="77777777" w:rsidR="00C146E4" w:rsidRDefault="00C146E4" w:rsidP="00C146E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A01101F" w14:textId="77777777" w:rsidR="00C146E4" w:rsidRDefault="00C146E4" w:rsidP="00C146E4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75D45DC9" w14:textId="77777777" w:rsidR="00C146E4" w:rsidRDefault="00C146E4" w:rsidP="00C146E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F1ED0C4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3BED03" w14:textId="77777777" w:rsidR="00C146E4" w:rsidRDefault="00C146E4" w:rsidP="00C1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003EAA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70F0E7" w14:textId="77777777" w:rsidR="00C146E4" w:rsidRDefault="00C146E4" w:rsidP="00C146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DD68C30" w14:textId="77777777" w:rsidR="00C146E4" w:rsidRDefault="00C146E4" w:rsidP="00C146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CCBEBD" w14:textId="77777777" w:rsidR="00C146E4" w:rsidRDefault="00C146E4" w:rsidP="00C146E4">
      <w:pPr>
        <w:ind w:left="1440"/>
        <w:jc w:val="both"/>
        <w:rPr>
          <w:sz w:val="22"/>
          <w:szCs w:val="22"/>
        </w:rPr>
      </w:pPr>
    </w:p>
    <w:p w14:paraId="2BBE466F" w14:textId="77777777" w:rsidR="00C146E4" w:rsidRDefault="00C146E4" w:rsidP="00C146E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3DA0C7C6" w14:textId="77777777" w:rsidR="00C146E4" w:rsidRDefault="00C146E4" w:rsidP="00C146E4">
      <w:pPr>
        <w:rPr>
          <w:b/>
          <w:sz w:val="22"/>
          <w:szCs w:val="22"/>
          <w:u w:val="single"/>
        </w:rPr>
      </w:pPr>
    </w:p>
    <w:p w14:paraId="1414FC4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355F1" w14:textId="77777777" w:rsidR="00005B5A" w:rsidRDefault="00005B5A">
      <w:r>
        <w:separator/>
      </w:r>
    </w:p>
  </w:endnote>
  <w:endnote w:type="continuationSeparator" w:id="0">
    <w:p w14:paraId="72A93EB3" w14:textId="77777777" w:rsidR="00005B5A" w:rsidRDefault="0000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C7409" w14:textId="77777777" w:rsidR="008968EF" w:rsidRDefault="00896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22E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96203" w14:textId="77777777" w:rsidR="008968EF" w:rsidRDefault="00896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1F6EA" w14:textId="77777777" w:rsidR="00005B5A" w:rsidRDefault="00005B5A">
      <w:r>
        <w:separator/>
      </w:r>
    </w:p>
  </w:footnote>
  <w:footnote w:type="continuationSeparator" w:id="0">
    <w:p w14:paraId="2112D069" w14:textId="77777777" w:rsidR="00005B5A" w:rsidRDefault="00005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FBEFA" w14:textId="77777777" w:rsidR="008968EF" w:rsidRDefault="00896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AF863" w14:textId="77777777" w:rsidR="00C66A63" w:rsidRDefault="003372C2" w:rsidP="00C66A63">
    <w:pPr>
      <w:pStyle w:val="Nagwek"/>
      <w:rPr>
        <w:noProof/>
      </w:rPr>
    </w:pPr>
    <w:r>
      <w:rPr>
        <w:noProof/>
      </w:rPr>
      <w:pict w14:anchorId="59F952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6D47CD59" w14:textId="77777777" w:rsidR="00C66A63" w:rsidRDefault="00C66A63" w:rsidP="00C66A63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6DAA23B" w14:textId="6A6E2B36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B5BE" w14:textId="77777777" w:rsidR="008968EF" w:rsidRDefault="008968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1023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354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745977">
    <w:abstractNumId w:val="0"/>
  </w:num>
  <w:num w:numId="4" w16cid:durableId="1197810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B5A"/>
    <w:rsid w:val="00005B5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72C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68E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46E4"/>
    <w:rsid w:val="00C66A63"/>
    <w:rsid w:val="00C969A6"/>
    <w:rsid w:val="00CA7D36"/>
    <w:rsid w:val="00D24208"/>
    <w:rsid w:val="00D437FB"/>
    <w:rsid w:val="00D60C38"/>
    <w:rsid w:val="00D66893"/>
    <w:rsid w:val="00D70D86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2E5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361C4D3A"/>
  <w15:chartTrackingRefBased/>
  <w15:docId w15:val="{6DC15238-E525-4F66-9621-D5D024D0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66A63"/>
  </w:style>
  <w:style w:type="paragraph" w:styleId="NormalnyWeb">
    <w:name w:val="Normal (Web)"/>
    <w:basedOn w:val="Normalny"/>
    <w:uiPriority w:val="99"/>
    <w:semiHidden/>
    <w:unhideWhenUsed/>
    <w:rsid w:val="00D70D8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2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691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2023-07-07T09:26:00Z</cp:lastPrinted>
  <dcterms:created xsi:type="dcterms:W3CDTF">2023-07-07T09:26:00Z</dcterms:created>
  <dcterms:modified xsi:type="dcterms:W3CDTF">2023-07-07T09:26:00Z</dcterms:modified>
</cp:coreProperties>
</file>