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05A0E" w14:textId="25CD794F" w:rsidR="005103B9" w:rsidRPr="00F92B90" w:rsidRDefault="006676AE" w:rsidP="00F92B90">
      <w:pPr>
        <w:pStyle w:val="Nagwek4"/>
        <w:spacing w:after="240" w:line="276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76E47">
        <w:rPr>
          <w:rFonts w:ascii="Arial" w:hAnsi="Arial" w:cs="Arial"/>
          <w:bCs/>
          <w:i w:val="0"/>
          <w:szCs w:val="24"/>
        </w:rPr>
        <w:t>10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B6B7F17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81947" w:rsidRPr="00681947">
        <w:rPr>
          <w:rFonts w:ascii="Arial" w:hAnsi="Arial" w:cs="Arial"/>
          <w:b/>
          <w:sz w:val="24"/>
          <w:szCs w:val="24"/>
        </w:rPr>
        <w:t>SZP-271-23-2023</w:t>
      </w:r>
    </w:p>
    <w:p w14:paraId="35F74B15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B082F8C" w14:textId="77777777" w:rsidR="006676AE" w:rsidRPr="0012157F" w:rsidRDefault="006676AE" w:rsidP="00F92B90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81947" w:rsidRPr="00681947">
        <w:rPr>
          <w:rFonts w:ascii="Arial" w:hAnsi="Arial" w:cs="Arial"/>
        </w:rPr>
        <w:t>Szpital Specjalistyczny im. Stefana Żeromskiego SPZOZ w Krakowie</w:t>
      </w:r>
    </w:p>
    <w:p w14:paraId="3414F0FE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81947" w:rsidRPr="00681947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681947" w:rsidRPr="00681947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226DFFBD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81947" w:rsidRPr="00681947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681947" w:rsidRPr="00681947">
        <w:rPr>
          <w:rFonts w:ascii="Arial" w:hAnsi="Arial" w:cs="Arial"/>
        </w:rPr>
        <w:t>Kraków</w:t>
      </w:r>
    </w:p>
    <w:p w14:paraId="70F8C9BA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35FDD22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FB31EDE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5B4095B" w14:textId="77777777"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6D7D8AE" w14:textId="77777777"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1A03EFC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B9D3718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9575CC6" w14:textId="77777777"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14:paraId="378EF597" w14:textId="77777777" w:rsidR="00484F88" w:rsidRPr="00612283" w:rsidRDefault="007936D6" w:rsidP="00D56E0D">
      <w:pPr>
        <w:spacing w:after="36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81947" w:rsidRPr="0012157F" w14:paraId="5D696EE4" w14:textId="77777777" w:rsidTr="007C3469">
        <w:tc>
          <w:tcPr>
            <w:tcW w:w="9104" w:type="dxa"/>
            <w:shd w:val="clear" w:color="auto" w:fill="D9D9D9"/>
          </w:tcPr>
          <w:p w14:paraId="02707DA6" w14:textId="77777777" w:rsidR="00681947" w:rsidRPr="00D762C5" w:rsidRDefault="00681947" w:rsidP="007C3469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14:paraId="3090E9FA" w14:textId="77777777" w:rsidR="00681947" w:rsidRDefault="00681947" w:rsidP="007C346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681947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426CD6CB" w14:textId="77777777" w:rsidR="00681947" w:rsidRPr="00C86421" w:rsidRDefault="00681947" w:rsidP="007C3469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478F25A" w14:textId="77777777" w:rsidR="00681947" w:rsidRDefault="00681947" w:rsidP="007C34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EF640EA" w14:textId="77777777" w:rsidR="00681947" w:rsidRDefault="00681947" w:rsidP="007C3469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  <w:p w14:paraId="1824F8CC" w14:textId="77777777" w:rsidR="00681947" w:rsidRPr="00534752" w:rsidRDefault="00681947" w:rsidP="007C3469">
            <w:pPr>
              <w:spacing w:after="12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0D0174A" w14:textId="77777777" w:rsidR="00E50194" w:rsidRDefault="00681947" w:rsidP="00F92B90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A1A5264" w14:textId="77777777" w:rsidR="00E50194" w:rsidRDefault="00681947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81947">
        <w:rPr>
          <w:rFonts w:ascii="Arial" w:hAnsi="Arial" w:cs="Arial"/>
          <w:b/>
          <w:sz w:val="24"/>
          <w:szCs w:val="24"/>
        </w:rPr>
        <w:t>Usługi serwisowe okresowych przeglądów technicznych, konserwacji oraz napraw pogwarancyjnych aparatury i sprzętu medycznego (producent Olympus)</w:t>
      </w:r>
    </w:p>
    <w:p w14:paraId="1ED79E5F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81947" w:rsidRPr="0068194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EDC2043" w14:textId="77777777" w:rsidTr="00650D6C">
        <w:tc>
          <w:tcPr>
            <w:tcW w:w="9104" w:type="dxa"/>
            <w:shd w:val="clear" w:color="auto" w:fill="D9D9D9"/>
          </w:tcPr>
          <w:p w14:paraId="50E36665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1DCE6F93" w14:textId="77777777" w:rsidR="00FA2CAA" w:rsidRDefault="00FA2CAA" w:rsidP="00F92B90">
      <w:pPr>
        <w:spacing w:before="160" w:after="120" w:line="276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</w:t>
      </w: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lastRenderedPageBreak/>
        <w:t xml:space="preserve">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14:paraId="139B2DF3" w14:textId="77777777" w:rsidR="00C62F57" w:rsidRDefault="007A2BCB" w:rsidP="00443B2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516998BD" w14:textId="77777777" w:rsidTr="00CD4DD1">
        <w:tc>
          <w:tcPr>
            <w:tcW w:w="9104" w:type="dxa"/>
            <w:shd w:val="clear" w:color="auto" w:fill="D9D9D9"/>
          </w:tcPr>
          <w:p w14:paraId="433E8B0F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B155FC7" w14:textId="77777777" w:rsidR="00FE4E2B" w:rsidRPr="00E426EB" w:rsidRDefault="00E426EB" w:rsidP="00F92B90">
      <w:pPr>
        <w:spacing w:before="16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CFEE642" w14:textId="77777777" w:rsidTr="00847232">
        <w:tc>
          <w:tcPr>
            <w:tcW w:w="9104" w:type="dxa"/>
            <w:shd w:val="clear" w:color="auto" w:fill="D9D9D9"/>
          </w:tcPr>
          <w:p w14:paraId="5E083C51" w14:textId="77777777" w:rsidR="00E426EB" w:rsidRPr="00650D6C" w:rsidRDefault="00E426EB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9D47553" w14:textId="77777777" w:rsidR="00E426EB" w:rsidRPr="00E426EB" w:rsidRDefault="00E426EB" w:rsidP="00F92B90">
      <w:pPr>
        <w:spacing w:before="160" w:after="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6A5DB07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3D0684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D3CF8E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725ADF4" w14:textId="77777777" w:rsidR="00F92B90" w:rsidRDefault="00E426EB" w:rsidP="00F92B9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3B8F4308" w14:textId="77777777" w:rsidR="00524951" w:rsidRPr="00F92B90" w:rsidRDefault="00FE4E2B" w:rsidP="00F92B9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20B5823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840DC1C" w14:textId="77777777" w:rsidR="00484F88" w:rsidRPr="0012157F" w:rsidRDefault="00443B23" w:rsidP="00443B23">
      <w:pPr>
        <w:spacing w:after="0" w:line="360" w:lineRule="auto"/>
        <w:ind w:left="5103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2969B" w14:textId="77777777" w:rsidR="00DF49DE" w:rsidRDefault="00DF49DE" w:rsidP="0038231F">
      <w:pPr>
        <w:spacing w:after="0" w:line="240" w:lineRule="auto"/>
      </w:pPr>
      <w:r>
        <w:separator/>
      </w:r>
    </w:p>
  </w:endnote>
  <w:endnote w:type="continuationSeparator" w:id="0">
    <w:p w14:paraId="554727EA" w14:textId="77777777" w:rsidR="00DF49DE" w:rsidRDefault="00DF49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FF037" w14:textId="77777777" w:rsidR="00681947" w:rsidRDefault="006819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199A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4141B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43A97" w14:textId="77777777" w:rsidR="00681947" w:rsidRDefault="006819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781EC" w14:textId="77777777" w:rsidR="00DF49DE" w:rsidRDefault="00DF49DE" w:rsidP="0038231F">
      <w:pPr>
        <w:spacing w:after="0" w:line="240" w:lineRule="auto"/>
      </w:pPr>
      <w:r>
        <w:separator/>
      </w:r>
    </w:p>
  </w:footnote>
  <w:footnote w:type="continuationSeparator" w:id="0">
    <w:p w14:paraId="794484F7" w14:textId="77777777" w:rsidR="00DF49DE" w:rsidRDefault="00DF49DE" w:rsidP="0038231F">
      <w:pPr>
        <w:spacing w:after="0" w:line="240" w:lineRule="auto"/>
      </w:pPr>
      <w:r>
        <w:continuationSeparator/>
      </w:r>
    </w:p>
  </w:footnote>
  <w:footnote w:id="1">
    <w:p w14:paraId="3440CDB0" w14:textId="77777777"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351FB0F1" w14:textId="77777777"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14:paraId="1BD3E123" w14:textId="77777777"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14:paraId="2A70B3CD" w14:textId="77777777"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40AE8485" w14:textId="77777777"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 xml:space="preserve">w tym podwykonawców, dostawców lub podmiotów, na których zdolności polega się w rozumieniu dyrektyw w sprawie zamówień publicznych, w </w:t>
      </w:r>
      <w:proofErr w:type="gramStart"/>
      <w:r w:rsidRPr="00F92B90">
        <w:rPr>
          <w:rFonts w:ascii="Arial" w:hAnsi="Arial" w:cs="Arial"/>
          <w:sz w:val="16"/>
          <w:szCs w:val="16"/>
        </w:rPr>
        <w:t>przypadku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14:paraId="021EB7A0" w14:textId="77777777"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F773410" w14:textId="77777777"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B1539D5" w14:textId="77777777"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858801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93F10" w14:textId="77777777" w:rsidR="00681947" w:rsidRDefault="006819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0672A" w14:textId="77777777" w:rsidR="00681947" w:rsidRDefault="006819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76A4C" w14:textId="77777777" w:rsidR="00681947" w:rsidRDefault="006819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5674004">
    <w:abstractNumId w:val="12"/>
  </w:num>
  <w:num w:numId="2" w16cid:durableId="1605767567">
    <w:abstractNumId w:val="0"/>
  </w:num>
  <w:num w:numId="3" w16cid:durableId="1228150868">
    <w:abstractNumId w:val="11"/>
  </w:num>
  <w:num w:numId="4" w16cid:durableId="75978238">
    <w:abstractNumId w:val="14"/>
  </w:num>
  <w:num w:numId="5" w16cid:durableId="935752430">
    <w:abstractNumId w:val="13"/>
  </w:num>
  <w:num w:numId="6" w16cid:durableId="1948736846">
    <w:abstractNumId w:val="10"/>
  </w:num>
  <w:num w:numId="7" w16cid:durableId="1400521377">
    <w:abstractNumId w:val="1"/>
  </w:num>
  <w:num w:numId="8" w16cid:durableId="1240142427">
    <w:abstractNumId w:val="6"/>
  </w:num>
  <w:num w:numId="9" w16cid:durableId="1334458395">
    <w:abstractNumId w:val="4"/>
  </w:num>
  <w:num w:numId="10" w16cid:durableId="350112069">
    <w:abstractNumId w:val="7"/>
  </w:num>
  <w:num w:numId="11" w16cid:durableId="439758755">
    <w:abstractNumId w:val="5"/>
  </w:num>
  <w:num w:numId="12" w16cid:durableId="957687706">
    <w:abstractNumId w:val="9"/>
  </w:num>
  <w:num w:numId="13" w16cid:durableId="1892425721">
    <w:abstractNumId w:val="3"/>
  </w:num>
  <w:num w:numId="14" w16cid:durableId="1084113401">
    <w:abstractNumId w:val="2"/>
  </w:num>
  <w:num w:numId="15" w16cid:durableId="98608695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49DE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81947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76E47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DF49DE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CBCE82"/>
  <w15:docId w15:val="{1AF2EFBD-42D9-4B0B-B17F-8F76B1B9B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522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2023-07-06T07:53:00Z</dcterms:created>
  <dcterms:modified xsi:type="dcterms:W3CDTF">2023-07-06T07:53:00Z</dcterms:modified>
</cp:coreProperties>
</file>