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C6297" w14:textId="64EEB818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51F60">
        <w:rPr>
          <w:rFonts w:ascii="Arial" w:hAnsi="Arial" w:cs="Arial"/>
          <w:bCs/>
          <w:i w:val="0"/>
          <w:szCs w:val="24"/>
        </w:rPr>
        <w:t>11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4FDD6B0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EF0A35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E675471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4D1F4DF0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59220A5C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7FF14CAC" w14:textId="77777777" w:rsidTr="0087706D">
        <w:tc>
          <w:tcPr>
            <w:tcW w:w="550" w:type="dxa"/>
            <w:shd w:val="clear" w:color="auto" w:fill="auto"/>
            <w:vAlign w:val="center"/>
          </w:tcPr>
          <w:p w14:paraId="09F43EE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7A1D980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C5D3CC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5931F238" w14:textId="77777777" w:rsidTr="0087706D">
        <w:tc>
          <w:tcPr>
            <w:tcW w:w="550" w:type="dxa"/>
            <w:shd w:val="clear" w:color="auto" w:fill="auto"/>
            <w:vAlign w:val="center"/>
          </w:tcPr>
          <w:p w14:paraId="67174D0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03F3112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EE52E6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47C9BF3F" w14:textId="77777777" w:rsidTr="0087706D">
        <w:tc>
          <w:tcPr>
            <w:tcW w:w="550" w:type="dxa"/>
            <w:shd w:val="clear" w:color="auto" w:fill="auto"/>
            <w:vAlign w:val="center"/>
          </w:tcPr>
          <w:p w14:paraId="6C262F2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FEBB8B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11A44A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1BAAD47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26878" w:rsidRPr="00726878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11964B05" w14:textId="77777777" w:rsidR="00AF4E90" w:rsidRDefault="0072687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26878">
        <w:rPr>
          <w:rFonts w:ascii="Arial" w:eastAsia="Times New Roman" w:hAnsi="Arial" w:cs="Arial"/>
          <w:b/>
          <w:sz w:val="24"/>
          <w:szCs w:val="24"/>
          <w:lang w:eastAsia="pl-PL"/>
        </w:rPr>
        <w:t>Usługi serwisowe okresowych przeglądów technicznych, konserwacji oraz napraw pogwarancyjnych aparatury i sprzętu medycznego (producent Olympus)</w:t>
      </w:r>
    </w:p>
    <w:p w14:paraId="4DC8CA92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26878" w:rsidRPr="00726878">
        <w:rPr>
          <w:rFonts w:ascii="Arial" w:eastAsia="Times New Roman" w:hAnsi="Arial" w:cs="Arial"/>
          <w:b/>
          <w:sz w:val="24"/>
          <w:szCs w:val="24"/>
          <w:lang w:eastAsia="pl-PL"/>
        </w:rPr>
        <w:t>SZP-271-23-2023</w:t>
      </w:r>
    </w:p>
    <w:p w14:paraId="2B100F05" w14:textId="4257B98C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1E7EC621" w14:textId="77777777" w:rsidTr="0087706D">
        <w:tc>
          <w:tcPr>
            <w:tcW w:w="617" w:type="dxa"/>
            <w:shd w:val="clear" w:color="auto" w:fill="auto"/>
            <w:vAlign w:val="center"/>
          </w:tcPr>
          <w:p w14:paraId="221CED5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4AC9D0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B5A9E7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49A1C0CB" w14:textId="77777777" w:rsidTr="0087706D">
        <w:tc>
          <w:tcPr>
            <w:tcW w:w="617" w:type="dxa"/>
            <w:shd w:val="clear" w:color="auto" w:fill="auto"/>
            <w:vAlign w:val="center"/>
          </w:tcPr>
          <w:p w14:paraId="0083939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52C2CDA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658041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55FD1078" w14:textId="77777777" w:rsidTr="0087706D">
        <w:tc>
          <w:tcPr>
            <w:tcW w:w="617" w:type="dxa"/>
            <w:shd w:val="clear" w:color="auto" w:fill="auto"/>
            <w:vAlign w:val="center"/>
          </w:tcPr>
          <w:p w14:paraId="5D6E0EC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23AAD4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0158E3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86DB28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3677C00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77804C1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40CEF5B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F474A5A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2CFC45CC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0E7A8C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0FF3D22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7D27DE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1360A2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3022D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EB5F73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5DAAFA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19226E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EEA9E4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9C77631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40E12A3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lastRenderedPageBreak/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7609F" w14:textId="77777777" w:rsidR="000971F4" w:rsidRDefault="000971F4" w:rsidP="00025386">
      <w:pPr>
        <w:spacing w:after="0" w:line="240" w:lineRule="auto"/>
      </w:pPr>
      <w:r>
        <w:separator/>
      </w:r>
    </w:p>
  </w:endnote>
  <w:endnote w:type="continuationSeparator" w:id="0">
    <w:p w14:paraId="6FDCDC3B" w14:textId="77777777" w:rsidR="000971F4" w:rsidRDefault="000971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58184" w14:textId="77777777" w:rsidR="00726878" w:rsidRDefault="007268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D504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B79781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0EDA5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7FFC7C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D76C3" w14:textId="77777777" w:rsidR="00726878" w:rsidRDefault="007268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431E9" w14:textId="77777777" w:rsidR="000971F4" w:rsidRDefault="000971F4" w:rsidP="00025386">
      <w:pPr>
        <w:spacing w:after="0" w:line="240" w:lineRule="auto"/>
      </w:pPr>
      <w:r>
        <w:separator/>
      </w:r>
    </w:p>
  </w:footnote>
  <w:footnote w:type="continuationSeparator" w:id="0">
    <w:p w14:paraId="774F542A" w14:textId="77777777" w:rsidR="000971F4" w:rsidRDefault="000971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4912D" w14:textId="77777777" w:rsidR="00726878" w:rsidRDefault="007268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84B00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26878">
      <w:rPr>
        <w:rFonts w:ascii="Arial" w:hAnsi="Arial" w:cs="Arial"/>
        <w:sz w:val="20"/>
        <w:szCs w:val="20"/>
      </w:rPr>
      <w:t>SZP-271-23-2023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6C142" w14:textId="77777777" w:rsidR="00726878" w:rsidRDefault="007268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511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71F4"/>
    <w:rsid w:val="00025386"/>
    <w:rsid w:val="000423B9"/>
    <w:rsid w:val="00053927"/>
    <w:rsid w:val="00084786"/>
    <w:rsid w:val="000971F4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51F60"/>
    <w:rsid w:val="005624D8"/>
    <w:rsid w:val="00620476"/>
    <w:rsid w:val="00657A47"/>
    <w:rsid w:val="00726878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C5BF07"/>
  <w15:chartTrackingRefBased/>
  <w15:docId w15:val="{C1054528-E459-4DE4-B8C7-EDAFAE186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2023-07-06T07:54:00Z</dcterms:created>
  <dcterms:modified xsi:type="dcterms:W3CDTF">2023-07-06T07:55:00Z</dcterms:modified>
</cp:coreProperties>
</file>