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C3D00" w14:textId="0332244E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06910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7A9D14E5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737849B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27E73269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B85A29C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00BC2AEB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C730BE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DA5CBC7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0C878609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21C2FD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2DBAB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362030F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E641954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B5D8F" w:rsidRPr="00CB5D8F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712C9DA1" w14:textId="77777777" w:rsidR="0071340C" w:rsidRDefault="00CB5D8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B5D8F">
        <w:rPr>
          <w:rFonts w:ascii="Arial" w:eastAsia="Times New Roman" w:hAnsi="Arial" w:cs="Arial"/>
          <w:b/>
          <w:sz w:val="24"/>
          <w:szCs w:val="24"/>
          <w:lang w:eastAsia="pl-PL"/>
        </w:rPr>
        <w:t>Usługi serwisowe okresowych przeglądów technicznych, konserwacji oraz napraw pogwarancyjnych aparatury i sprzętu medycznego (producent Olympus)</w:t>
      </w:r>
    </w:p>
    <w:p w14:paraId="57A81BD4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B5D8F" w:rsidRPr="00CB5D8F">
        <w:rPr>
          <w:rFonts w:ascii="Arial" w:eastAsia="Times New Roman" w:hAnsi="Arial" w:cs="Arial"/>
          <w:b/>
          <w:sz w:val="24"/>
          <w:szCs w:val="24"/>
          <w:lang w:eastAsia="pl-PL"/>
        </w:rPr>
        <w:t>SZP-271-23-2023</w:t>
      </w:r>
    </w:p>
    <w:p w14:paraId="6740750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ED72FD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0523254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3C618C5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51DEEB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0E193C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8EEC17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5A809DF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339CFC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BE3AE4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8A09B4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470C376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5075E36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6B5F703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DD20D2D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E503E1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76A7117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9814172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EB86DD6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45A5FCA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18D74E62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A19B94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7E68E8C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2F766F4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8356D2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4A9CBE3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0FF7EF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4B65F6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3761F6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59F677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F513125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16E6B57C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B53EF" w14:textId="77777777" w:rsidR="00501386" w:rsidRDefault="00501386" w:rsidP="00025386">
      <w:pPr>
        <w:spacing w:after="0" w:line="240" w:lineRule="auto"/>
      </w:pPr>
      <w:r>
        <w:separator/>
      </w:r>
    </w:p>
  </w:endnote>
  <w:endnote w:type="continuationSeparator" w:id="0">
    <w:p w14:paraId="1063C77E" w14:textId="77777777" w:rsidR="00501386" w:rsidRDefault="005013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55347" w14:textId="77777777" w:rsidR="00CB5D8F" w:rsidRDefault="00CB5D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C46F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821705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5B337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D15B5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BFB4B" w14:textId="77777777" w:rsidR="00CB5D8F" w:rsidRDefault="00CB5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7C6D2" w14:textId="77777777" w:rsidR="00501386" w:rsidRDefault="00501386" w:rsidP="00025386">
      <w:pPr>
        <w:spacing w:after="0" w:line="240" w:lineRule="auto"/>
      </w:pPr>
      <w:r>
        <w:separator/>
      </w:r>
    </w:p>
  </w:footnote>
  <w:footnote w:type="continuationSeparator" w:id="0">
    <w:p w14:paraId="75801250" w14:textId="77777777" w:rsidR="00501386" w:rsidRDefault="005013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42E7C" w14:textId="77777777" w:rsidR="00CB5D8F" w:rsidRDefault="00CB5D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2421" w14:textId="77777777" w:rsidR="00CB5D8F" w:rsidRDefault="00CB5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8E429" w14:textId="77777777" w:rsidR="00CB5D8F" w:rsidRDefault="00CB5D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99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38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01386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6910"/>
    <w:rsid w:val="00B62AD0"/>
    <w:rsid w:val="00B77707"/>
    <w:rsid w:val="00BE3BCE"/>
    <w:rsid w:val="00CB29AC"/>
    <w:rsid w:val="00CB5D8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AEBBD"/>
  <w15:chartTrackingRefBased/>
  <w15:docId w15:val="{34B43148-41A7-4FCA-B22F-CED87F91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2023-07-06T07:52:00Z</dcterms:created>
  <dcterms:modified xsi:type="dcterms:W3CDTF">2023-07-06T07:52:00Z</dcterms:modified>
</cp:coreProperties>
</file>