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58B28" w14:textId="2B478575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B014E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3E986515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76AB184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328FB7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6437D8F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634D0C8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33A6FD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3E11CCA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E1A4621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2101242D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7A95" w:rsidRPr="00C14101" w14:paraId="389F862E" w14:textId="77777777" w:rsidTr="007C346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D59110" w14:textId="77777777" w:rsidR="00137A95" w:rsidRPr="00C14101" w:rsidRDefault="00137A95" w:rsidP="007C346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2AEDEC" w14:textId="77777777" w:rsidR="00137A95" w:rsidRPr="00C14101" w:rsidRDefault="00137A95" w:rsidP="007C346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37A95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0F67224" w14:textId="77777777" w:rsidR="00137A95" w:rsidRPr="00C14101" w:rsidRDefault="00137A95" w:rsidP="007C34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985AF37" w14:textId="77777777" w:rsidR="00137A95" w:rsidRPr="00C14101" w:rsidRDefault="00137A95" w:rsidP="007C346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AEB6B33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7C713A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5106E8E" w14:textId="77777777" w:rsidR="00BC121E" w:rsidRPr="00C14101" w:rsidRDefault="00137A9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37A95">
        <w:rPr>
          <w:rFonts w:ascii="Arial" w:eastAsia="Times New Roman" w:hAnsi="Arial" w:cs="Arial"/>
          <w:b/>
          <w:sz w:val="24"/>
          <w:szCs w:val="24"/>
          <w:lang w:eastAsia="pl-PL"/>
        </w:rPr>
        <w:t>Usługi serwisowe okresowych przeglądów technicznych, konserwacji oraz napraw pogwarancyjnych aparatury i sprzętu medycznego (producent Olympus)</w:t>
      </w:r>
    </w:p>
    <w:p w14:paraId="626DDEB4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37A95" w:rsidRPr="00137A95">
        <w:rPr>
          <w:rFonts w:ascii="Arial" w:eastAsia="Times New Roman" w:hAnsi="Arial" w:cs="Arial"/>
          <w:b/>
          <w:sz w:val="24"/>
          <w:szCs w:val="24"/>
          <w:lang w:eastAsia="pl-PL"/>
        </w:rPr>
        <w:t>SZP-271-23-2023</w:t>
      </w:r>
    </w:p>
    <w:p w14:paraId="2C05842C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137A95" w:rsidRPr="00137A9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AAC4B39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E4A90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6ECEAF3B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D8578E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0A256F5C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0CD5936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DD8E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66C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5395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63903C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587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B1B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486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71E357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31F9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FE16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49A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CF670CC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5521608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923F52B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381384D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BAB28C6" w14:textId="77777777" w:rsidTr="00620E37">
        <w:tc>
          <w:tcPr>
            <w:tcW w:w="2660" w:type="dxa"/>
            <w:shd w:val="clear" w:color="auto" w:fill="auto"/>
          </w:tcPr>
          <w:p w14:paraId="6F59DF5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65D96EEF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6181A35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4564E6C6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AF6186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5E137638" w14:textId="77777777" w:rsidR="00BC121E" w:rsidRPr="00C14101" w:rsidRDefault="00137A9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6047F305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4342DE68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775B229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296F4" w14:textId="77777777" w:rsidR="00092FB9" w:rsidRDefault="00092FB9">
      <w:r>
        <w:separator/>
      </w:r>
    </w:p>
  </w:endnote>
  <w:endnote w:type="continuationSeparator" w:id="0">
    <w:p w14:paraId="20253666" w14:textId="77777777" w:rsidR="00092FB9" w:rsidRDefault="0009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A41B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D6B23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33FA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7BCC246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5825D998">
        <v:line id="_x0000_s1025" style="position:absolute;left:0;text-align:left;z-index:251657728" from="-3.85pt,8.7pt" to="455.15pt,8.7pt"/>
      </w:pict>
    </w:r>
  </w:p>
  <w:p w14:paraId="1F75FFE0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E82D3" w14:textId="77777777" w:rsidR="00137A95" w:rsidRDefault="00137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3C682" w14:textId="77777777" w:rsidR="00092FB9" w:rsidRDefault="00092FB9">
      <w:r>
        <w:separator/>
      </w:r>
    </w:p>
  </w:footnote>
  <w:footnote w:type="continuationSeparator" w:id="0">
    <w:p w14:paraId="34B406B2" w14:textId="77777777" w:rsidR="00092FB9" w:rsidRDefault="00092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21590" w14:textId="77777777" w:rsidR="00137A95" w:rsidRDefault="00137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C1897" w14:textId="77777777" w:rsidR="00137A95" w:rsidRDefault="00137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8F4E9" w14:textId="77777777" w:rsidR="00137A95" w:rsidRDefault="00137A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88113394">
    <w:abstractNumId w:val="13"/>
  </w:num>
  <w:num w:numId="2" w16cid:durableId="1063403982">
    <w:abstractNumId w:val="0"/>
  </w:num>
  <w:num w:numId="3" w16cid:durableId="1085569216">
    <w:abstractNumId w:val="11"/>
  </w:num>
  <w:num w:numId="4" w16cid:durableId="490148082">
    <w:abstractNumId w:val="8"/>
  </w:num>
  <w:num w:numId="5" w16cid:durableId="964312135">
    <w:abstractNumId w:val="7"/>
  </w:num>
  <w:num w:numId="6" w16cid:durableId="805440319">
    <w:abstractNumId w:val="1"/>
  </w:num>
  <w:num w:numId="7" w16cid:durableId="539242798">
    <w:abstractNumId w:val="6"/>
  </w:num>
  <w:num w:numId="8" w16cid:durableId="2103840386">
    <w:abstractNumId w:val="3"/>
  </w:num>
  <w:num w:numId="9" w16cid:durableId="857160063">
    <w:abstractNumId w:val="2"/>
  </w:num>
  <w:num w:numId="10" w16cid:durableId="174030716">
    <w:abstractNumId w:val="5"/>
  </w:num>
  <w:num w:numId="11" w16cid:durableId="362905217">
    <w:abstractNumId w:val="10"/>
  </w:num>
  <w:num w:numId="12" w16cid:durableId="857930">
    <w:abstractNumId w:val="4"/>
  </w:num>
  <w:num w:numId="13" w16cid:durableId="632177831">
    <w:abstractNumId w:val="9"/>
  </w:num>
  <w:num w:numId="14" w16cid:durableId="2099997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2FB9"/>
    <w:rsid w:val="0000184A"/>
    <w:rsid w:val="00012997"/>
    <w:rsid w:val="000621A2"/>
    <w:rsid w:val="00067B62"/>
    <w:rsid w:val="000719DC"/>
    <w:rsid w:val="00075CEC"/>
    <w:rsid w:val="00092FB9"/>
    <w:rsid w:val="000E0467"/>
    <w:rsid w:val="00106AC7"/>
    <w:rsid w:val="00111985"/>
    <w:rsid w:val="00137A9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B014E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A49A7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6B73C7"/>
  <w15:chartTrackingRefBased/>
  <w15:docId w15:val="{73EB7F39-98E1-41EB-A753-6046AF538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231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2023-07-06T07:46:00Z</dcterms:created>
  <dcterms:modified xsi:type="dcterms:W3CDTF">2023-07-06T07:46:00Z</dcterms:modified>
</cp:coreProperties>
</file>