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62D8B" w14:textId="77777777" w:rsidR="008F11A5" w:rsidRPr="00880CA1" w:rsidRDefault="008F11A5" w:rsidP="008F11A5">
      <w:pPr>
        <w:jc w:val="right"/>
        <w:rPr>
          <w:b/>
          <w:sz w:val="22"/>
          <w:szCs w:val="22"/>
          <w:lang w:val="pl-PL"/>
        </w:rPr>
      </w:pPr>
      <w:r w:rsidRPr="00880CA1">
        <w:rPr>
          <w:b/>
          <w:sz w:val="22"/>
          <w:szCs w:val="22"/>
          <w:lang w:val="pl-PL"/>
        </w:rPr>
        <w:t xml:space="preserve">Załącznik nr </w:t>
      </w:r>
      <w:r>
        <w:rPr>
          <w:b/>
          <w:sz w:val="22"/>
          <w:szCs w:val="22"/>
          <w:lang w:val="pl-PL"/>
        </w:rPr>
        <w:t>3</w:t>
      </w:r>
    </w:p>
    <w:p w14:paraId="513E1E00" w14:textId="77777777" w:rsidR="008F11A5" w:rsidRPr="00880CA1" w:rsidRDefault="008F11A5" w:rsidP="008F11A5">
      <w:pPr>
        <w:jc w:val="right"/>
        <w:rPr>
          <w:b/>
          <w:sz w:val="22"/>
          <w:szCs w:val="22"/>
          <w:lang w:val="pl-PL"/>
        </w:rPr>
      </w:pPr>
    </w:p>
    <w:p w14:paraId="5711C8D4" w14:textId="77777777" w:rsidR="008F11A5" w:rsidRPr="00880CA1" w:rsidRDefault="008F11A5" w:rsidP="008F11A5">
      <w:pPr>
        <w:jc w:val="center"/>
        <w:rPr>
          <w:b/>
          <w:sz w:val="22"/>
          <w:szCs w:val="22"/>
          <w:lang w:val="pl-PL"/>
        </w:rPr>
      </w:pPr>
      <w:r w:rsidRPr="00880CA1">
        <w:rPr>
          <w:b/>
          <w:sz w:val="22"/>
          <w:szCs w:val="22"/>
          <w:lang w:val="pl-PL"/>
        </w:rPr>
        <w:t>WZÓR UMOWY</w:t>
      </w:r>
    </w:p>
    <w:p w14:paraId="60525D42" w14:textId="77777777" w:rsidR="008F11A5" w:rsidRPr="00880CA1" w:rsidRDefault="008F11A5" w:rsidP="008F11A5">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52D08A90" w14:textId="77777777" w:rsidR="008F11A5" w:rsidRPr="00880CA1" w:rsidRDefault="008F11A5" w:rsidP="008F11A5">
      <w:pPr>
        <w:jc w:val="center"/>
        <w:rPr>
          <w:b/>
          <w:sz w:val="22"/>
          <w:szCs w:val="22"/>
          <w:lang w:val="pl-PL"/>
        </w:rPr>
      </w:pPr>
    </w:p>
    <w:p w14:paraId="25608B22" w14:textId="77777777" w:rsidR="008F11A5" w:rsidRPr="00880CA1" w:rsidRDefault="008F11A5" w:rsidP="008F11A5">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w trybie p</w:t>
      </w:r>
      <w:r w:rsidRPr="00880CA1">
        <w:rPr>
          <w:b/>
          <w:bCs/>
          <w:sz w:val="22"/>
          <w:szCs w:val="22"/>
          <w:lang w:val="pl-PL"/>
        </w:rPr>
        <w:t>rzetargu nieograniczonego</w:t>
      </w:r>
      <w:r w:rsidRPr="00880CA1">
        <w:rPr>
          <w:sz w:val="22"/>
          <w:szCs w:val="22"/>
          <w:lang w:val="pl-PL"/>
        </w:rPr>
        <w:t xml:space="preserve"> pomiędzy:</w:t>
      </w:r>
    </w:p>
    <w:p w14:paraId="03C66282" w14:textId="77777777" w:rsidR="008F11A5" w:rsidRPr="00880CA1" w:rsidRDefault="008F11A5" w:rsidP="008F11A5">
      <w:pPr>
        <w:pStyle w:val="Tekstpodstawowywcity"/>
        <w:spacing w:after="0"/>
        <w:ind w:left="0"/>
        <w:jc w:val="both"/>
        <w:rPr>
          <w:sz w:val="22"/>
          <w:szCs w:val="22"/>
          <w:lang w:val="pl-PL"/>
        </w:rPr>
      </w:pPr>
    </w:p>
    <w:p w14:paraId="6CBDCFD1"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48DA86C7"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027151E5"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505F6A40" w14:textId="77777777" w:rsidR="008F11A5" w:rsidRPr="00880CA1" w:rsidRDefault="008F11A5" w:rsidP="008F11A5">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777BEB98"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680A2EF6"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69B8803C"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661C7B13"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6DAA7CB7"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407F5923"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708B79D7"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31CE1D0D"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4B3D3D96" w14:textId="77777777" w:rsidR="008F11A5" w:rsidRPr="00880CA1" w:rsidRDefault="008F11A5" w:rsidP="008F11A5">
      <w:pPr>
        <w:pStyle w:val="Tekstpodstawowy"/>
        <w:spacing w:line="240" w:lineRule="auto"/>
        <w:ind w:right="-47"/>
        <w:jc w:val="center"/>
        <w:rPr>
          <w:rFonts w:ascii="Times New Roman" w:hAnsi="Times New Roman"/>
          <w:b/>
          <w:sz w:val="22"/>
          <w:szCs w:val="22"/>
        </w:rPr>
      </w:pPr>
    </w:p>
    <w:p w14:paraId="0770705F" w14:textId="77777777" w:rsidR="008F11A5" w:rsidRPr="00880CA1" w:rsidRDefault="008F11A5" w:rsidP="008F11A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7F93ADEC" w14:textId="5C8C3C21" w:rsidR="008F11A5" w:rsidRPr="00880CA1" w:rsidRDefault="008F11A5" w:rsidP="008F11A5">
      <w:pPr>
        <w:pStyle w:val="Akapitzlist"/>
        <w:numPr>
          <w:ilvl w:val="0"/>
          <w:numId w:val="28"/>
        </w:numPr>
        <w:tabs>
          <w:tab w:val="num" w:pos="360"/>
        </w:tabs>
        <w:ind w:left="360"/>
        <w:jc w:val="both"/>
        <w:rPr>
          <w:b/>
          <w:bCs/>
          <w:sz w:val="22"/>
          <w:szCs w:val="22"/>
          <w:lang w:val="pl-PL"/>
        </w:rPr>
      </w:pPr>
      <w:r w:rsidRPr="00880CA1">
        <w:rPr>
          <w:sz w:val="22"/>
          <w:szCs w:val="22"/>
          <w:lang w:val="pl-PL"/>
        </w:rPr>
        <w:t>Przedmiotem niniejszej umowy jest</w:t>
      </w:r>
      <w:bookmarkStart w:id="0" w:name="_Hlk58842586"/>
      <w:r w:rsidRPr="00880CA1">
        <w:rPr>
          <w:sz w:val="22"/>
          <w:szCs w:val="22"/>
          <w:lang w:val="pl-PL"/>
        </w:rPr>
        <w:t xml:space="preserve">: </w:t>
      </w:r>
      <w:r w:rsidR="0018420A" w:rsidRPr="00CF5B4D">
        <w:rPr>
          <w:b/>
          <w:sz w:val="22"/>
          <w:szCs w:val="22"/>
          <w:lang w:val="pl-PL"/>
        </w:rPr>
        <w:t xml:space="preserve">dostawa analizatorów widma z antenami oraz oprogramowaniem na potrzeby Instytutu Telekomunikacji </w:t>
      </w:r>
      <w:proofErr w:type="spellStart"/>
      <w:r w:rsidR="0018420A" w:rsidRPr="00CF5B4D">
        <w:rPr>
          <w:b/>
          <w:sz w:val="22"/>
          <w:szCs w:val="22"/>
          <w:lang w:val="pl-PL"/>
        </w:rPr>
        <w:t>WIEiT</w:t>
      </w:r>
      <w:proofErr w:type="spellEnd"/>
    </w:p>
    <w:p w14:paraId="5F842687" w14:textId="77777777" w:rsidR="008F11A5" w:rsidRPr="00880CA1" w:rsidRDefault="008F11A5" w:rsidP="008F11A5">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880CA1">
        <w:rPr>
          <w:rFonts w:ascii="Times New Roman" w:hAnsi="Times New Roman"/>
          <w:sz w:val="22"/>
          <w:szCs w:val="22"/>
        </w:rPr>
        <w:t xml:space="preserve">Szczegółowa specyfikacja sprzętu </w:t>
      </w:r>
      <w:bookmarkEnd w:id="1"/>
      <w:r w:rsidRPr="00880CA1">
        <w:rPr>
          <w:rFonts w:ascii="Times New Roman" w:hAnsi="Times New Roman"/>
          <w:sz w:val="22"/>
          <w:szCs w:val="22"/>
        </w:rPr>
        <w:t xml:space="preserve">jest określona w </w:t>
      </w:r>
      <w:r w:rsidRPr="00880CA1">
        <w:rPr>
          <w:rFonts w:ascii="Times New Roman" w:hAnsi="Times New Roman"/>
          <w:iCs/>
          <w:sz w:val="22"/>
          <w:szCs w:val="22"/>
        </w:rPr>
        <w:t>załączniku nr 1 - ofercie Sprzedawcy, który stanowi integralną część niniejszej umowy.</w:t>
      </w:r>
    </w:p>
    <w:p w14:paraId="6BC6E32E" w14:textId="77777777" w:rsidR="008F11A5" w:rsidRPr="00880CA1" w:rsidRDefault="008F11A5" w:rsidP="008F11A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48064942" w14:textId="77777777" w:rsidR="008F11A5" w:rsidRPr="00880CA1" w:rsidRDefault="008F11A5" w:rsidP="008F11A5">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 xml:space="preserve">Sprzedawca zobowiązuje się dostarczyć sprzęt, o którym mowa w § 1 w terminie do ……. </w:t>
      </w:r>
      <w:r w:rsidRPr="00880CA1">
        <w:rPr>
          <w:rFonts w:ascii="Times New Roman" w:hAnsi="Times New Roman"/>
          <w:b/>
          <w:bCs/>
          <w:sz w:val="22"/>
          <w:szCs w:val="22"/>
        </w:rPr>
        <w:t xml:space="preserve">dni </w:t>
      </w:r>
      <w:r>
        <w:rPr>
          <w:rFonts w:ascii="Times New Roman" w:hAnsi="Times New Roman"/>
          <w:b/>
          <w:bCs/>
          <w:sz w:val="22"/>
          <w:szCs w:val="22"/>
        </w:rPr>
        <w:t>miesięcy</w:t>
      </w:r>
      <w:r w:rsidRPr="00880CA1">
        <w:rPr>
          <w:rFonts w:ascii="Times New Roman" w:hAnsi="Times New Roman"/>
          <w:b/>
          <w:bCs/>
          <w:sz w:val="22"/>
          <w:szCs w:val="22"/>
        </w:rPr>
        <w:t xml:space="preserve"> </w:t>
      </w:r>
      <w:r w:rsidRPr="00880CA1">
        <w:rPr>
          <w:rFonts w:ascii="Times New Roman" w:hAnsi="Times New Roman"/>
          <w:sz w:val="22"/>
          <w:szCs w:val="22"/>
        </w:rPr>
        <w:t>od daty podpisania umowy do siedziby Kupującego.</w:t>
      </w:r>
    </w:p>
    <w:p w14:paraId="34353208" w14:textId="77777777" w:rsidR="008F11A5" w:rsidRPr="00880CA1" w:rsidRDefault="008F11A5" w:rsidP="008F11A5">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77CD3A90" w14:textId="77777777" w:rsidR="008F11A5" w:rsidRPr="00880CA1" w:rsidRDefault="008F11A5" w:rsidP="008F11A5">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174CA877" w14:textId="77777777" w:rsidR="008F11A5" w:rsidRPr="00880CA1" w:rsidRDefault="008F11A5" w:rsidP="008F11A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72E7A456" w14:textId="77777777" w:rsidR="008F11A5" w:rsidRPr="00880CA1" w:rsidRDefault="008F11A5" w:rsidP="008F11A5">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3B985F8B" w14:textId="77777777" w:rsidR="008F11A5" w:rsidRPr="00880CA1" w:rsidRDefault="008F11A5" w:rsidP="008F11A5">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5F962B57" w14:textId="77777777" w:rsidR="008F11A5" w:rsidRPr="00880CA1" w:rsidRDefault="008F11A5" w:rsidP="008F11A5">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1F098C43" w14:textId="77777777" w:rsidR="008F11A5" w:rsidRPr="00880CA1" w:rsidRDefault="008F11A5" w:rsidP="008F11A5">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4C56B025" w14:textId="77777777" w:rsidR="008F11A5" w:rsidRPr="00880CA1" w:rsidRDefault="008F11A5" w:rsidP="008F11A5">
      <w:pPr>
        <w:pStyle w:val="Tekstpodstawowy"/>
        <w:spacing w:line="240" w:lineRule="auto"/>
        <w:ind w:right="-47"/>
        <w:jc w:val="center"/>
        <w:rPr>
          <w:rFonts w:ascii="Times New Roman" w:hAnsi="Times New Roman"/>
          <w:b/>
          <w:sz w:val="22"/>
          <w:szCs w:val="22"/>
        </w:rPr>
      </w:pPr>
    </w:p>
    <w:p w14:paraId="34B0520F" w14:textId="77777777" w:rsidR="008F11A5" w:rsidRPr="00880CA1" w:rsidRDefault="008F11A5" w:rsidP="008F11A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6B48E263" w14:textId="77777777" w:rsidR="008F11A5" w:rsidRDefault="008F11A5" w:rsidP="008F11A5">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645F7E0" w14:textId="38C653C0" w:rsidR="00C7531C" w:rsidRPr="009E6A7E" w:rsidRDefault="00C7531C" w:rsidP="00C7531C">
      <w:pPr>
        <w:numPr>
          <w:ilvl w:val="0"/>
          <w:numId w:val="31"/>
        </w:numPr>
        <w:jc w:val="both"/>
        <w:rPr>
          <w:sz w:val="22"/>
          <w:szCs w:val="22"/>
          <w:highlight w:val="yellow"/>
          <w:lang w:val="pl-PL"/>
        </w:rPr>
      </w:pPr>
      <w:r w:rsidRPr="009E6A7E">
        <w:rPr>
          <w:sz w:val="22"/>
          <w:szCs w:val="22"/>
          <w:highlight w:val="yellow"/>
          <w:lang w:val="pl-PL"/>
        </w:rPr>
        <w:lastRenderedPageBreak/>
        <w:t xml:space="preserve">Ze względu na zasady źródła finansowania – prawidłowo wystawiona faktura dotycząca realizacji zamówienia objętego niniejszą umową musi być dostarczona przez Sprzedawcę Kupującemu najpóźniej do dnia 30.11.2023 r. Oznacza to zarazem, że protokół zdawczo-odbiorczy dotyczący zamówienia objętego niniejszą umową musi być sporządzony w takim terminie, aby możliwe było wystawienie i doręczenie prawidłowej i zgodnej z umową faktury najpóźniej w dniu 30.11.2023 r. Jeżeli warunek ten nie zostanie spełniony, Kupujący może utracić możliwość sfinansowania zamówienia. W przypadku utraty możliwości sfinansowania zamówienia, Kupujący zastrzega sobie możliwość odstąpienia od umowy ze Sprzedawcą </w:t>
      </w:r>
      <w:r w:rsidR="009E6A7E">
        <w:rPr>
          <w:sz w:val="22"/>
          <w:szCs w:val="22"/>
          <w:highlight w:val="yellow"/>
          <w:lang w:val="pl-PL"/>
        </w:rPr>
        <w:br/>
      </w:r>
      <w:r w:rsidRPr="009E6A7E">
        <w:rPr>
          <w:sz w:val="22"/>
          <w:szCs w:val="22"/>
          <w:highlight w:val="yellow"/>
          <w:lang w:val="pl-PL"/>
        </w:rPr>
        <w:t xml:space="preserve">z przyczyn nieleżących po stronie </w:t>
      </w:r>
      <w:r w:rsidR="00966705" w:rsidRPr="009E6A7E">
        <w:rPr>
          <w:sz w:val="22"/>
          <w:szCs w:val="22"/>
          <w:highlight w:val="yellow"/>
          <w:lang w:val="pl-PL"/>
        </w:rPr>
        <w:t>Kupującego</w:t>
      </w:r>
      <w:r w:rsidRPr="009E6A7E">
        <w:rPr>
          <w:sz w:val="22"/>
          <w:szCs w:val="22"/>
          <w:highlight w:val="yellow"/>
          <w:lang w:val="pl-PL"/>
        </w:rPr>
        <w:t>.</w:t>
      </w:r>
    </w:p>
    <w:p w14:paraId="67E4F989" w14:textId="77777777" w:rsidR="00C7531C" w:rsidRPr="009E6A7E" w:rsidRDefault="00C7531C" w:rsidP="00966705">
      <w:pPr>
        <w:pStyle w:val="Tekstpodstawowy"/>
        <w:spacing w:line="240" w:lineRule="auto"/>
        <w:ind w:left="340" w:right="-47"/>
        <w:jc w:val="both"/>
        <w:rPr>
          <w:rFonts w:ascii="Times New Roman" w:hAnsi="Times New Roman"/>
          <w:sz w:val="22"/>
          <w:szCs w:val="22"/>
        </w:rPr>
      </w:pPr>
    </w:p>
    <w:p w14:paraId="6621E11B" w14:textId="77777777" w:rsidR="008F11A5" w:rsidRPr="009E6A7E" w:rsidRDefault="008F11A5" w:rsidP="008F11A5">
      <w:pPr>
        <w:pStyle w:val="Tekstpodstawowy"/>
        <w:numPr>
          <w:ilvl w:val="0"/>
          <w:numId w:val="31"/>
        </w:numPr>
        <w:tabs>
          <w:tab w:val="num" w:pos="360"/>
        </w:tabs>
        <w:spacing w:line="240" w:lineRule="auto"/>
        <w:ind w:right="-47"/>
        <w:jc w:val="both"/>
        <w:rPr>
          <w:rFonts w:ascii="Times New Roman" w:hAnsi="Times New Roman"/>
          <w:sz w:val="22"/>
          <w:szCs w:val="22"/>
        </w:rPr>
      </w:pPr>
      <w:r w:rsidRPr="009E6A7E">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9E6A7E">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3CC5AD70" w14:textId="77777777" w:rsidR="008F11A5" w:rsidRPr="009E6A7E" w:rsidRDefault="008F11A5" w:rsidP="008F11A5">
      <w:pPr>
        <w:pStyle w:val="Tekstpodstawowy"/>
        <w:numPr>
          <w:ilvl w:val="0"/>
          <w:numId w:val="31"/>
        </w:numPr>
        <w:tabs>
          <w:tab w:val="num" w:pos="360"/>
        </w:tabs>
        <w:spacing w:line="240" w:lineRule="auto"/>
        <w:ind w:right="-47"/>
        <w:jc w:val="both"/>
        <w:rPr>
          <w:rFonts w:ascii="Times New Roman" w:hAnsi="Times New Roman"/>
          <w:sz w:val="22"/>
          <w:szCs w:val="22"/>
        </w:rPr>
      </w:pPr>
      <w:r w:rsidRPr="009E6A7E">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69B795C" w14:textId="77777777" w:rsidR="008F11A5" w:rsidRPr="009E6A7E" w:rsidRDefault="008F11A5" w:rsidP="008F11A5">
      <w:pPr>
        <w:pStyle w:val="Tekstpodstawowy"/>
        <w:numPr>
          <w:ilvl w:val="0"/>
          <w:numId w:val="31"/>
        </w:numPr>
        <w:tabs>
          <w:tab w:val="num" w:pos="360"/>
        </w:tabs>
        <w:spacing w:line="240" w:lineRule="auto"/>
        <w:ind w:right="-47"/>
        <w:jc w:val="both"/>
        <w:rPr>
          <w:rFonts w:ascii="Times New Roman" w:hAnsi="Times New Roman"/>
          <w:sz w:val="22"/>
          <w:szCs w:val="22"/>
        </w:rPr>
      </w:pPr>
      <w:r w:rsidRPr="009E6A7E">
        <w:rPr>
          <w:rFonts w:ascii="Times New Roman" w:hAnsi="Times New Roman"/>
          <w:sz w:val="22"/>
          <w:szCs w:val="22"/>
        </w:rPr>
        <w:t>Sprzedawca nie może dokonywać cesji wierzytelności wynikających z niniejszej umowy.</w:t>
      </w:r>
    </w:p>
    <w:p w14:paraId="158B5F78" w14:textId="77777777" w:rsidR="008F11A5" w:rsidRPr="009E6A7E" w:rsidRDefault="008F11A5" w:rsidP="008F11A5">
      <w:pPr>
        <w:pStyle w:val="Tekstpodstawowy"/>
        <w:spacing w:line="240" w:lineRule="auto"/>
        <w:ind w:right="-47"/>
        <w:jc w:val="center"/>
        <w:rPr>
          <w:rFonts w:ascii="Times New Roman" w:hAnsi="Times New Roman"/>
          <w:b/>
          <w:sz w:val="22"/>
          <w:szCs w:val="22"/>
        </w:rPr>
      </w:pPr>
    </w:p>
    <w:p w14:paraId="1EDA360B" w14:textId="77777777" w:rsidR="008F11A5" w:rsidRPr="009E6A7E" w:rsidRDefault="008F11A5" w:rsidP="008F11A5">
      <w:pPr>
        <w:pStyle w:val="Tekstpodstawowy"/>
        <w:spacing w:line="240" w:lineRule="auto"/>
        <w:ind w:right="-47"/>
        <w:jc w:val="center"/>
        <w:rPr>
          <w:rFonts w:ascii="Times New Roman" w:hAnsi="Times New Roman"/>
          <w:b/>
          <w:szCs w:val="24"/>
        </w:rPr>
      </w:pPr>
      <w:r w:rsidRPr="009E6A7E">
        <w:rPr>
          <w:rFonts w:ascii="Times New Roman" w:hAnsi="Times New Roman"/>
          <w:b/>
          <w:szCs w:val="24"/>
        </w:rPr>
        <w:t>§ 5</w:t>
      </w:r>
    </w:p>
    <w:p w14:paraId="3458075C" w14:textId="77777777" w:rsidR="008F11A5" w:rsidRPr="009E6A7E" w:rsidRDefault="008F11A5" w:rsidP="008F11A5">
      <w:pPr>
        <w:pStyle w:val="Tekstpodstawowy"/>
        <w:numPr>
          <w:ilvl w:val="0"/>
          <w:numId w:val="27"/>
        </w:numPr>
        <w:tabs>
          <w:tab w:val="num" w:pos="360"/>
        </w:tabs>
        <w:spacing w:line="240" w:lineRule="auto"/>
        <w:ind w:right="-47"/>
        <w:jc w:val="both"/>
        <w:rPr>
          <w:rFonts w:ascii="Times New Roman" w:hAnsi="Times New Roman"/>
          <w:szCs w:val="24"/>
        </w:rPr>
      </w:pPr>
      <w:r w:rsidRPr="009E6A7E">
        <w:rPr>
          <w:rFonts w:ascii="Times New Roman" w:hAnsi="Times New Roman"/>
          <w:szCs w:val="24"/>
        </w:rPr>
        <w:t>Strony ustanawiają odpowiedzialność za niewykonanie lub nienależyte wykonanie umowy  w formie kar umownych.</w:t>
      </w:r>
    </w:p>
    <w:p w14:paraId="301F1337" w14:textId="77777777" w:rsidR="008F11A5" w:rsidRPr="009E6A7E" w:rsidRDefault="008F11A5" w:rsidP="008F11A5">
      <w:pPr>
        <w:pStyle w:val="Tekstpodstawowy"/>
        <w:numPr>
          <w:ilvl w:val="0"/>
          <w:numId w:val="27"/>
        </w:numPr>
        <w:tabs>
          <w:tab w:val="num" w:pos="360"/>
        </w:tabs>
        <w:spacing w:line="240" w:lineRule="auto"/>
        <w:ind w:right="-47"/>
        <w:jc w:val="both"/>
        <w:rPr>
          <w:rFonts w:ascii="Times New Roman" w:hAnsi="Times New Roman"/>
          <w:szCs w:val="24"/>
        </w:rPr>
      </w:pPr>
      <w:r w:rsidRPr="009E6A7E">
        <w:rPr>
          <w:rFonts w:ascii="Times New Roman" w:hAnsi="Times New Roman"/>
          <w:szCs w:val="24"/>
        </w:rPr>
        <w:t>Sprzedawca zapłaci Kupującemu kary umowne:</w:t>
      </w:r>
    </w:p>
    <w:p w14:paraId="3330E0B3" w14:textId="77777777" w:rsidR="008F11A5" w:rsidRPr="009E6A7E" w:rsidRDefault="008F11A5" w:rsidP="008F11A5">
      <w:pPr>
        <w:pStyle w:val="Tekstpodstawowy"/>
        <w:numPr>
          <w:ilvl w:val="1"/>
          <w:numId w:val="32"/>
        </w:numPr>
        <w:tabs>
          <w:tab w:val="num" w:pos="709"/>
        </w:tabs>
        <w:spacing w:line="240" w:lineRule="auto"/>
        <w:ind w:left="720" w:right="-47"/>
        <w:jc w:val="both"/>
        <w:rPr>
          <w:rFonts w:ascii="Times New Roman" w:hAnsi="Times New Roman"/>
          <w:szCs w:val="24"/>
        </w:rPr>
      </w:pPr>
      <w:r w:rsidRPr="009E6A7E">
        <w:rPr>
          <w:rFonts w:ascii="Times New Roman" w:hAnsi="Times New Roman"/>
          <w:szCs w:val="24"/>
        </w:rPr>
        <w:t>za zwłokę w wykonaniu przedmiotu umowy w wysokości 0,2% ceny netto określonej w §  3 pkt. 1  za każdy dzień zwłoki;</w:t>
      </w:r>
    </w:p>
    <w:p w14:paraId="752903F2" w14:textId="77777777" w:rsidR="008F11A5" w:rsidRPr="009E6A7E" w:rsidRDefault="008F11A5" w:rsidP="008F11A5">
      <w:pPr>
        <w:pStyle w:val="Tekstpodstawowy"/>
        <w:numPr>
          <w:ilvl w:val="1"/>
          <w:numId w:val="32"/>
        </w:numPr>
        <w:tabs>
          <w:tab w:val="num" w:pos="720"/>
        </w:tabs>
        <w:spacing w:line="240" w:lineRule="auto"/>
        <w:ind w:left="720" w:right="-47"/>
        <w:jc w:val="both"/>
        <w:rPr>
          <w:rFonts w:ascii="Times New Roman" w:hAnsi="Times New Roman"/>
          <w:szCs w:val="24"/>
        </w:rPr>
      </w:pPr>
      <w:r w:rsidRPr="009E6A7E">
        <w:rPr>
          <w:rFonts w:ascii="Times New Roman" w:hAnsi="Times New Roman"/>
          <w:szCs w:val="24"/>
        </w:rPr>
        <w:t>za zwłokę w usunięciu wad stwierdzonych przy odbiorze lub w okresie rękojmi, gwarancji w wysokości 0,2%</w:t>
      </w:r>
      <w:r w:rsidRPr="009E6A7E">
        <w:rPr>
          <w:rFonts w:ascii="Times New Roman" w:hAnsi="Times New Roman"/>
          <w:i/>
          <w:szCs w:val="24"/>
        </w:rPr>
        <w:t xml:space="preserve"> </w:t>
      </w:r>
      <w:r w:rsidRPr="009E6A7E">
        <w:rPr>
          <w:rFonts w:ascii="Times New Roman" w:hAnsi="Times New Roman"/>
          <w:szCs w:val="24"/>
        </w:rPr>
        <w:t>ceny netto określonej w § 3 pkt.1 za każdy dzień zwłoki liczony od dnia  wyznaczonego na usunięcie wad;</w:t>
      </w:r>
    </w:p>
    <w:p w14:paraId="418961B6" w14:textId="77777777" w:rsidR="008F11A5" w:rsidRPr="009E6A7E" w:rsidRDefault="008F11A5" w:rsidP="008F11A5">
      <w:pPr>
        <w:pStyle w:val="Tekstpodstawowy"/>
        <w:numPr>
          <w:ilvl w:val="1"/>
          <w:numId w:val="32"/>
        </w:numPr>
        <w:tabs>
          <w:tab w:val="num" w:pos="720"/>
        </w:tabs>
        <w:spacing w:line="240" w:lineRule="auto"/>
        <w:ind w:left="720" w:right="-47"/>
        <w:jc w:val="both"/>
        <w:rPr>
          <w:rFonts w:ascii="Times New Roman" w:hAnsi="Times New Roman"/>
          <w:szCs w:val="24"/>
        </w:rPr>
      </w:pPr>
      <w:r w:rsidRPr="009E6A7E">
        <w:rPr>
          <w:rFonts w:ascii="Times New Roman" w:hAnsi="Times New Roman"/>
          <w:szCs w:val="24"/>
        </w:rPr>
        <w:t>z tytułu odstąpienia od umowy w całości przez którąkolwiek ze stron z winy Sprzedawcy, w wysokości 10% całkowitego wynagrodzenia netto określonego w  § 3 ust. 1;</w:t>
      </w:r>
    </w:p>
    <w:p w14:paraId="4E765444" w14:textId="77777777" w:rsidR="008F11A5" w:rsidRPr="009E6A7E" w:rsidRDefault="008F11A5" w:rsidP="008F11A5">
      <w:pPr>
        <w:pStyle w:val="Tekstpodstawowy"/>
        <w:numPr>
          <w:ilvl w:val="1"/>
          <w:numId w:val="32"/>
        </w:numPr>
        <w:tabs>
          <w:tab w:val="num" w:pos="720"/>
        </w:tabs>
        <w:spacing w:line="240" w:lineRule="auto"/>
        <w:ind w:left="720" w:right="-47"/>
        <w:jc w:val="both"/>
        <w:rPr>
          <w:rFonts w:ascii="Times New Roman" w:hAnsi="Times New Roman"/>
          <w:szCs w:val="24"/>
        </w:rPr>
      </w:pPr>
      <w:r w:rsidRPr="009E6A7E">
        <w:rPr>
          <w:rFonts w:ascii="Times New Roman" w:hAnsi="Times New Roman"/>
          <w:szCs w:val="24"/>
        </w:rPr>
        <w:t>z tytułu odstąpienia od umowy w części przez którąkolwiek ze stron z winy Sprzedawcy, w wysokości 10% wartości netto części przedmiotu umowy, której dotyczy odstąpienie;</w:t>
      </w:r>
    </w:p>
    <w:p w14:paraId="2C8B83AE" w14:textId="77777777" w:rsidR="008F11A5" w:rsidRPr="009E6A7E" w:rsidRDefault="008F11A5" w:rsidP="008F11A5">
      <w:pPr>
        <w:pStyle w:val="Tekstpodstawowy"/>
        <w:numPr>
          <w:ilvl w:val="0"/>
          <w:numId w:val="27"/>
        </w:numPr>
        <w:tabs>
          <w:tab w:val="num" w:pos="360"/>
        </w:tabs>
        <w:spacing w:line="240" w:lineRule="auto"/>
        <w:ind w:right="-47"/>
        <w:jc w:val="both"/>
        <w:rPr>
          <w:rFonts w:ascii="Times New Roman" w:hAnsi="Times New Roman"/>
          <w:szCs w:val="24"/>
        </w:rPr>
      </w:pPr>
      <w:r w:rsidRPr="009E6A7E">
        <w:rPr>
          <w:rFonts w:ascii="Times New Roman" w:hAnsi="Times New Roman"/>
          <w:szCs w:val="24"/>
        </w:rPr>
        <w:t>Kupujący zapłaci Sprzedawcy karę umową:</w:t>
      </w:r>
    </w:p>
    <w:p w14:paraId="7F476EEB" w14:textId="77777777" w:rsidR="008F11A5" w:rsidRPr="009E6A7E" w:rsidRDefault="008F11A5" w:rsidP="008F11A5">
      <w:pPr>
        <w:pStyle w:val="Tekstpodstawowy"/>
        <w:numPr>
          <w:ilvl w:val="0"/>
          <w:numId w:val="33"/>
        </w:numPr>
        <w:spacing w:line="240" w:lineRule="auto"/>
        <w:ind w:left="709" w:right="-47"/>
        <w:jc w:val="both"/>
        <w:rPr>
          <w:rFonts w:ascii="Times New Roman" w:hAnsi="Times New Roman"/>
          <w:szCs w:val="24"/>
        </w:rPr>
      </w:pPr>
      <w:r w:rsidRPr="009E6A7E">
        <w:rPr>
          <w:rFonts w:ascii="Times New Roman" w:hAnsi="Times New Roman"/>
          <w:szCs w:val="24"/>
        </w:rPr>
        <w:t>z tytułu odstąpienia od umowy w całości przez którąkolwiek ze stron z winy Kupującego, w wysokości 10% całkowitego wynagrodzenia netto określonego w § 3 ust. 1;</w:t>
      </w:r>
    </w:p>
    <w:p w14:paraId="72771CDD" w14:textId="77777777" w:rsidR="008F11A5" w:rsidRPr="009E6A7E" w:rsidRDefault="008F11A5" w:rsidP="008F11A5">
      <w:pPr>
        <w:pStyle w:val="Tekstpodstawowy"/>
        <w:numPr>
          <w:ilvl w:val="0"/>
          <w:numId w:val="33"/>
        </w:numPr>
        <w:spacing w:line="240" w:lineRule="auto"/>
        <w:ind w:left="709" w:right="-47"/>
        <w:jc w:val="both"/>
        <w:rPr>
          <w:rFonts w:ascii="Times New Roman" w:hAnsi="Times New Roman"/>
          <w:szCs w:val="24"/>
        </w:rPr>
      </w:pPr>
      <w:r w:rsidRPr="009E6A7E">
        <w:rPr>
          <w:rFonts w:ascii="Times New Roman" w:hAnsi="Times New Roman"/>
          <w:szCs w:val="24"/>
        </w:rPr>
        <w:t>z tytułu odstąpienia od umowy w części przez którąkolwiek ze stron winy Kupującego, w wysokości 10% wartości netto części przedmiotu umowy, której dotyczy odstąpienie</w:t>
      </w:r>
    </w:p>
    <w:p w14:paraId="5E9B2EEA" w14:textId="77777777" w:rsidR="008F11A5" w:rsidRPr="009E6A7E" w:rsidRDefault="008F11A5" w:rsidP="008F11A5">
      <w:pPr>
        <w:pStyle w:val="Tekstpodstawowy"/>
        <w:numPr>
          <w:ilvl w:val="0"/>
          <w:numId w:val="27"/>
        </w:numPr>
        <w:tabs>
          <w:tab w:val="num" w:pos="360"/>
        </w:tabs>
        <w:spacing w:line="240" w:lineRule="auto"/>
        <w:ind w:right="-47"/>
        <w:jc w:val="both"/>
        <w:rPr>
          <w:rFonts w:ascii="Times New Roman" w:hAnsi="Times New Roman"/>
          <w:szCs w:val="24"/>
        </w:rPr>
      </w:pPr>
      <w:r w:rsidRPr="009E6A7E">
        <w:rPr>
          <w:rFonts w:ascii="Times New Roman" w:hAnsi="Times New Roman"/>
          <w:szCs w:val="24"/>
        </w:rPr>
        <w:t>Łączna maksymalna wysokość kar umownych, których mogą dochodzić Strony nie może przekroczyć 20% wynagrodzenia netto o którym mowa w § 3 ust. 1 umowy.</w:t>
      </w:r>
    </w:p>
    <w:p w14:paraId="02639EC1" w14:textId="77777777" w:rsidR="008F11A5" w:rsidRPr="009E6A7E" w:rsidRDefault="008F11A5" w:rsidP="008F11A5">
      <w:pPr>
        <w:pStyle w:val="Tekstpodstawowy"/>
        <w:numPr>
          <w:ilvl w:val="0"/>
          <w:numId w:val="27"/>
        </w:numPr>
        <w:tabs>
          <w:tab w:val="num" w:pos="360"/>
        </w:tabs>
        <w:spacing w:line="240" w:lineRule="auto"/>
        <w:ind w:right="-47"/>
        <w:jc w:val="both"/>
        <w:rPr>
          <w:rFonts w:ascii="Times New Roman" w:hAnsi="Times New Roman"/>
          <w:szCs w:val="24"/>
        </w:rPr>
      </w:pPr>
      <w:r w:rsidRPr="009E6A7E">
        <w:rPr>
          <w:rFonts w:ascii="Times New Roman" w:hAnsi="Times New Roman"/>
          <w:szCs w:val="24"/>
        </w:rPr>
        <w:t>Kara umowna będzie płatna w terminie 14 dni od wystąpienia przez Zamawiającego z żądaniem zapłaty.</w:t>
      </w:r>
    </w:p>
    <w:p w14:paraId="42CDFA20" w14:textId="77777777" w:rsidR="008F11A5" w:rsidRPr="009E6A7E" w:rsidRDefault="008F11A5" w:rsidP="008F11A5">
      <w:pPr>
        <w:pStyle w:val="Tekstpodstawowy"/>
        <w:numPr>
          <w:ilvl w:val="0"/>
          <w:numId w:val="27"/>
        </w:numPr>
        <w:tabs>
          <w:tab w:val="num" w:pos="360"/>
        </w:tabs>
        <w:spacing w:line="240" w:lineRule="auto"/>
        <w:ind w:right="-47"/>
        <w:jc w:val="both"/>
        <w:rPr>
          <w:rFonts w:ascii="Times New Roman" w:hAnsi="Times New Roman"/>
          <w:szCs w:val="24"/>
        </w:rPr>
      </w:pPr>
      <w:r w:rsidRPr="009E6A7E">
        <w:rPr>
          <w:rFonts w:ascii="Times New Roman" w:hAnsi="Times New Roman"/>
          <w:szCs w:val="24"/>
        </w:rPr>
        <w:t>Wykonawca wyraża zgodę na potrącenie wymagalnych kar umownych z przysługującemu mu wynagrodzenia.</w:t>
      </w:r>
    </w:p>
    <w:p w14:paraId="73017750" w14:textId="77777777" w:rsidR="008F11A5" w:rsidRPr="00880CA1" w:rsidRDefault="008F11A5" w:rsidP="008F11A5">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A4B392B" w14:textId="77777777" w:rsidR="008F11A5" w:rsidRPr="00880CA1" w:rsidRDefault="008F11A5" w:rsidP="008F11A5">
      <w:pPr>
        <w:pStyle w:val="Tekstpodstawowy"/>
        <w:ind w:right="-47"/>
        <w:jc w:val="center"/>
        <w:rPr>
          <w:rFonts w:ascii="Times New Roman" w:hAnsi="Times New Roman"/>
          <w:b/>
          <w:sz w:val="22"/>
          <w:szCs w:val="22"/>
        </w:rPr>
      </w:pPr>
    </w:p>
    <w:p w14:paraId="52DCD8E6" w14:textId="77777777" w:rsidR="008F11A5" w:rsidRPr="00880CA1" w:rsidRDefault="008F11A5" w:rsidP="008F11A5">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7D79C4D2" w14:textId="77777777" w:rsidR="008F11A5" w:rsidRPr="00880CA1" w:rsidRDefault="008F11A5" w:rsidP="008F11A5">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4380A141" w14:textId="77777777" w:rsidR="008F11A5" w:rsidRPr="00880CA1" w:rsidRDefault="008F11A5" w:rsidP="008F11A5">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38B702EB" w14:textId="77777777" w:rsidR="008F11A5" w:rsidRPr="00880CA1" w:rsidRDefault="008F11A5" w:rsidP="008F11A5">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5FF7D613" w14:textId="77777777" w:rsidR="008F11A5" w:rsidRPr="00880CA1" w:rsidRDefault="008F11A5" w:rsidP="008F11A5">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1DC7589" w14:textId="77777777" w:rsidR="008F11A5" w:rsidRPr="00880CA1" w:rsidRDefault="008F11A5" w:rsidP="008F11A5">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195F26B" w14:textId="77777777" w:rsidR="008F11A5" w:rsidRPr="00880CA1" w:rsidRDefault="008F11A5" w:rsidP="008F11A5">
      <w:pPr>
        <w:rPr>
          <w:color w:val="00000A"/>
          <w:sz w:val="22"/>
          <w:szCs w:val="22"/>
          <w:lang w:val="pl-PL"/>
        </w:rPr>
      </w:pPr>
    </w:p>
    <w:p w14:paraId="3081D10F" w14:textId="77777777" w:rsidR="008F11A5" w:rsidRPr="00880CA1" w:rsidRDefault="008F11A5" w:rsidP="008F11A5">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7F3DEC49" w14:textId="77777777" w:rsidR="008F11A5" w:rsidRPr="00880CA1" w:rsidRDefault="008F11A5" w:rsidP="008F11A5">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59EA36F" w14:textId="77777777" w:rsidR="008F11A5" w:rsidRPr="00880CA1" w:rsidRDefault="008F11A5" w:rsidP="008F11A5">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1F096FE" w14:textId="77777777" w:rsidR="008F11A5" w:rsidRPr="00880CA1" w:rsidRDefault="008F11A5" w:rsidP="008F11A5">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75DD548E" w14:textId="77777777" w:rsidR="008F11A5" w:rsidRPr="00880CA1" w:rsidRDefault="008F11A5" w:rsidP="008F11A5">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701B3F6" w14:textId="77777777" w:rsidR="008F11A5" w:rsidRPr="00880CA1" w:rsidRDefault="008F11A5" w:rsidP="008F11A5">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2761BF42" w14:textId="77777777" w:rsidR="008F11A5" w:rsidRPr="00880CA1" w:rsidRDefault="008F11A5" w:rsidP="008F11A5">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BF3071D" w14:textId="77777777" w:rsidR="008F11A5" w:rsidRPr="00880CA1" w:rsidRDefault="008F11A5" w:rsidP="008F11A5">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564CFF4" w14:textId="77777777" w:rsidR="008F11A5" w:rsidRPr="00880CA1" w:rsidRDefault="008F11A5" w:rsidP="008F11A5">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78ABD8C" w14:textId="77777777" w:rsidR="008F11A5" w:rsidRPr="00880CA1" w:rsidRDefault="008F11A5" w:rsidP="008F11A5">
      <w:pPr>
        <w:widowControl w:val="0"/>
        <w:numPr>
          <w:ilvl w:val="0"/>
          <w:numId w:val="35"/>
        </w:numPr>
        <w:suppressAutoHyphens/>
        <w:jc w:val="both"/>
        <w:rPr>
          <w:color w:val="00000A"/>
          <w:sz w:val="22"/>
          <w:szCs w:val="22"/>
          <w:lang w:val="pl-PL"/>
        </w:rPr>
      </w:pPr>
      <w:r w:rsidRPr="00880CA1">
        <w:rPr>
          <w:color w:val="00000A"/>
          <w:sz w:val="22"/>
          <w:szCs w:val="22"/>
          <w:lang w:val="pl-PL"/>
        </w:rPr>
        <w:lastRenderedPageBreak/>
        <w:t>Odstąpienie od Umowy lub jej części może nastąpić wyłącznie w formie pisemnej, pod rygorem nieważności, wraz z podaniem uzasadnienia, w terminie 30 dni od zaistnienia przesłanek odstąpienia.</w:t>
      </w:r>
    </w:p>
    <w:p w14:paraId="50969201" w14:textId="77777777" w:rsidR="008F11A5" w:rsidRPr="00880CA1" w:rsidRDefault="008F11A5" w:rsidP="008F11A5">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B6C0AA7" w14:textId="77777777" w:rsidR="008F11A5" w:rsidRPr="00880CA1" w:rsidRDefault="008F11A5" w:rsidP="008F11A5">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3AE17DCA" w14:textId="77777777" w:rsidR="008F11A5" w:rsidRPr="00880CA1" w:rsidRDefault="008F11A5" w:rsidP="008F11A5">
      <w:pPr>
        <w:ind w:left="720"/>
        <w:jc w:val="both"/>
        <w:rPr>
          <w:color w:val="00000A"/>
          <w:sz w:val="22"/>
          <w:szCs w:val="22"/>
          <w:lang w:val="pl-PL"/>
        </w:rPr>
      </w:pPr>
    </w:p>
    <w:p w14:paraId="77A36F0B" w14:textId="77777777" w:rsidR="008F11A5" w:rsidRPr="00880CA1" w:rsidRDefault="008F11A5" w:rsidP="008F11A5">
      <w:pPr>
        <w:ind w:left="170"/>
        <w:jc w:val="both"/>
        <w:rPr>
          <w:color w:val="00000A"/>
          <w:sz w:val="22"/>
          <w:szCs w:val="22"/>
          <w:lang w:val="pl-PL"/>
        </w:rPr>
      </w:pPr>
    </w:p>
    <w:p w14:paraId="53E7EFD5" w14:textId="77777777" w:rsidR="008F11A5" w:rsidRPr="00880CA1" w:rsidRDefault="008F11A5" w:rsidP="008F11A5">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03E89B85" w14:textId="77777777" w:rsidR="008F11A5" w:rsidRPr="00880CA1" w:rsidRDefault="008F11A5" w:rsidP="008F11A5">
      <w:pPr>
        <w:numPr>
          <w:ilvl w:val="0"/>
          <w:numId w:val="37"/>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DA2E854" w14:textId="77777777" w:rsidR="008F11A5" w:rsidRPr="00880CA1" w:rsidRDefault="008F11A5" w:rsidP="008F11A5">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3DB79C08" w14:textId="77777777" w:rsidR="008F11A5" w:rsidRPr="00880CA1" w:rsidRDefault="008F11A5" w:rsidP="008F11A5">
      <w:pPr>
        <w:numPr>
          <w:ilvl w:val="0"/>
          <w:numId w:val="37"/>
        </w:numPr>
        <w:ind w:left="284" w:hanging="284"/>
        <w:jc w:val="both"/>
        <w:rPr>
          <w:bCs/>
          <w:sz w:val="22"/>
          <w:szCs w:val="22"/>
          <w:lang w:val="pl-PL" w:eastAsia="en-US"/>
        </w:rPr>
      </w:pPr>
      <w:r w:rsidRPr="00880CA1">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7E9BD9E" w14:textId="77777777" w:rsidR="008F11A5" w:rsidRPr="00880CA1" w:rsidRDefault="008F11A5" w:rsidP="008F11A5">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6D1C20A6" w14:textId="77777777" w:rsidR="008F11A5" w:rsidRPr="00880CA1" w:rsidRDefault="008F11A5" w:rsidP="008F11A5">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6B1D80BB" w14:textId="77777777" w:rsidR="008F11A5" w:rsidRPr="00880CA1" w:rsidRDefault="008F11A5" w:rsidP="008F11A5">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65E06CA9" w14:textId="77777777" w:rsidR="008F11A5" w:rsidRPr="00880CA1" w:rsidRDefault="008F11A5" w:rsidP="008F11A5">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6DB56A6E" w14:textId="77777777" w:rsidR="008F11A5" w:rsidRPr="00880CA1" w:rsidRDefault="008F11A5" w:rsidP="008F11A5">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63C0F266" w14:textId="77777777" w:rsidR="008F11A5" w:rsidRPr="00880CA1" w:rsidRDefault="008F11A5" w:rsidP="008F11A5">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7C201761" w14:textId="77777777" w:rsidR="008F11A5" w:rsidRPr="00880CA1" w:rsidRDefault="008F11A5" w:rsidP="008F11A5">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62DECC1" w14:textId="77777777" w:rsidR="008F11A5" w:rsidRPr="00880CA1" w:rsidRDefault="008F11A5" w:rsidP="008F11A5">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5AE0A684" w14:textId="77777777" w:rsidR="008F11A5" w:rsidRPr="00880CA1" w:rsidRDefault="008F11A5" w:rsidP="008F11A5">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77610046" w14:textId="77777777" w:rsidR="008F11A5" w:rsidRPr="00880CA1" w:rsidRDefault="008F11A5" w:rsidP="008F11A5">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F5473F7" w14:textId="77777777" w:rsidR="008F11A5" w:rsidRPr="00880CA1" w:rsidRDefault="008F11A5" w:rsidP="008F11A5">
      <w:pPr>
        <w:ind w:left="567"/>
        <w:jc w:val="both"/>
        <w:rPr>
          <w:bCs/>
          <w:sz w:val="22"/>
          <w:szCs w:val="22"/>
          <w:lang w:val="pl-PL" w:eastAsia="en-US"/>
        </w:rPr>
      </w:pPr>
    </w:p>
    <w:p w14:paraId="45F1B25B" w14:textId="77777777" w:rsidR="008F11A5" w:rsidRPr="00880CA1" w:rsidRDefault="008F11A5" w:rsidP="008F11A5">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64542EEA" w14:textId="77777777" w:rsidR="008F11A5" w:rsidRPr="00880CA1" w:rsidRDefault="008F11A5" w:rsidP="008F11A5">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0C98A964" w14:textId="77777777" w:rsidR="008F11A5" w:rsidRPr="00880CA1" w:rsidRDefault="008F11A5" w:rsidP="008F11A5">
      <w:pPr>
        <w:numPr>
          <w:ilvl w:val="0"/>
          <w:numId w:val="37"/>
        </w:numPr>
        <w:ind w:left="284" w:hanging="284"/>
        <w:jc w:val="both"/>
        <w:rPr>
          <w:bCs/>
          <w:sz w:val="22"/>
          <w:szCs w:val="22"/>
          <w:lang w:val="pl-PL" w:eastAsia="en-US"/>
        </w:rPr>
      </w:pPr>
      <w:r w:rsidRPr="00880CA1">
        <w:rPr>
          <w:bCs/>
          <w:sz w:val="22"/>
          <w:szCs w:val="22"/>
          <w:lang w:val="pl-PL" w:eastAsia="en-US"/>
        </w:rPr>
        <w:lastRenderedPageBreak/>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A727C2" w14:textId="77777777" w:rsidR="008F11A5" w:rsidRPr="00880CA1" w:rsidRDefault="008F11A5" w:rsidP="008F11A5">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42AD33CA" w14:textId="77777777" w:rsidR="008F11A5" w:rsidRPr="00880CA1" w:rsidRDefault="008F11A5" w:rsidP="008F11A5">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9A89EF5" w14:textId="77777777" w:rsidR="008F11A5" w:rsidRPr="00880CA1" w:rsidRDefault="008F11A5" w:rsidP="008F11A5">
      <w:pPr>
        <w:numPr>
          <w:ilvl w:val="0"/>
          <w:numId w:val="37"/>
        </w:numPr>
        <w:ind w:left="284" w:hanging="284"/>
        <w:jc w:val="both"/>
        <w:rPr>
          <w:sz w:val="22"/>
          <w:szCs w:val="22"/>
          <w:lang w:val="pl-PL"/>
        </w:rPr>
      </w:pPr>
      <w:r w:rsidRPr="00880CA1">
        <w:rPr>
          <w:bCs/>
          <w:sz w:val="22"/>
          <w:szCs w:val="22"/>
          <w:lang w:val="pl-PL" w:eastAsia="en-US"/>
        </w:rPr>
        <w:t>Sprzedawca zobowiązuje się do wymiany wadliwego urządzenia (zespołu) na wolny od wad po bezskutecznych dwóch naprawach gwarancyjnych.</w:t>
      </w:r>
    </w:p>
    <w:p w14:paraId="24E6D6ED" w14:textId="77777777" w:rsidR="008F11A5" w:rsidRPr="00880CA1" w:rsidRDefault="008F11A5" w:rsidP="008F11A5">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6D0053C" w14:textId="77777777" w:rsidR="008F11A5" w:rsidRPr="00880CA1" w:rsidRDefault="008F11A5" w:rsidP="008F11A5">
      <w:pPr>
        <w:numPr>
          <w:ilvl w:val="0"/>
          <w:numId w:val="37"/>
        </w:numPr>
        <w:ind w:left="284" w:hanging="284"/>
        <w:jc w:val="both"/>
        <w:rPr>
          <w:sz w:val="22"/>
          <w:szCs w:val="22"/>
          <w:lang w:val="pl-PL"/>
        </w:rPr>
      </w:pPr>
      <w:r w:rsidRPr="00880CA1">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5659F0C" w14:textId="77777777" w:rsidR="008F11A5" w:rsidRPr="00880CA1" w:rsidRDefault="008F11A5" w:rsidP="008F11A5">
      <w:pPr>
        <w:pStyle w:val="Tekstpodstawowy"/>
        <w:spacing w:line="240" w:lineRule="auto"/>
        <w:ind w:right="-47"/>
        <w:rPr>
          <w:rFonts w:ascii="Times New Roman" w:hAnsi="Times New Roman"/>
          <w:b/>
          <w:sz w:val="22"/>
          <w:szCs w:val="22"/>
        </w:rPr>
      </w:pPr>
    </w:p>
    <w:p w14:paraId="16935771" w14:textId="77777777" w:rsidR="008F11A5" w:rsidRPr="00880CA1" w:rsidRDefault="008F11A5" w:rsidP="008F11A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2D8E59DA"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919C4D4" w14:textId="77777777" w:rsidR="008F11A5" w:rsidRPr="00880CA1" w:rsidRDefault="008F11A5" w:rsidP="008F11A5">
      <w:pPr>
        <w:pStyle w:val="Tekstpodstawowy"/>
        <w:spacing w:line="240" w:lineRule="auto"/>
        <w:ind w:right="-47"/>
        <w:jc w:val="both"/>
        <w:rPr>
          <w:rFonts w:ascii="Times New Roman" w:hAnsi="Times New Roman"/>
          <w:sz w:val="22"/>
          <w:szCs w:val="22"/>
        </w:rPr>
      </w:pPr>
    </w:p>
    <w:p w14:paraId="7CA0E18A" w14:textId="77777777" w:rsidR="008F11A5" w:rsidRPr="00880CA1" w:rsidRDefault="008F11A5" w:rsidP="008F11A5">
      <w:pPr>
        <w:spacing w:line="240" w:lineRule="atLeast"/>
        <w:ind w:right="-47"/>
        <w:jc w:val="center"/>
        <w:rPr>
          <w:b/>
          <w:sz w:val="22"/>
          <w:szCs w:val="22"/>
        </w:rPr>
      </w:pPr>
      <w:r w:rsidRPr="00880CA1">
        <w:rPr>
          <w:b/>
          <w:sz w:val="22"/>
          <w:szCs w:val="22"/>
        </w:rPr>
        <w:t>§ 10</w:t>
      </w:r>
    </w:p>
    <w:p w14:paraId="42F953E2" w14:textId="77777777" w:rsidR="008F11A5" w:rsidRPr="00880CA1" w:rsidRDefault="008F11A5" w:rsidP="008F11A5">
      <w:pPr>
        <w:spacing w:line="240" w:lineRule="atLeast"/>
        <w:ind w:right="-47"/>
        <w:rPr>
          <w:sz w:val="22"/>
          <w:szCs w:val="22"/>
          <w:lang w:val="pl-PL"/>
        </w:rPr>
      </w:pPr>
    </w:p>
    <w:p w14:paraId="7213DC8A" w14:textId="77777777" w:rsidR="008F11A5" w:rsidRPr="00880CA1" w:rsidRDefault="008F11A5" w:rsidP="008F11A5">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7F00995C" w14:textId="77777777" w:rsidR="008F11A5" w:rsidRPr="00880CA1" w:rsidRDefault="008F11A5" w:rsidP="008F11A5">
      <w:pPr>
        <w:tabs>
          <w:tab w:val="left" w:pos="367"/>
        </w:tabs>
        <w:spacing w:line="276" w:lineRule="auto"/>
        <w:ind w:left="360" w:right="60"/>
        <w:contextualSpacing/>
        <w:jc w:val="both"/>
        <w:rPr>
          <w:rFonts w:eastAsia="Calibri"/>
          <w:sz w:val="22"/>
          <w:szCs w:val="22"/>
          <w:lang w:val="pl-PL" w:eastAsia="en-US"/>
        </w:rPr>
      </w:pPr>
    </w:p>
    <w:p w14:paraId="550848BF" w14:textId="77777777" w:rsidR="008F11A5" w:rsidRPr="00880CA1" w:rsidRDefault="008F11A5" w:rsidP="008F11A5">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39DB97A3" w14:textId="77777777" w:rsidR="008F11A5" w:rsidRPr="00880CA1" w:rsidRDefault="008F11A5" w:rsidP="008F11A5">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3855104C" w14:textId="77777777" w:rsidR="008F11A5" w:rsidRPr="00880CA1" w:rsidRDefault="008F11A5" w:rsidP="008F11A5">
      <w:pPr>
        <w:tabs>
          <w:tab w:val="left" w:pos="387"/>
        </w:tabs>
        <w:spacing w:line="276" w:lineRule="auto"/>
        <w:ind w:left="720" w:right="60"/>
        <w:contextualSpacing/>
        <w:jc w:val="both"/>
        <w:rPr>
          <w:rFonts w:eastAsia="Calibri"/>
          <w:sz w:val="22"/>
          <w:szCs w:val="22"/>
          <w:lang w:val="pl-PL" w:eastAsia="en-US"/>
        </w:rPr>
      </w:pPr>
    </w:p>
    <w:p w14:paraId="325F0369" w14:textId="77777777" w:rsidR="008F11A5" w:rsidRPr="00880CA1" w:rsidRDefault="008F11A5" w:rsidP="008F11A5">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021297C8" w14:textId="77777777" w:rsidR="008F11A5" w:rsidRPr="00880CA1" w:rsidRDefault="008F11A5" w:rsidP="008F11A5">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E5595D2" w14:textId="77777777" w:rsidR="008F11A5" w:rsidRPr="00880CA1" w:rsidRDefault="008F11A5" w:rsidP="008F11A5">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4615BAD" w14:textId="77777777" w:rsidR="008F11A5" w:rsidRPr="00880CA1" w:rsidRDefault="008F11A5" w:rsidP="008F11A5">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w:t>
      </w:r>
      <w:r w:rsidRPr="00880CA1">
        <w:rPr>
          <w:rFonts w:ascii="Times New Roman" w:eastAsia="Lucida Sans Unicode" w:hAnsi="Times New Roman" w:cs="Times New Roman"/>
          <w:lang w:eastAsia="ar-SA"/>
        </w:rPr>
        <w:lastRenderedPageBreak/>
        <w:t xml:space="preserve">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3606EA25" w14:textId="77777777" w:rsidR="008F11A5" w:rsidRPr="00880CA1" w:rsidRDefault="008F11A5" w:rsidP="008F11A5">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514F4E" w14:textId="77777777" w:rsidR="008F11A5" w:rsidRPr="00880CA1" w:rsidRDefault="008F11A5" w:rsidP="008F11A5">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445C3036" w14:textId="77777777" w:rsidR="008F11A5" w:rsidRPr="00880CA1" w:rsidRDefault="008F11A5" w:rsidP="008F11A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FB26F65" w14:textId="77777777" w:rsidR="008F11A5" w:rsidRPr="00880CA1" w:rsidRDefault="008F11A5" w:rsidP="008F11A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1B683F20" w14:textId="77777777" w:rsidR="008F11A5" w:rsidRPr="00880CA1" w:rsidRDefault="008F11A5" w:rsidP="008F11A5">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94A6267" w14:textId="77777777" w:rsidR="008F11A5" w:rsidRPr="00880CA1" w:rsidRDefault="008F11A5" w:rsidP="008F11A5">
      <w:pPr>
        <w:pStyle w:val="Standard"/>
        <w:widowControl w:val="0"/>
        <w:spacing w:after="0"/>
        <w:jc w:val="both"/>
        <w:rPr>
          <w:rFonts w:ascii="Times New Roman" w:eastAsia="Lucida Sans Unicode" w:hAnsi="Times New Roman" w:cs="Times New Roman"/>
          <w:lang w:eastAsia="ar-SA"/>
        </w:rPr>
      </w:pPr>
    </w:p>
    <w:p w14:paraId="05ADD09B" w14:textId="77777777" w:rsidR="008F11A5" w:rsidRPr="00880CA1" w:rsidRDefault="008F11A5" w:rsidP="008F11A5">
      <w:pPr>
        <w:tabs>
          <w:tab w:val="left" w:pos="387"/>
        </w:tabs>
        <w:spacing w:line="276" w:lineRule="auto"/>
        <w:ind w:left="720" w:right="60"/>
        <w:contextualSpacing/>
        <w:jc w:val="both"/>
        <w:rPr>
          <w:rFonts w:eastAsia="Calibri"/>
          <w:sz w:val="22"/>
          <w:szCs w:val="22"/>
          <w:lang w:val="pl-PL" w:eastAsia="en-US"/>
        </w:rPr>
      </w:pPr>
    </w:p>
    <w:p w14:paraId="78286CD9" w14:textId="77777777" w:rsidR="008F11A5" w:rsidRPr="00880CA1" w:rsidRDefault="008F11A5" w:rsidP="008F11A5">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41E4B6EB" w14:textId="77777777" w:rsidR="008F11A5" w:rsidRPr="00880CA1" w:rsidRDefault="008F11A5" w:rsidP="008F11A5">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7E4A3966" w14:textId="77777777" w:rsidR="008F11A5" w:rsidRPr="00880CA1" w:rsidRDefault="008F11A5" w:rsidP="008F11A5">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0088EAB4" w14:textId="77777777" w:rsidR="008F11A5" w:rsidRPr="00880CA1" w:rsidRDefault="008F11A5" w:rsidP="008F11A5">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FA0BD8E" w14:textId="77777777" w:rsidR="008F11A5" w:rsidRPr="00880CA1" w:rsidRDefault="008F11A5" w:rsidP="008F11A5">
      <w:pPr>
        <w:numPr>
          <w:ilvl w:val="0"/>
          <w:numId w:val="43"/>
        </w:numPr>
        <w:suppressAutoHyphens/>
        <w:autoSpaceDN w:val="0"/>
        <w:spacing w:after="147"/>
        <w:jc w:val="both"/>
        <w:rPr>
          <w:color w:val="000000"/>
          <w:sz w:val="22"/>
          <w:szCs w:val="22"/>
          <w:lang w:val="pl-PL"/>
        </w:rPr>
      </w:pPr>
      <w:bookmarkStart w:id="4" w:name="_Hlk87256647"/>
      <w:r w:rsidRPr="00880CA1">
        <w:rPr>
          <w:color w:val="000000"/>
          <w:sz w:val="22"/>
          <w:szCs w:val="22"/>
          <w:lang w:val="pl-PL"/>
        </w:rPr>
        <w:t xml:space="preserve">w zakresie zmiany terminu wykonania lub terminów pośrednich wskazanych </w:t>
      </w:r>
      <w:r w:rsidRPr="00880CA1">
        <w:rPr>
          <w:color w:val="000000"/>
          <w:sz w:val="22"/>
          <w:szCs w:val="22"/>
          <w:lang w:val="pl-PL"/>
        </w:rPr>
        <w:br/>
        <w:t xml:space="preserve">w Umowie: </w:t>
      </w:r>
    </w:p>
    <w:p w14:paraId="7494B2F8" w14:textId="77777777" w:rsidR="008F11A5" w:rsidRPr="00880CA1" w:rsidRDefault="008F11A5" w:rsidP="008F11A5">
      <w:pPr>
        <w:suppressAutoHyphens/>
        <w:autoSpaceDN w:val="0"/>
        <w:spacing w:after="147"/>
        <w:ind w:left="568"/>
        <w:jc w:val="both"/>
        <w:rPr>
          <w:color w:val="000000"/>
          <w:sz w:val="22"/>
          <w:szCs w:val="22"/>
          <w:lang w:val="pl-PL"/>
        </w:rPr>
      </w:pPr>
      <w:r w:rsidRPr="00880CA1">
        <w:rPr>
          <w:color w:val="000000"/>
          <w:sz w:val="22"/>
          <w:szCs w:val="22"/>
          <w:lang w:val="pl-PL"/>
        </w:rPr>
        <w:t xml:space="preserve">a) z powodu przyczyn zewnętrznych niezależnych od Kupującego oraz Sprzedawcy, skutkujących niemożliwością realizacji przedmiotu Umowy, w szczególności </w:t>
      </w:r>
      <w:r w:rsidRPr="00880CA1">
        <w:rPr>
          <w:color w:val="000000"/>
          <w:sz w:val="22"/>
          <w:szCs w:val="22"/>
          <w:lang w:val="pl-PL"/>
        </w:rPr>
        <w:br/>
        <w:t xml:space="preserve">z przyczyn leżących po stronie producenta sprzętu dotyczących udokumentowanych problemów związanych z produkcją lub dostawą sprzętu – </w:t>
      </w:r>
      <w:r w:rsidRPr="00880CA1">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07A2DD41" w14:textId="77777777" w:rsidR="008F11A5" w:rsidRPr="00880CA1" w:rsidRDefault="008F11A5" w:rsidP="008F11A5">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r>
      <w:r w:rsidRPr="00880CA1">
        <w:rPr>
          <w:sz w:val="22"/>
          <w:szCs w:val="22"/>
          <w:lang w:val="pl-PL"/>
        </w:rPr>
        <w:lastRenderedPageBreak/>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0E0EB9F1" w14:textId="77777777" w:rsidR="008F11A5" w:rsidRPr="00880CA1" w:rsidRDefault="008F11A5" w:rsidP="008F11A5">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66001649" w14:textId="77777777" w:rsidR="008F11A5" w:rsidRPr="00880CA1" w:rsidRDefault="008F11A5" w:rsidP="008F11A5">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2C63D027" w14:textId="77777777" w:rsidR="008F11A5" w:rsidRPr="00880CA1" w:rsidRDefault="008F11A5" w:rsidP="008F11A5">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0C3535A6" w14:textId="77777777" w:rsidR="008F11A5" w:rsidRPr="00880CA1" w:rsidRDefault="008F11A5" w:rsidP="008F11A5">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057CDBC" w14:textId="77777777" w:rsidR="008F11A5" w:rsidRPr="00880CA1" w:rsidRDefault="008F11A5" w:rsidP="008F11A5">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37C9A7B" w14:textId="77777777" w:rsidR="008F11A5" w:rsidRPr="00880CA1" w:rsidRDefault="008F11A5" w:rsidP="008F11A5">
      <w:pPr>
        <w:widowControl w:val="0"/>
        <w:suppressAutoHyphens/>
        <w:autoSpaceDN w:val="0"/>
        <w:ind w:left="360"/>
        <w:jc w:val="center"/>
        <w:textAlignment w:val="baseline"/>
        <w:rPr>
          <w:rFonts w:eastAsia="SimSun"/>
          <w:b/>
          <w:bCs/>
          <w:color w:val="000000"/>
          <w:kern w:val="2"/>
          <w:sz w:val="22"/>
          <w:szCs w:val="22"/>
          <w:lang w:val="pl-PL"/>
        </w:rPr>
      </w:pPr>
    </w:p>
    <w:p w14:paraId="0E3F6430" w14:textId="77777777" w:rsidR="008F11A5" w:rsidRPr="00880CA1" w:rsidRDefault="008F11A5" w:rsidP="008F11A5">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30F33086" w14:textId="77777777" w:rsidR="008F11A5" w:rsidRPr="00880CA1" w:rsidRDefault="008F11A5" w:rsidP="008F11A5">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C994929" w14:textId="77777777" w:rsidR="008F11A5" w:rsidRPr="00880CA1" w:rsidRDefault="008F11A5" w:rsidP="008F11A5">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F98AAD9" w14:textId="77777777" w:rsidR="008F11A5" w:rsidRPr="00880CA1" w:rsidRDefault="008F11A5" w:rsidP="008F11A5">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EDF1189" w14:textId="77777777" w:rsidR="008F11A5" w:rsidRPr="00880CA1" w:rsidRDefault="008F11A5" w:rsidP="008F11A5">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EB09249" w14:textId="77777777" w:rsidR="008F11A5" w:rsidRPr="00880CA1" w:rsidRDefault="008F11A5" w:rsidP="008F11A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26E8A202" w14:textId="77777777" w:rsidR="008F11A5" w:rsidRPr="00880CA1" w:rsidRDefault="008F11A5" w:rsidP="008F11A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59BF600" w14:textId="77777777" w:rsidR="008F11A5" w:rsidRPr="00880CA1" w:rsidRDefault="008F11A5" w:rsidP="008F11A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0B393E96" w14:textId="77777777" w:rsidR="008F11A5" w:rsidRPr="00880CA1" w:rsidRDefault="008F11A5" w:rsidP="008F11A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2E22B924" w14:textId="77777777" w:rsidR="008F11A5" w:rsidRPr="00880CA1" w:rsidRDefault="008F11A5" w:rsidP="008F11A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052559D9" w14:textId="77777777" w:rsidR="008F11A5" w:rsidRPr="00880CA1" w:rsidRDefault="008F11A5" w:rsidP="008F11A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4F47D0D" w14:textId="77777777" w:rsidR="008F11A5" w:rsidRPr="00880CA1" w:rsidRDefault="008F11A5" w:rsidP="008F11A5">
      <w:pPr>
        <w:pStyle w:val="Tekstpodstawowy"/>
        <w:spacing w:line="240" w:lineRule="auto"/>
        <w:ind w:right="-47"/>
        <w:jc w:val="center"/>
        <w:rPr>
          <w:rFonts w:ascii="Times New Roman" w:hAnsi="Times New Roman"/>
          <w:b/>
          <w:sz w:val="22"/>
          <w:szCs w:val="22"/>
        </w:rPr>
      </w:pPr>
    </w:p>
    <w:p w14:paraId="326E1D70" w14:textId="77777777" w:rsidR="008F11A5" w:rsidRPr="00880CA1" w:rsidRDefault="008F11A5" w:rsidP="008F11A5">
      <w:pPr>
        <w:pStyle w:val="Tekstpodstawowy"/>
        <w:spacing w:line="240" w:lineRule="auto"/>
        <w:ind w:right="-47"/>
        <w:jc w:val="center"/>
        <w:rPr>
          <w:rFonts w:ascii="Times New Roman" w:hAnsi="Times New Roman"/>
          <w:b/>
          <w:sz w:val="22"/>
          <w:szCs w:val="22"/>
        </w:rPr>
      </w:pPr>
    </w:p>
    <w:p w14:paraId="456C10A1" w14:textId="77777777" w:rsidR="008F11A5" w:rsidRPr="00880CA1" w:rsidRDefault="008F11A5" w:rsidP="008F11A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5DC6BA24" w14:textId="77777777" w:rsidR="008F11A5" w:rsidRPr="00880CA1" w:rsidRDefault="008F11A5" w:rsidP="008F11A5">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2BDFE620" w14:textId="77777777" w:rsidR="008F11A5" w:rsidRPr="00880CA1" w:rsidRDefault="008F11A5" w:rsidP="008F11A5">
      <w:pPr>
        <w:jc w:val="center"/>
        <w:rPr>
          <w:b/>
          <w:sz w:val="22"/>
          <w:szCs w:val="22"/>
          <w:lang w:val="pl-PL"/>
        </w:rPr>
      </w:pPr>
    </w:p>
    <w:p w14:paraId="478C1472" w14:textId="77777777" w:rsidR="008F11A5" w:rsidRPr="00880CA1" w:rsidRDefault="008F11A5" w:rsidP="008F11A5">
      <w:pPr>
        <w:jc w:val="center"/>
        <w:rPr>
          <w:b/>
          <w:sz w:val="22"/>
          <w:szCs w:val="22"/>
          <w:lang w:val="pl-PL"/>
        </w:rPr>
      </w:pPr>
      <w:r w:rsidRPr="00880CA1">
        <w:rPr>
          <w:b/>
          <w:sz w:val="22"/>
          <w:szCs w:val="22"/>
          <w:lang w:val="pl-PL"/>
        </w:rPr>
        <w:t>§16</w:t>
      </w:r>
    </w:p>
    <w:p w14:paraId="63F92371"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67D19192" w14:textId="77777777" w:rsidR="008F11A5" w:rsidRPr="00880CA1" w:rsidRDefault="008F11A5" w:rsidP="008F11A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6DCA80FA"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0CC2E917" w14:textId="77777777" w:rsidR="008F11A5" w:rsidRPr="00880CA1" w:rsidRDefault="008F11A5" w:rsidP="008F11A5">
      <w:pPr>
        <w:pStyle w:val="Tekstpodstawowy"/>
        <w:spacing w:line="240" w:lineRule="auto"/>
        <w:ind w:right="-47"/>
        <w:jc w:val="center"/>
        <w:rPr>
          <w:rFonts w:ascii="Times New Roman" w:hAnsi="Times New Roman"/>
          <w:b/>
          <w:sz w:val="22"/>
          <w:szCs w:val="22"/>
        </w:rPr>
      </w:pPr>
    </w:p>
    <w:p w14:paraId="2C74CAFC" w14:textId="77777777" w:rsidR="008F11A5" w:rsidRPr="00880CA1" w:rsidRDefault="008F11A5" w:rsidP="008F11A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179BDECB" w14:textId="77777777" w:rsidR="008F11A5" w:rsidRPr="00880CA1" w:rsidRDefault="008F11A5" w:rsidP="008F11A5">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51BEE2E5" w14:textId="77777777" w:rsidR="008F11A5" w:rsidRPr="00880CA1" w:rsidRDefault="008F11A5" w:rsidP="008F11A5">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23133A2B" w14:textId="77777777" w:rsidR="008F11A5" w:rsidRPr="00880CA1" w:rsidRDefault="008F11A5" w:rsidP="008F11A5">
      <w:pPr>
        <w:pStyle w:val="Tekstpodstawowy"/>
        <w:spacing w:line="240" w:lineRule="auto"/>
        <w:ind w:right="-47"/>
        <w:jc w:val="both"/>
        <w:rPr>
          <w:rFonts w:ascii="Times New Roman" w:hAnsi="Times New Roman"/>
          <w:sz w:val="22"/>
          <w:szCs w:val="22"/>
        </w:rPr>
      </w:pPr>
    </w:p>
    <w:p w14:paraId="33AB4855" w14:textId="77777777" w:rsidR="008F11A5" w:rsidRPr="00880CA1" w:rsidRDefault="008F11A5" w:rsidP="008F11A5">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4D02AE02" w14:textId="77777777" w:rsidR="008F11A5" w:rsidRPr="00880CA1" w:rsidRDefault="008F11A5" w:rsidP="008F11A5">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7ADA675A" w14:textId="77777777" w:rsidR="008F11A5" w:rsidRPr="00880CA1" w:rsidRDefault="008F11A5" w:rsidP="008F11A5">
      <w:pPr>
        <w:pStyle w:val="Tekstpodstawowy2"/>
        <w:spacing w:line="240" w:lineRule="auto"/>
        <w:ind w:right="-47"/>
        <w:rPr>
          <w:sz w:val="22"/>
          <w:szCs w:val="22"/>
        </w:rPr>
      </w:pPr>
    </w:p>
    <w:p w14:paraId="27BBE5BA" w14:textId="77777777" w:rsidR="008F11A5" w:rsidRPr="00880CA1" w:rsidRDefault="008F11A5" w:rsidP="008F11A5">
      <w:pPr>
        <w:pStyle w:val="Tekstpodstawowy2"/>
        <w:spacing w:line="240" w:lineRule="auto"/>
        <w:ind w:right="-47"/>
        <w:rPr>
          <w:sz w:val="22"/>
          <w:szCs w:val="22"/>
        </w:rPr>
      </w:pPr>
    </w:p>
    <w:p w14:paraId="6E68D820" w14:textId="77777777" w:rsidR="008F11A5" w:rsidRPr="00880CA1" w:rsidRDefault="008F11A5" w:rsidP="008F11A5">
      <w:pPr>
        <w:pStyle w:val="Tekstpodstawowy2"/>
        <w:spacing w:line="240" w:lineRule="auto"/>
        <w:ind w:right="-47"/>
        <w:rPr>
          <w:b/>
          <w:sz w:val="22"/>
          <w:szCs w:val="22"/>
        </w:rPr>
      </w:pPr>
      <w:r w:rsidRPr="00880CA1">
        <w:rPr>
          <w:b/>
          <w:sz w:val="22"/>
          <w:szCs w:val="22"/>
        </w:rPr>
        <w:t xml:space="preserve">         Za Sprzedawcę                                                                  Za Kupującego</w:t>
      </w:r>
    </w:p>
    <w:p w14:paraId="47382F5F" w14:textId="77777777" w:rsidR="008F11A5" w:rsidRDefault="008F11A5" w:rsidP="008F11A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17E3124" w14:textId="77777777" w:rsidR="008F11A5" w:rsidRDefault="008F11A5" w:rsidP="008F11A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13025EA" w14:textId="77777777" w:rsidR="008F11A5" w:rsidRDefault="008F11A5" w:rsidP="008F11A5">
      <w:pPr>
        <w:pStyle w:val="Zwykytekst"/>
        <w:rPr>
          <w:rFonts w:ascii="Times New Roman" w:hAnsi="Times New Roman" w:cs="Times New Roman"/>
          <w:sz w:val="16"/>
          <w:szCs w:val="16"/>
          <w:lang w:val="pl-PL"/>
        </w:rPr>
      </w:pPr>
    </w:p>
    <w:p w14:paraId="5F2B7B2A" w14:textId="77777777" w:rsidR="008F11A5" w:rsidRDefault="008F11A5" w:rsidP="008F11A5">
      <w:pPr>
        <w:rPr>
          <w:lang w:val="pl-PL"/>
        </w:rPr>
      </w:pPr>
      <w:r>
        <w:rPr>
          <w:lang w:val="pl-PL"/>
        </w:rPr>
        <w:t>* Egzemplarz dla Wykonawcy / AGH</w:t>
      </w:r>
    </w:p>
    <w:p w14:paraId="2220EF86" w14:textId="77777777" w:rsidR="008F11A5" w:rsidRDefault="008F11A5" w:rsidP="008F11A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6491A56B" w14:textId="77777777" w:rsidR="008F11A5" w:rsidRDefault="008F11A5" w:rsidP="008F11A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4283ED7C" w14:textId="77777777" w:rsidR="008F11A5" w:rsidRDefault="008F11A5" w:rsidP="008F11A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Oświadczenie dla celów podatkowych dotyczące podmiotów powiązanych</w:t>
      </w:r>
    </w:p>
    <w:p w14:paraId="5A3A924D" w14:textId="77777777" w:rsidR="008F11A5" w:rsidRDefault="008F11A5" w:rsidP="008F11A5">
      <w:pPr>
        <w:widowControl w:val="0"/>
        <w:autoSpaceDE w:val="0"/>
        <w:jc w:val="right"/>
        <w:textAlignment w:val="baseline"/>
        <w:rPr>
          <w:sz w:val="24"/>
          <w:szCs w:val="24"/>
          <w:lang w:val="pl-PL"/>
        </w:rPr>
      </w:pPr>
      <w:r>
        <w:rPr>
          <w:sz w:val="24"/>
          <w:szCs w:val="24"/>
          <w:lang w:val="pl-PL"/>
        </w:rPr>
        <w:t>Załącznik nr 2 do umowy</w:t>
      </w:r>
    </w:p>
    <w:p w14:paraId="140B6F2A" w14:textId="77777777" w:rsidR="008F11A5" w:rsidRDefault="008F11A5" w:rsidP="008F11A5">
      <w:pPr>
        <w:widowControl w:val="0"/>
        <w:autoSpaceDE w:val="0"/>
        <w:jc w:val="both"/>
        <w:textAlignment w:val="baseline"/>
        <w:rPr>
          <w:sz w:val="24"/>
          <w:szCs w:val="24"/>
          <w:lang w:val="pl-PL"/>
        </w:rPr>
      </w:pPr>
    </w:p>
    <w:p w14:paraId="15B453E9" w14:textId="77777777" w:rsidR="008F11A5" w:rsidRDefault="008F11A5" w:rsidP="008F11A5">
      <w:pPr>
        <w:widowControl w:val="0"/>
        <w:autoSpaceDE w:val="0"/>
        <w:jc w:val="both"/>
        <w:textAlignment w:val="baseline"/>
        <w:rPr>
          <w:sz w:val="24"/>
          <w:szCs w:val="24"/>
          <w:lang w:val="pl-PL"/>
        </w:rPr>
      </w:pPr>
    </w:p>
    <w:p w14:paraId="4203C738" w14:textId="77777777" w:rsidR="008F11A5" w:rsidRDefault="008F11A5" w:rsidP="008F11A5">
      <w:pPr>
        <w:widowControl w:val="0"/>
        <w:autoSpaceDE w:val="0"/>
        <w:jc w:val="both"/>
        <w:textAlignment w:val="baseline"/>
        <w:rPr>
          <w:sz w:val="24"/>
          <w:szCs w:val="24"/>
          <w:lang w:val="pl-PL"/>
        </w:rPr>
      </w:pPr>
      <w:r>
        <w:rPr>
          <w:sz w:val="24"/>
          <w:szCs w:val="24"/>
          <w:lang w:val="pl-PL"/>
        </w:rPr>
        <w:t>.....................................… </w:t>
      </w:r>
    </w:p>
    <w:p w14:paraId="25FE8450" w14:textId="77777777" w:rsidR="008F11A5" w:rsidRDefault="008F11A5" w:rsidP="008F11A5">
      <w:pPr>
        <w:widowControl w:val="0"/>
        <w:autoSpaceDE w:val="0"/>
        <w:ind w:firstLine="555"/>
        <w:textAlignment w:val="baseline"/>
        <w:rPr>
          <w:sz w:val="24"/>
          <w:szCs w:val="24"/>
          <w:lang w:val="pl-PL"/>
        </w:rPr>
      </w:pPr>
      <w:r>
        <w:rPr>
          <w:sz w:val="24"/>
          <w:szCs w:val="24"/>
          <w:lang w:val="pl-PL"/>
        </w:rPr>
        <w:t>Nazwa Wykonawcy</w:t>
      </w:r>
    </w:p>
    <w:p w14:paraId="3026CA27" w14:textId="77777777" w:rsidR="008F11A5" w:rsidRDefault="008F11A5" w:rsidP="008F11A5">
      <w:pPr>
        <w:widowControl w:val="0"/>
        <w:autoSpaceDE w:val="0"/>
        <w:textAlignment w:val="baseline"/>
        <w:rPr>
          <w:sz w:val="24"/>
          <w:szCs w:val="24"/>
          <w:lang w:val="pl-PL"/>
        </w:rPr>
      </w:pPr>
    </w:p>
    <w:p w14:paraId="5B2612E2" w14:textId="77777777" w:rsidR="008F11A5" w:rsidRDefault="008F11A5" w:rsidP="008F11A5">
      <w:pPr>
        <w:widowControl w:val="0"/>
        <w:autoSpaceDE w:val="0"/>
        <w:jc w:val="both"/>
        <w:textAlignment w:val="baseline"/>
        <w:rPr>
          <w:sz w:val="24"/>
          <w:szCs w:val="24"/>
          <w:lang w:val="pl-PL"/>
        </w:rPr>
      </w:pPr>
      <w:r>
        <w:rPr>
          <w:sz w:val="24"/>
          <w:szCs w:val="24"/>
          <w:lang w:val="pl-PL"/>
        </w:rPr>
        <w:t>.....................................…</w:t>
      </w:r>
    </w:p>
    <w:p w14:paraId="5EAF4456" w14:textId="77777777" w:rsidR="008F11A5" w:rsidRDefault="008F11A5" w:rsidP="008F11A5">
      <w:pPr>
        <w:widowControl w:val="0"/>
        <w:autoSpaceDE w:val="0"/>
        <w:ind w:firstLine="840"/>
        <w:textAlignment w:val="baseline"/>
        <w:rPr>
          <w:sz w:val="24"/>
          <w:szCs w:val="24"/>
          <w:lang w:val="pl-PL"/>
        </w:rPr>
      </w:pPr>
      <w:r>
        <w:rPr>
          <w:sz w:val="24"/>
          <w:szCs w:val="24"/>
          <w:lang w:val="pl-PL"/>
        </w:rPr>
        <w:t>NIP</w:t>
      </w:r>
      <w:r>
        <w:rPr>
          <w:sz w:val="24"/>
          <w:szCs w:val="24"/>
          <w:lang w:val="pl-PL"/>
        </w:rPr>
        <w:tab/>
        <w:t> </w:t>
      </w:r>
    </w:p>
    <w:p w14:paraId="04DD8817" w14:textId="77777777" w:rsidR="008F11A5" w:rsidRDefault="008F11A5" w:rsidP="008F11A5">
      <w:pPr>
        <w:widowControl w:val="0"/>
        <w:autoSpaceDE w:val="0"/>
        <w:spacing w:before="90"/>
        <w:ind w:left="115" w:right="110"/>
        <w:jc w:val="both"/>
        <w:outlineLvl w:val="0"/>
        <w:rPr>
          <w:rFonts w:eastAsia="Verdana"/>
          <w:b/>
          <w:bCs/>
          <w:sz w:val="24"/>
          <w:szCs w:val="24"/>
          <w:lang w:val="pl-PL" w:eastAsia="en-US"/>
        </w:rPr>
      </w:pPr>
    </w:p>
    <w:p w14:paraId="41BA7C99" w14:textId="77777777" w:rsidR="008F11A5" w:rsidRDefault="008F11A5" w:rsidP="008F11A5">
      <w:pPr>
        <w:widowControl w:val="0"/>
        <w:autoSpaceDE w:val="0"/>
        <w:spacing w:before="90"/>
        <w:ind w:right="110"/>
        <w:jc w:val="both"/>
        <w:outlineLvl w:val="0"/>
        <w:rPr>
          <w:rFonts w:eastAsia="Verdana"/>
          <w:b/>
          <w:bCs/>
          <w:sz w:val="24"/>
          <w:szCs w:val="24"/>
          <w:lang w:val="pl-PL" w:eastAsia="en-US"/>
        </w:rPr>
      </w:pPr>
    </w:p>
    <w:p w14:paraId="2A4AD3CC" w14:textId="77777777" w:rsidR="008F11A5" w:rsidRDefault="008F11A5" w:rsidP="008F11A5">
      <w:pPr>
        <w:widowControl w:val="0"/>
        <w:autoSpaceDE w:val="0"/>
        <w:jc w:val="center"/>
        <w:textAlignment w:val="baseline"/>
        <w:rPr>
          <w:b/>
          <w:bCs/>
          <w:sz w:val="24"/>
          <w:szCs w:val="24"/>
          <w:lang w:val="pl-PL"/>
        </w:rPr>
      </w:pPr>
    </w:p>
    <w:p w14:paraId="13AC0743" w14:textId="77777777" w:rsidR="008F11A5" w:rsidRDefault="008F11A5" w:rsidP="008F11A5">
      <w:pPr>
        <w:widowControl w:val="0"/>
        <w:autoSpaceDE w:val="0"/>
        <w:jc w:val="center"/>
        <w:textAlignment w:val="baseline"/>
        <w:rPr>
          <w:b/>
          <w:bCs/>
          <w:sz w:val="24"/>
          <w:szCs w:val="24"/>
          <w:lang w:val="pl-PL"/>
        </w:rPr>
      </w:pPr>
    </w:p>
    <w:p w14:paraId="499F5A20" w14:textId="77777777" w:rsidR="008F11A5" w:rsidRDefault="008F11A5" w:rsidP="008F11A5">
      <w:pPr>
        <w:widowControl w:val="0"/>
        <w:autoSpaceDE w:val="0"/>
        <w:jc w:val="center"/>
        <w:textAlignment w:val="baseline"/>
        <w:rPr>
          <w:b/>
          <w:bCs/>
          <w:sz w:val="24"/>
          <w:szCs w:val="24"/>
          <w:lang w:val="pl-PL"/>
        </w:rPr>
      </w:pPr>
      <w:r>
        <w:rPr>
          <w:b/>
          <w:bCs/>
          <w:sz w:val="24"/>
          <w:szCs w:val="24"/>
          <w:lang w:val="pl-PL"/>
        </w:rPr>
        <w:t>OŚWIADCZENIE DLA CELÓW PODATKOWYCH</w:t>
      </w:r>
    </w:p>
    <w:p w14:paraId="01514DBA" w14:textId="77777777" w:rsidR="008F11A5" w:rsidRDefault="008F11A5" w:rsidP="008F11A5">
      <w:pPr>
        <w:widowControl w:val="0"/>
        <w:autoSpaceDE w:val="0"/>
        <w:jc w:val="center"/>
        <w:textAlignment w:val="baseline"/>
        <w:rPr>
          <w:b/>
          <w:bCs/>
          <w:sz w:val="24"/>
          <w:szCs w:val="24"/>
          <w:lang w:val="pl-PL"/>
        </w:rPr>
      </w:pPr>
      <w:r>
        <w:rPr>
          <w:b/>
          <w:bCs/>
          <w:sz w:val="24"/>
          <w:szCs w:val="24"/>
          <w:lang w:val="pl-PL"/>
        </w:rPr>
        <w:t xml:space="preserve">DOTYCZĄCE PODMIOTÓW POWIĄZANYCH </w:t>
      </w:r>
    </w:p>
    <w:p w14:paraId="271F92B7" w14:textId="77777777" w:rsidR="008F11A5" w:rsidRDefault="008F11A5" w:rsidP="008F11A5">
      <w:pPr>
        <w:widowControl w:val="0"/>
        <w:autoSpaceDE w:val="0"/>
        <w:jc w:val="center"/>
        <w:textAlignment w:val="baseline"/>
        <w:rPr>
          <w:b/>
          <w:bCs/>
          <w:sz w:val="24"/>
          <w:szCs w:val="24"/>
          <w:lang w:val="pl-PL"/>
        </w:rPr>
      </w:pPr>
    </w:p>
    <w:p w14:paraId="014C4E87" w14:textId="77777777" w:rsidR="008F11A5" w:rsidRDefault="008F11A5" w:rsidP="008F11A5">
      <w:pPr>
        <w:widowControl w:val="0"/>
        <w:autoSpaceDE w:val="0"/>
        <w:textAlignment w:val="baseline"/>
        <w:rPr>
          <w:sz w:val="24"/>
          <w:szCs w:val="24"/>
          <w:lang w:val="pl-PL"/>
        </w:rPr>
      </w:pPr>
      <w:r>
        <w:rPr>
          <w:sz w:val="24"/>
          <w:szCs w:val="24"/>
          <w:lang w:val="pl-PL"/>
        </w:rPr>
        <w:t>Działając w imieniu ………………………………, (dalej jako: „</w:t>
      </w:r>
      <w:r>
        <w:rPr>
          <w:b/>
          <w:bCs/>
          <w:sz w:val="24"/>
          <w:szCs w:val="24"/>
          <w:lang w:val="pl-PL"/>
        </w:rPr>
        <w:t>Podmiot</w:t>
      </w:r>
      <w:r>
        <w:rPr>
          <w:sz w:val="24"/>
          <w:szCs w:val="24"/>
          <w:lang w:val="pl-PL"/>
        </w:rPr>
        <w:t>”) niniejszym oświadcza, że Podmiot:</w:t>
      </w:r>
    </w:p>
    <w:p w14:paraId="676D3A10" w14:textId="77777777" w:rsidR="008F11A5" w:rsidRDefault="008F11A5" w:rsidP="008F11A5">
      <w:pPr>
        <w:widowControl w:val="0"/>
        <w:numPr>
          <w:ilvl w:val="0"/>
          <w:numId w:val="45"/>
        </w:numPr>
        <w:autoSpaceDE w:val="0"/>
        <w:autoSpaceDN w:val="0"/>
        <w:spacing w:line="276" w:lineRule="auto"/>
        <w:contextualSpacing/>
        <w:jc w:val="both"/>
        <w:textAlignment w:val="baseline"/>
        <w:rPr>
          <w:sz w:val="24"/>
          <w:szCs w:val="24"/>
          <w:lang w:val="pl-PL"/>
        </w:rPr>
      </w:pPr>
      <w:r>
        <w:rPr>
          <w:b/>
          <w:bCs/>
          <w:sz w:val="24"/>
          <w:szCs w:val="24"/>
          <w:lang w:val="pl-PL"/>
        </w:rPr>
        <w:t>jest / nie jest</w:t>
      </w:r>
      <w:r>
        <w:rPr>
          <w:sz w:val="24"/>
          <w:szCs w:val="24"/>
          <w:vertAlign w:val="superscript"/>
          <w:lang w:val="pl-PL"/>
        </w:rPr>
        <w:footnoteReference w:id="1"/>
      </w:r>
      <w:r>
        <w:rPr>
          <w:sz w:val="24"/>
          <w:szCs w:val="24"/>
          <w:lang w:val="pl-PL"/>
        </w:rPr>
        <w:t xml:space="preserve"> podmiotem powiązanym z Akademią Górniczo-Hutniczą </w:t>
      </w:r>
      <w:r>
        <w:rPr>
          <w:sz w:val="24"/>
          <w:szCs w:val="24"/>
          <w:lang w:val="pl-PL"/>
        </w:rPr>
        <w:br/>
        <w:t>im. Stanisława Staszica w Krakowie w rozumieniu art. 11a Ustawy o podatku dochodowym od osób prawnych z dnia 15 marca 1992 r.</w:t>
      </w:r>
      <w:r>
        <w:rPr>
          <w:sz w:val="24"/>
          <w:szCs w:val="24"/>
          <w:vertAlign w:val="superscript"/>
          <w:lang w:val="pl-PL"/>
        </w:rPr>
        <w:footnoteReference w:id="2"/>
      </w:r>
      <w:r>
        <w:rPr>
          <w:sz w:val="24"/>
          <w:szCs w:val="24"/>
          <w:lang w:val="pl-PL"/>
        </w:rPr>
        <w:t>;</w:t>
      </w:r>
    </w:p>
    <w:p w14:paraId="64597607" w14:textId="77777777" w:rsidR="008F11A5" w:rsidRDefault="008F11A5" w:rsidP="008F11A5">
      <w:pPr>
        <w:widowControl w:val="0"/>
        <w:numPr>
          <w:ilvl w:val="0"/>
          <w:numId w:val="45"/>
        </w:numPr>
        <w:autoSpaceDE w:val="0"/>
        <w:autoSpaceDN w:val="0"/>
        <w:spacing w:line="276" w:lineRule="auto"/>
        <w:contextualSpacing/>
        <w:jc w:val="both"/>
        <w:textAlignment w:val="baseline"/>
        <w:rPr>
          <w:sz w:val="24"/>
          <w:szCs w:val="24"/>
          <w:lang w:val="pl-PL"/>
        </w:rPr>
      </w:pPr>
      <w:r>
        <w:rPr>
          <w:rFonts w:eastAsia="Calibri"/>
          <w:b/>
          <w:bCs/>
          <w:sz w:val="24"/>
          <w:szCs w:val="24"/>
          <w:lang w:val="pl-PL" w:eastAsia="en-US"/>
        </w:rPr>
        <w:lastRenderedPageBreak/>
        <w:t>jest / nie</w:t>
      </w:r>
      <w:r>
        <w:rPr>
          <w:rFonts w:eastAsia="Calibri"/>
          <w:sz w:val="24"/>
          <w:szCs w:val="24"/>
          <w:lang w:val="pl-PL" w:eastAsia="en-US"/>
        </w:rPr>
        <w:t xml:space="preserve"> </w:t>
      </w:r>
      <w:r>
        <w:rPr>
          <w:rFonts w:eastAsia="Calibri"/>
          <w:b/>
          <w:bCs/>
          <w:sz w:val="24"/>
          <w:szCs w:val="24"/>
          <w:lang w:val="pl-PL" w:eastAsia="en-US"/>
        </w:rPr>
        <w:t>jest</w:t>
      </w:r>
      <w:r>
        <w:rPr>
          <w:rFonts w:eastAsia="Calibri"/>
          <w:sz w:val="24"/>
          <w:szCs w:val="24"/>
          <w:vertAlign w:val="superscript"/>
          <w:lang w:val="pl-PL" w:eastAsia="en-US"/>
        </w:rPr>
        <w:footnoteReference w:id="3"/>
      </w:r>
      <w:r>
        <w:rPr>
          <w:rFonts w:eastAsia="Calibri"/>
          <w:sz w:val="24"/>
          <w:szCs w:val="24"/>
          <w:lang w:val="pl-PL" w:eastAsia="en-US"/>
        </w:rPr>
        <w:t xml:space="preserve"> podmiotem mającym miejsce zamieszkania, siedzibę lub zarząd na terytorium lub w kraju stosującym szkodliwą konkurencję podatkową</w:t>
      </w:r>
      <w:r>
        <w:rPr>
          <w:rFonts w:eastAsia="Calibri"/>
          <w:sz w:val="24"/>
          <w:szCs w:val="24"/>
          <w:vertAlign w:val="superscript"/>
          <w:lang w:val="pl-PL" w:eastAsia="en-US"/>
        </w:rPr>
        <w:footnoteReference w:id="4"/>
      </w:r>
      <w:r>
        <w:rPr>
          <w:rFonts w:eastAsia="Calibri"/>
          <w:sz w:val="24"/>
          <w:szCs w:val="24"/>
          <w:lang w:val="pl-PL" w:eastAsia="en-US"/>
        </w:rPr>
        <w:t xml:space="preserve"> </w:t>
      </w:r>
    </w:p>
    <w:p w14:paraId="5711E20D" w14:textId="77777777" w:rsidR="008F11A5" w:rsidRDefault="008F11A5" w:rsidP="008F11A5">
      <w:pPr>
        <w:widowControl w:val="0"/>
        <w:numPr>
          <w:ilvl w:val="0"/>
          <w:numId w:val="45"/>
        </w:numPr>
        <w:autoSpaceDE w:val="0"/>
        <w:autoSpaceDN w:val="0"/>
        <w:spacing w:line="276" w:lineRule="auto"/>
        <w:contextualSpacing/>
        <w:jc w:val="both"/>
        <w:textAlignment w:val="baseline"/>
        <w:rPr>
          <w:sz w:val="24"/>
          <w:szCs w:val="24"/>
          <w:lang w:val="pl-PL"/>
        </w:rPr>
      </w:pPr>
      <w:r>
        <w:rPr>
          <w:rFonts w:eastAsia="Calibri"/>
          <w:sz w:val="24"/>
          <w:szCs w:val="24"/>
          <w:lang w:val="pl-PL" w:eastAsia="en-US"/>
        </w:rPr>
        <w:t>rzeczywisty właściciel</w:t>
      </w:r>
      <w:r>
        <w:rPr>
          <w:rFonts w:eastAsia="Calibri"/>
          <w:sz w:val="24"/>
          <w:szCs w:val="24"/>
          <w:vertAlign w:val="superscript"/>
          <w:lang w:val="pl-PL" w:eastAsia="en-US"/>
        </w:rPr>
        <w:footnoteReference w:id="5"/>
      </w:r>
      <w:r>
        <w:rPr>
          <w:rFonts w:eastAsia="Calibri"/>
          <w:sz w:val="24"/>
          <w:szCs w:val="24"/>
          <w:lang w:val="pl-PL" w:eastAsia="en-US"/>
        </w:rPr>
        <w:t xml:space="preserve"> Podmiotu </w:t>
      </w:r>
      <w:r>
        <w:rPr>
          <w:rFonts w:eastAsia="Calibri"/>
          <w:b/>
          <w:bCs/>
          <w:sz w:val="24"/>
          <w:szCs w:val="24"/>
          <w:lang w:val="pl-PL" w:eastAsia="en-US"/>
        </w:rPr>
        <w:t>jest / nie jest</w:t>
      </w:r>
      <w:r>
        <w:rPr>
          <w:rFonts w:eastAsia="Calibri"/>
          <w:sz w:val="24"/>
          <w:szCs w:val="24"/>
          <w:vertAlign w:val="superscript"/>
          <w:lang w:val="pl-PL" w:eastAsia="en-US"/>
        </w:rPr>
        <w:footnoteReference w:id="6"/>
      </w:r>
      <w:r>
        <w:rPr>
          <w:rFonts w:eastAsia="Calibri"/>
          <w:sz w:val="24"/>
          <w:szCs w:val="24"/>
          <w:lang w:val="pl-PL" w:eastAsia="en-US"/>
        </w:rPr>
        <w:t xml:space="preserve"> podmiotem mającym miejsce zamieszkania, siedzibę lub zarząd na terytorium lub w kraju stosującym szkodliwą konkurencję podatkową</w:t>
      </w:r>
      <w:r>
        <w:rPr>
          <w:rFonts w:eastAsia="Calibri"/>
          <w:sz w:val="24"/>
          <w:szCs w:val="24"/>
          <w:vertAlign w:val="superscript"/>
          <w:lang w:val="pl-PL" w:eastAsia="en-US"/>
        </w:rPr>
        <w:t>4</w:t>
      </w:r>
      <w:r>
        <w:rPr>
          <w:rFonts w:eastAsia="Calibri"/>
          <w:sz w:val="24"/>
          <w:szCs w:val="24"/>
          <w:lang w:val="pl-PL" w:eastAsia="en-US"/>
        </w:rPr>
        <w:t xml:space="preserve"> </w:t>
      </w:r>
    </w:p>
    <w:p w14:paraId="641A020F" w14:textId="77777777" w:rsidR="008F11A5" w:rsidRDefault="008F11A5" w:rsidP="008F11A5">
      <w:pPr>
        <w:widowControl w:val="0"/>
        <w:numPr>
          <w:ilvl w:val="0"/>
          <w:numId w:val="45"/>
        </w:numPr>
        <w:autoSpaceDE w:val="0"/>
        <w:autoSpaceDN w:val="0"/>
        <w:spacing w:line="276" w:lineRule="auto"/>
        <w:contextualSpacing/>
        <w:jc w:val="both"/>
        <w:rPr>
          <w:rFonts w:eastAsia="Calibri"/>
          <w:sz w:val="24"/>
          <w:szCs w:val="24"/>
          <w:lang w:val="pl-PL" w:eastAsia="en-US"/>
        </w:rPr>
      </w:pPr>
      <w:r>
        <w:rPr>
          <w:rFonts w:eastAsia="Calibri"/>
          <w:sz w:val="24"/>
          <w:szCs w:val="24"/>
          <w:lang w:val="pl-PL" w:eastAsia="en-US"/>
        </w:rPr>
        <w:t xml:space="preserve">Podmiot </w:t>
      </w:r>
      <w:r>
        <w:rPr>
          <w:rFonts w:eastAsia="Calibri"/>
          <w:b/>
          <w:bCs/>
          <w:sz w:val="24"/>
          <w:szCs w:val="24"/>
          <w:lang w:val="pl-PL" w:eastAsia="en-US"/>
        </w:rPr>
        <w:t>stanowi / nie stanowi</w:t>
      </w:r>
      <w:r>
        <w:rPr>
          <w:sz w:val="24"/>
          <w:szCs w:val="24"/>
          <w:vertAlign w:val="superscript"/>
          <w:lang w:val="pl-PL"/>
        </w:rPr>
        <w:footnoteReference w:id="7"/>
      </w:r>
      <w:r>
        <w:rPr>
          <w:sz w:val="24"/>
          <w:szCs w:val="24"/>
          <w:lang w:val="pl-PL"/>
        </w:rPr>
        <w:t xml:space="preserve"> </w:t>
      </w:r>
      <w:r>
        <w:rPr>
          <w:rFonts w:eastAsia="Calibri"/>
          <w:b/>
          <w:bCs/>
          <w:sz w:val="24"/>
          <w:szCs w:val="24"/>
          <w:lang w:val="pl-PL" w:eastAsia="en-US"/>
        </w:rPr>
        <w:t xml:space="preserve"> </w:t>
      </w:r>
      <w:r>
        <w:rPr>
          <w:rFonts w:eastAsia="Calibri"/>
          <w:sz w:val="24"/>
          <w:szCs w:val="24"/>
          <w:lang w:val="pl-PL" w:eastAsia="en-US"/>
        </w:rPr>
        <w:t>dla Akademia Górniczo-Hutnicza im. Stanisława Staszica w Krakowie zagranicznej jednostki kontrolowanej</w:t>
      </w:r>
      <w:r>
        <w:rPr>
          <w:rFonts w:eastAsia="Calibri"/>
          <w:sz w:val="24"/>
          <w:szCs w:val="24"/>
          <w:vertAlign w:val="superscript"/>
          <w:lang w:val="pl-PL" w:eastAsia="en-US"/>
        </w:rPr>
        <w:footnoteReference w:id="8"/>
      </w:r>
      <w:r>
        <w:rPr>
          <w:rFonts w:eastAsia="Calibri"/>
          <w:sz w:val="24"/>
          <w:szCs w:val="24"/>
          <w:lang w:val="pl-PL" w:eastAsia="en-US"/>
        </w:rPr>
        <w:t xml:space="preserve"> w rozumieniu art. 24a ustawy z dnia 15 lutego 1992 r. o podatku dochodowym od osób prawnych.</w:t>
      </w:r>
    </w:p>
    <w:p w14:paraId="54CDE485" w14:textId="77777777" w:rsidR="008F11A5" w:rsidRDefault="008F11A5" w:rsidP="008F11A5">
      <w:pPr>
        <w:spacing w:line="276" w:lineRule="auto"/>
        <w:ind w:left="780"/>
        <w:contextualSpacing/>
        <w:textAlignment w:val="baseline"/>
        <w:rPr>
          <w:sz w:val="24"/>
          <w:szCs w:val="24"/>
          <w:lang w:val="pl-PL"/>
        </w:rPr>
      </w:pPr>
    </w:p>
    <w:p w14:paraId="79C4B1CE" w14:textId="77777777" w:rsidR="008F11A5" w:rsidRDefault="008F11A5" w:rsidP="008F11A5">
      <w:pPr>
        <w:spacing w:line="276" w:lineRule="auto"/>
        <w:jc w:val="both"/>
        <w:rPr>
          <w:rFonts w:eastAsia="Calibri"/>
          <w:sz w:val="24"/>
          <w:szCs w:val="24"/>
          <w:lang w:val="pl-PL" w:eastAsia="en-US"/>
        </w:rPr>
      </w:pPr>
      <w:r>
        <w:rPr>
          <w:rFonts w:eastAsia="Calibri"/>
          <w:sz w:val="24"/>
          <w:szCs w:val="24"/>
          <w:lang w:val="pl-PL" w:eastAsia="en-US"/>
        </w:rPr>
        <w:lastRenderedPageBreak/>
        <w:t xml:space="preserve">W przypadku zmiany powyższych danych  zobowiązuje się do niezwłocznego poinformowania Akademii Górniczo-Hutniczej im. Stanisława Staszica w Krakowie </w:t>
      </w:r>
      <w:r>
        <w:rPr>
          <w:rFonts w:eastAsia="Calibri"/>
          <w:sz w:val="24"/>
          <w:szCs w:val="24"/>
          <w:lang w:val="pl-PL" w:eastAsia="en-US"/>
        </w:rPr>
        <w:br/>
        <w:t>o zaistniałej zmianie.</w:t>
      </w:r>
    </w:p>
    <w:p w14:paraId="09E636D5" w14:textId="77777777" w:rsidR="008F11A5" w:rsidRDefault="008F11A5" w:rsidP="008F11A5">
      <w:pPr>
        <w:widowControl w:val="0"/>
        <w:autoSpaceDE w:val="0"/>
        <w:spacing w:before="90"/>
        <w:ind w:right="110"/>
        <w:jc w:val="both"/>
        <w:outlineLvl w:val="0"/>
        <w:rPr>
          <w:rFonts w:eastAsia="Verdana"/>
          <w:b/>
          <w:bCs/>
          <w:sz w:val="24"/>
          <w:szCs w:val="24"/>
          <w:lang w:val="pl-PL" w:eastAsia="en-US"/>
        </w:rPr>
      </w:pPr>
    </w:p>
    <w:tbl>
      <w:tblPr>
        <w:tblW w:w="0" w:type="auto"/>
        <w:tblInd w:w="4957" w:type="dxa"/>
        <w:tblLook w:val="04A0" w:firstRow="1" w:lastRow="0" w:firstColumn="1" w:lastColumn="0" w:noHBand="0" w:noVBand="1"/>
      </w:tblPr>
      <w:tblGrid>
        <w:gridCol w:w="4105"/>
      </w:tblGrid>
      <w:tr w:rsidR="008F11A5" w:rsidRPr="00966705" w14:paraId="67856EE2" w14:textId="77777777" w:rsidTr="0080555E">
        <w:tc>
          <w:tcPr>
            <w:tcW w:w="4105" w:type="dxa"/>
            <w:hideMark/>
          </w:tcPr>
          <w:p w14:paraId="5FD23AC1" w14:textId="77777777" w:rsidR="008F11A5" w:rsidRDefault="008F11A5" w:rsidP="0080555E">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1F24F2DB" w14:textId="77777777" w:rsidR="008F11A5" w:rsidRDefault="008F11A5" w:rsidP="0080555E">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04FBBE34" w14:textId="77777777" w:rsidR="008F11A5" w:rsidRDefault="008F11A5" w:rsidP="008F11A5">
      <w:pPr>
        <w:spacing w:line="360" w:lineRule="auto"/>
        <w:jc w:val="both"/>
        <w:rPr>
          <w:rFonts w:ascii="Verdana" w:eastAsia="Calibri" w:hAnsi="Verdana" w:cs="Arial"/>
          <w:color w:val="222A35"/>
          <w:lang w:val="pl-PL" w:eastAsia="x-none"/>
        </w:rPr>
      </w:pPr>
    </w:p>
    <w:p w14:paraId="48BC8C29" w14:textId="77777777" w:rsidR="008F11A5" w:rsidRDefault="008F11A5" w:rsidP="008F11A5">
      <w:pPr>
        <w:widowControl w:val="0"/>
        <w:autoSpaceDE w:val="0"/>
        <w:spacing w:line="360" w:lineRule="auto"/>
        <w:rPr>
          <w:rFonts w:ascii="Verdana" w:eastAsia="Verdana" w:hAnsi="Verdana" w:cs="Arial"/>
          <w:color w:val="222A35"/>
          <w:lang w:val="pl-PL" w:eastAsia="x-none"/>
        </w:rPr>
      </w:pPr>
    </w:p>
    <w:p w14:paraId="0459CE60" w14:textId="77777777" w:rsidR="008F11A5" w:rsidRDefault="008F11A5" w:rsidP="008F11A5">
      <w:pPr>
        <w:widowControl w:val="0"/>
        <w:autoSpaceDE w:val="0"/>
        <w:spacing w:before="90"/>
        <w:ind w:right="110"/>
        <w:jc w:val="both"/>
        <w:outlineLvl w:val="0"/>
        <w:rPr>
          <w:rFonts w:ascii="Verdana" w:eastAsia="Verdana" w:hAnsi="Verdana" w:cs="Verdana"/>
          <w:b/>
          <w:bCs/>
          <w:lang w:val="pl-PL" w:eastAsia="en-US"/>
        </w:rPr>
      </w:pPr>
    </w:p>
    <w:p w14:paraId="044EE550"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61BFD686"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1795AFD1"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6486B64C"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1F0C657E"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399E4B1F"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08B4AE85"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1697D805"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5A46F807"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6FA617EE"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51F0FB2C"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24E0AE9D"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5A977887"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7FF7B56C"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5CF7DD07"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2BE74BDB" w14:textId="77777777" w:rsidR="008F11A5" w:rsidRPr="00880CA1" w:rsidRDefault="008F11A5" w:rsidP="008F11A5">
      <w:pPr>
        <w:pStyle w:val="Zwykytekst"/>
        <w:tabs>
          <w:tab w:val="left" w:pos="7050"/>
        </w:tabs>
        <w:rPr>
          <w:rFonts w:ascii="Times New Roman" w:hAnsi="Times New Roman" w:cs="Times New Roman"/>
          <w:i/>
          <w:iCs/>
          <w:sz w:val="22"/>
          <w:szCs w:val="22"/>
          <w:lang w:val="pl-PL"/>
        </w:rPr>
      </w:pPr>
    </w:p>
    <w:p w14:paraId="77F84990" w14:textId="77777777" w:rsidR="00496551" w:rsidRPr="008F11A5" w:rsidRDefault="00496551" w:rsidP="008F11A5">
      <w:pPr>
        <w:rPr>
          <w:lang w:val="pl-PL"/>
        </w:rPr>
      </w:pPr>
    </w:p>
    <w:sectPr w:rsidR="00496551" w:rsidRPr="008F11A5">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0D8CA" w14:textId="77777777" w:rsidR="00B62210" w:rsidRDefault="00B62210">
      <w:r>
        <w:separator/>
      </w:r>
    </w:p>
  </w:endnote>
  <w:endnote w:type="continuationSeparator" w:id="0">
    <w:p w14:paraId="49F56D3C" w14:textId="77777777" w:rsidR="00B62210" w:rsidRDefault="00B62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A3C5E" w14:textId="77777777" w:rsidR="00CF5B4D" w:rsidRDefault="00CF5B4D">
    <w:pPr>
      <w:pStyle w:val="Stopka"/>
      <w:jc w:val="right"/>
    </w:pPr>
    <w:r>
      <w:fldChar w:fldCharType="begin"/>
    </w:r>
    <w:r>
      <w:instrText>PAGE   \* MERGEFORMAT</w:instrText>
    </w:r>
    <w:r>
      <w:fldChar w:fldCharType="separate"/>
    </w:r>
    <w:r>
      <w:rPr>
        <w:lang w:val="pl-PL"/>
      </w:rPr>
      <w:t>2</w:t>
    </w:r>
    <w:r>
      <w:fldChar w:fldCharType="end"/>
    </w:r>
  </w:p>
  <w:p w14:paraId="1B402AF7" w14:textId="77777777" w:rsidR="00CF5B4D" w:rsidRDefault="00CF5B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4CFF1" w14:textId="77777777" w:rsidR="00B62210" w:rsidRDefault="00B62210">
      <w:r>
        <w:separator/>
      </w:r>
    </w:p>
  </w:footnote>
  <w:footnote w:type="continuationSeparator" w:id="0">
    <w:p w14:paraId="309DDD23" w14:textId="77777777" w:rsidR="00B62210" w:rsidRDefault="00B62210">
      <w:r>
        <w:continuationSeparator/>
      </w:r>
    </w:p>
  </w:footnote>
  <w:footnote w:id="1">
    <w:p w14:paraId="6355E321" w14:textId="77777777" w:rsidR="008F11A5" w:rsidRDefault="008F11A5" w:rsidP="008F11A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0F74945" w14:textId="77777777" w:rsidR="008F11A5" w:rsidRDefault="008F11A5" w:rsidP="008F11A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9C2C590" w14:textId="77777777" w:rsidR="008F11A5" w:rsidRDefault="008F11A5" w:rsidP="008F11A5">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221BED" w14:textId="77777777" w:rsidR="008F11A5" w:rsidRDefault="008F11A5" w:rsidP="008F11A5">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7961B2D" w14:textId="77777777" w:rsidR="008F11A5" w:rsidRDefault="008F11A5" w:rsidP="008F11A5">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49D8383" w14:textId="77777777" w:rsidR="008F11A5" w:rsidRDefault="008F11A5" w:rsidP="008F11A5">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9CAFD3A" w14:textId="77777777" w:rsidR="008F11A5" w:rsidRDefault="008F11A5" w:rsidP="008F11A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B615C3C" w14:textId="77777777" w:rsidR="008F11A5" w:rsidRDefault="008F11A5" w:rsidP="008F11A5">
      <w:pPr>
        <w:pStyle w:val="paragraph"/>
        <w:numPr>
          <w:ilvl w:val="0"/>
          <w:numId w:val="47"/>
        </w:numPr>
        <w:autoSpaceDN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11C2C30" w14:textId="77777777" w:rsidR="008F11A5" w:rsidRDefault="008F11A5" w:rsidP="008F11A5">
      <w:pPr>
        <w:pStyle w:val="paragraph"/>
        <w:numPr>
          <w:ilvl w:val="1"/>
          <w:numId w:val="47"/>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D7DE5E" w14:textId="77777777" w:rsidR="008F11A5" w:rsidRDefault="008F11A5" w:rsidP="008F11A5">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47A8713" w14:textId="77777777" w:rsidR="008F11A5" w:rsidRDefault="008F11A5" w:rsidP="008F11A5">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B9CE1D2" w14:textId="77777777" w:rsidR="008F11A5" w:rsidRDefault="008F11A5" w:rsidP="008F11A5">
      <w:pPr>
        <w:pStyle w:val="paragraph"/>
        <w:numPr>
          <w:ilvl w:val="0"/>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C900576" w14:textId="77777777" w:rsidR="008F11A5" w:rsidRDefault="008F11A5" w:rsidP="008F11A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C2E6758" w14:textId="77777777" w:rsidR="008F11A5" w:rsidRDefault="008F11A5" w:rsidP="008F11A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B3F6EE4" w14:textId="77777777" w:rsidR="008F11A5" w:rsidRDefault="008F11A5" w:rsidP="008F11A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B8DE517" w14:textId="77777777" w:rsidR="008F11A5" w:rsidRDefault="008F11A5" w:rsidP="008F11A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D9A690A" w14:textId="77777777" w:rsidR="008F11A5" w:rsidRDefault="008F11A5" w:rsidP="008F11A5">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7BC7BA1" w14:textId="77777777" w:rsidR="008F11A5" w:rsidRDefault="008F11A5" w:rsidP="008F11A5">
      <w:pPr>
        <w:pStyle w:val="Tekstprzypisudolnego"/>
        <w:numPr>
          <w:ilvl w:val="0"/>
          <w:numId w:val="48"/>
        </w:numPr>
        <w:autoSpaceDN w:val="0"/>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64DF7E8B" w14:textId="77777777" w:rsidR="008F11A5" w:rsidRDefault="008F11A5" w:rsidP="008F11A5">
      <w:pPr>
        <w:pStyle w:val="Tekstprzypisudolnego"/>
        <w:numPr>
          <w:ilvl w:val="0"/>
          <w:numId w:val="48"/>
        </w:numPr>
        <w:autoSpaceDN w:val="0"/>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D067708" w14:textId="77777777" w:rsidR="008F11A5" w:rsidRDefault="008F11A5" w:rsidP="008F11A5">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7">
    <w:p w14:paraId="2C115443" w14:textId="77777777" w:rsidR="008F11A5" w:rsidRDefault="008F11A5" w:rsidP="008F11A5">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8">
    <w:p w14:paraId="2FDA469D" w14:textId="77777777" w:rsidR="008F11A5" w:rsidRDefault="008F11A5" w:rsidP="008F11A5">
      <w:pPr>
        <w:pStyle w:val="Tekstprzypisudolnego"/>
        <w:jc w:val="both"/>
        <w:rPr>
          <w:sz w:val="16"/>
          <w:szCs w:val="16"/>
          <w:lang w:val="pl-PL"/>
        </w:rPr>
      </w:pPr>
      <w:r>
        <w:rPr>
          <w:rStyle w:val="Odwoanieprzypisudolnego"/>
          <w:sz w:val="16"/>
          <w:szCs w:val="16"/>
        </w:rPr>
        <w:footnoteRef/>
      </w:r>
      <w:r>
        <w:rPr>
          <w:sz w:val="16"/>
          <w:szCs w:val="16"/>
          <w:lang w:val="pl-PL"/>
        </w:rPr>
        <w:t xml:space="preserve"> zagraniczna jednostka - oznacza:</w:t>
      </w:r>
    </w:p>
    <w:p w14:paraId="63D3B852" w14:textId="77777777" w:rsidR="008F11A5" w:rsidRDefault="008F11A5" w:rsidP="008F11A5">
      <w:pPr>
        <w:pStyle w:val="Tekstprzypisudolnego"/>
        <w:ind w:firstLine="142"/>
        <w:jc w:val="both"/>
        <w:rPr>
          <w:sz w:val="16"/>
          <w:szCs w:val="16"/>
          <w:lang w:val="pl-PL"/>
        </w:rPr>
      </w:pPr>
      <w:r>
        <w:rPr>
          <w:sz w:val="16"/>
          <w:szCs w:val="16"/>
          <w:lang w:val="pl-PL"/>
        </w:rPr>
        <w:t>a) osobę prawną,</w:t>
      </w:r>
    </w:p>
    <w:p w14:paraId="4C52FFF9" w14:textId="77777777" w:rsidR="008F11A5" w:rsidRDefault="008F11A5" w:rsidP="008F11A5">
      <w:pPr>
        <w:pStyle w:val="Tekstprzypisudolnego"/>
        <w:ind w:firstLine="142"/>
        <w:jc w:val="both"/>
        <w:rPr>
          <w:sz w:val="16"/>
          <w:szCs w:val="16"/>
          <w:lang w:val="pl-PL"/>
        </w:rPr>
      </w:pPr>
      <w:r>
        <w:rPr>
          <w:sz w:val="16"/>
          <w:szCs w:val="16"/>
          <w:lang w:val="pl-PL"/>
        </w:rPr>
        <w:t>b) spółkę kapitałową w organizacji,</w:t>
      </w:r>
    </w:p>
    <w:p w14:paraId="2732D9A9" w14:textId="77777777" w:rsidR="008F11A5" w:rsidRDefault="008F11A5" w:rsidP="008F11A5">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64D4F8F1" w14:textId="77777777" w:rsidR="008F11A5" w:rsidRDefault="008F11A5" w:rsidP="008F11A5">
      <w:pPr>
        <w:pStyle w:val="Tekstprzypisudolnego"/>
        <w:ind w:firstLine="142"/>
        <w:jc w:val="both"/>
        <w:rPr>
          <w:sz w:val="16"/>
          <w:szCs w:val="16"/>
          <w:lang w:val="pl-PL"/>
        </w:rPr>
      </w:pPr>
      <w:r>
        <w:rPr>
          <w:sz w:val="16"/>
          <w:szCs w:val="16"/>
          <w:lang w:val="pl-PL"/>
        </w:rPr>
        <w:t>d) spółkę niemającą osobowości prawnej, o której mowa w art. 1 ust. 3 pkt 2,</w:t>
      </w:r>
    </w:p>
    <w:p w14:paraId="595F1981" w14:textId="77777777" w:rsidR="008F11A5" w:rsidRDefault="008F11A5" w:rsidP="008F11A5">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30624F8B" w14:textId="77777777" w:rsidR="008F11A5" w:rsidRDefault="008F11A5" w:rsidP="008F11A5">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6924DA1" w14:textId="77777777" w:rsidR="008F11A5" w:rsidRDefault="008F11A5" w:rsidP="008F11A5">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75B8F3EC" w14:textId="77777777" w:rsidR="008F11A5" w:rsidRDefault="008F11A5" w:rsidP="008F11A5">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2F5CB" w14:textId="198131B6" w:rsidR="00E81D5F" w:rsidRDefault="00966705">
    <w:pPr>
      <w:pStyle w:val="Nagwek"/>
    </w:pPr>
    <w:r>
      <w:rPr>
        <w:noProof/>
      </w:rPr>
      <w:pict w14:anchorId="1C4B8D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381pt;height:51.7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457FE1"/>
    <w:multiLevelType w:val="hybridMultilevel"/>
    <w:tmpl w:val="6A3E5718"/>
    <w:lvl w:ilvl="0" w:tplc="FFFFFFF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54209268">
    <w:abstractNumId w:val="20"/>
  </w:num>
  <w:num w:numId="2" w16cid:durableId="2603056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61825674">
    <w:abstractNumId w:val="30"/>
  </w:num>
  <w:num w:numId="4" w16cid:durableId="49815869">
    <w:abstractNumId w:val="12"/>
  </w:num>
  <w:num w:numId="5" w16cid:durableId="1462189989">
    <w:abstractNumId w:val="31"/>
  </w:num>
  <w:num w:numId="6" w16cid:durableId="1447309164">
    <w:abstractNumId w:val="33"/>
  </w:num>
  <w:num w:numId="7" w16cid:durableId="2098750972">
    <w:abstractNumId w:val="36"/>
  </w:num>
  <w:num w:numId="8" w16cid:durableId="1332483752">
    <w:abstractNumId w:val="26"/>
  </w:num>
  <w:num w:numId="9" w16cid:durableId="1294098292">
    <w:abstractNumId w:val="40"/>
  </w:num>
  <w:num w:numId="10" w16cid:durableId="900561590">
    <w:abstractNumId w:val="28"/>
  </w:num>
  <w:num w:numId="11" w16cid:durableId="1691029267">
    <w:abstractNumId w:val="7"/>
  </w:num>
  <w:num w:numId="12" w16cid:durableId="1866601707">
    <w:abstractNumId w:val="11"/>
  </w:num>
  <w:num w:numId="13" w16cid:durableId="545022462">
    <w:abstractNumId w:val="15"/>
  </w:num>
  <w:num w:numId="14" w16cid:durableId="499737006">
    <w:abstractNumId w:val="41"/>
  </w:num>
  <w:num w:numId="15" w16cid:durableId="143590646">
    <w:abstractNumId w:val="14"/>
  </w:num>
  <w:num w:numId="16" w16cid:durableId="314920485">
    <w:abstractNumId w:val="10"/>
  </w:num>
  <w:num w:numId="17" w16cid:durableId="708460076">
    <w:abstractNumId w:val="38"/>
  </w:num>
  <w:num w:numId="18" w16cid:durableId="1759864997">
    <w:abstractNumId w:val="29"/>
  </w:num>
  <w:num w:numId="19" w16cid:durableId="1040205923">
    <w:abstractNumId w:val="24"/>
  </w:num>
  <w:num w:numId="20" w16cid:durableId="1341587827">
    <w:abstractNumId w:val="27"/>
  </w:num>
  <w:num w:numId="21" w16cid:durableId="1443574755">
    <w:abstractNumId w:val="21"/>
  </w:num>
  <w:num w:numId="22" w16cid:durableId="1284919169">
    <w:abstractNumId w:val="0"/>
  </w:num>
  <w:num w:numId="23" w16cid:durableId="1286885629">
    <w:abstractNumId w:val="39"/>
  </w:num>
  <w:num w:numId="24" w16cid:durableId="1365595874">
    <w:abstractNumId w:val="19"/>
  </w:num>
  <w:num w:numId="25" w16cid:durableId="1973167416">
    <w:abstractNumId w:val="3"/>
  </w:num>
  <w:num w:numId="26" w16cid:durableId="45028418">
    <w:abstractNumId w:val="32"/>
  </w:num>
  <w:num w:numId="27" w16cid:durableId="14458783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941549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2569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852624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850530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0826698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892541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977047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076110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140465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3421518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159584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372523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80231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22195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668537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84758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162925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648424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629034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344691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3683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093926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2210"/>
    <w:rsid w:val="000033EA"/>
    <w:rsid w:val="0002467C"/>
    <w:rsid w:val="00040A7A"/>
    <w:rsid w:val="0007315E"/>
    <w:rsid w:val="000936CA"/>
    <w:rsid w:val="00097182"/>
    <w:rsid w:val="000B1A00"/>
    <w:rsid w:val="000C0F66"/>
    <w:rsid w:val="001764D4"/>
    <w:rsid w:val="0018420A"/>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8F11A5"/>
    <w:rsid w:val="0092337E"/>
    <w:rsid w:val="0092730E"/>
    <w:rsid w:val="009561DA"/>
    <w:rsid w:val="00966705"/>
    <w:rsid w:val="0098432D"/>
    <w:rsid w:val="00997B0E"/>
    <w:rsid w:val="009A694A"/>
    <w:rsid w:val="009A7064"/>
    <w:rsid w:val="009E6A7E"/>
    <w:rsid w:val="009F7ECA"/>
    <w:rsid w:val="00A57131"/>
    <w:rsid w:val="00A601F8"/>
    <w:rsid w:val="00A701A7"/>
    <w:rsid w:val="00A70EA7"/>
    <w:rsid w:val="00AA7F39"/>
    <w:rsid w:val="00AF7449"/>
    <w:rsid w:val="00B62210"/>
    <w:rsid w:val="00BA1B11"/>
    <w:rsid w:val="00BA5498"/>
    <w:rsid w:val="00BD0C12"/>
    <w:rsid w:val="00BD5E3D"/>
    <w:rsid w:val="00C07E7C"/>
    <w:rsid w:val="00C12A61"/>
    <w:rsid w:val="00C14141"/>
    <w:rsid w:val="00C2196F"/>
    <w:rsid w:val="00C23E95"/>
    <w:rsid w:val="00C74D2A"/>
    <w:rsid w:val="00C7531C"/>
    <w:rsid w:val="00C923E8"/>
    <w:rsid w:val="00C93478"/>
    <w:rsid w:val="00CD12B0"/>
    <w:rsid w:val="00CF5B4D"/>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1D5F"/>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7096FC2F"/>
  <w15:chartTrackingRefBased/>
  <w15:docId w15:val="{CED4AACC-1823-4BAE-8870-C12DFC31D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F11A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CF5B4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10</Pages>
  <Words>3408</Words>
  <Characters>22863</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7</cp:revision>
  <cp:lastPrinted>1899-12-31T23:00:00Z</cp:lastPrinted>
  <dcterms:created xsi:type="dcterms:W3CDTF">2023-07-04T12:25:00Z</dcterms:created>
  <dcterms:modified xsi:type="dcterms:W3CDTF">2023-07-06T07:23:00Z</dcterms:modified>
</cp:coreProperties>
</file>