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006E9" w14:textId="7A985C6F" w:rsidR="00EC3ABD" w:rsidRPr="00240E71" w:rsidRDefault="00EC3ABD" w:rsidP="00EC3AB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D15D4CF" w14:textId="77777777" w:rsidR="00EC3ABD" w:rsidRDefault="00EC3ABD" w:rsidP="00EC3AB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99203EE" w14:textId="77777777" w:rsidR="00EC3ABD" w:rsidRDefault="00EC3ABD" w:rsidP="00EC3AB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71ADAFAE" w14:textId="77777777" w:rsidR="00EC3ABD" w:rsidRPr="0022732C" w:rsidRDefault="00EC3ABD" w:rsidP="00EC3AB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F39878B" w14:textId="77777777" w:rsidR="00EC3ABD" w:rsidRDefault="00EC3ABD" w:rsidP="00EC3AB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D11B789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BBAED05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D23A206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B0B856A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40A070D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FBD6BDE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60DFFE16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C23750D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74E2C25" w14:textId="77777777" w:rsidR="00EC3ABD" w:rsidRPr="0022732C" w:rsidRDefault="00EC3ABD" w:rsidP="00EC3A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D0058AB" w14:textId="77777777" w:rsidR="00EC3ABD" w:rsidRDefault="00EC3ABD" w:rsidP="00EC3ABD">
      <w:pPr>
        <w:spacing w:line="360" w:lineRule="auto"/>
      </w:pPr>
      <w:r>
        <w:t>Do: Nazwa i siedziba Zamawiającego:</w:t>
      </w:r>
    </w:p>
    <w:p w14:paraId="315647B4" w14:textId="77777777" w:rsidR="00EC3ABD" w:rsidRPr="00C35C8C" w:rsidRDefault="00EC3ABD" w:rsidP="00EC3AB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60984FA" w14:textId="77777777" w:rsidR="00EC3ABD" w:rsidRPr="00C35C8C" w:rsidRDefault="00EC3ABD" w:rsidP="00EC3AB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63F5AB0" w14:textId="77777777" w:rsidR="00EC3ABD" w:rsidRDefault="00EC3ABD" w:rsidP="00EC3AB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786F30C" w14:textId="77777777" w:rsidR="00EC3ABD" w:rsidRDefault="00EC3ABD" w:rsidP="00EC3AB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5F26D66B" w14:textId="77777777" w:rsidR="00EC3ABD" w:rsidRDefault="00EC3ABD" w:rsidP="00EC3AB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FFCB683" w14:textId="77777777" w:rsidR="00EC3ABD" w:rsidRDefault="00EC3ABD" w:rsidP="00EC3ABD">
      <w:pPr>
        <w:ind w:firstLine="3969"/>
        <w:rPr>
          <w:b/>
        </w:rPr>
      </w:pPr>
    </w:p>
    <w:p w14:paraId="4CF2B228" w14:textId="1122877E" w:rsidR="00EC3ABD" w:rsidRDefault="00EC3ABD" w:rsidP="00EC3AB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15F5E" w:rsidRPr="00B15F5E">
        <w:rPr>
          <w:b/>
        </w:rPr>
        <w:t>Dostawa analizatorów widma z antenami oraz oprogramowaniem na potrzeby Instytutu Telekomunikacji WIEiT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B15F5E">
        <w:rPr>
          <w:b/>
          <w:sz w:val="26"/>
        </w:rPr>
        <w:t>398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15A97808" w14:textId="77777777" w:rsidR="00EC3ABD" w:rsidRDefault="00EC3ABD" w:rsidP="00EC3AB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C3ABD" w:rsidRPr="002A16E2" w14:paraId="53C16B7F" w14:textId="77777777" w:rsidTr="009B259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17F78E" w14:textId="77777777" w:rsidR="00EC3ABD" w:rsidRPr="002A16E2" w:rsidRDefault="00EC3ABD" w:rsidP="009B259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0C379" w14:textId="77777777" w:rsidR="00EC3AB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3D7DE56" w14:textId="04B7EB5F" w:rsidR="00EC3ABD" w:rsidRPr="008A2B7D" w:rsidRDefault="000D596E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</w:t>
            </w:r>
            <w:r w:rsidR="00EC3ABD">
              <w:rPr>
                <w:b/>
                <w:bCs/>
                <w:sz w:val="20"/>
                <w:szCs w:val="20"/>
              </w:rPr>
              <w:t xml:space="preserve">odzaj </w:t>
            </w:r>
            <w:r>
              <w:rPr>
                <w:b/>
                <w:bCs/>
                <w:sz w:val="20"/>
                <w:szCs w:val="20"/>
              </w:rPr>
              <w:t>urządzenia</w:t>
            </w:r>
          </w:p>
          <w:p w14:paraId="1B7959DE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795E36" w14:textId="77777777" w:rsidR="00EC3ABD" w:rsidRPr="0084309D" w:rsidRDefault="00EC3ABD" w:rsidP="009B259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FF8CF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5990A12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242B75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A3F5F4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E1F724D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70B396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9A6637F" w14:textId="77777777" w:rsidR="00EC3ABD" w:rsidRPr="008A2B7D" w:rsidRDefault="00EC3ABD" w:rsidP="009B2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F43EF75" w14:textId="77777777" w:rsidR="00EC3ABD" w:rsidRPr="008A2B7D" w:rsidRDefault="00EC3ABD" w:rsidP="009B2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4619B1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854925E" w14:textId="77777777" w:rsidR="00EC3ABD" w:rsidRPr="008A2B7D" w:rsidRDefault="00EC3ABD" w:rsidP="009B259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F7FC550" w14:textId="77777777" w:rsidR="00EC3ABD" w:rsidRPr="008A2B7D" w:rsidRDefault="00EC3ABD" w:rsidP="009B25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C3ABD" w:rsidRPr="002A16E2" w14:paraId="75A28F5C" w14:textId="77777777" w:rsidTr="009B259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45D462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F18700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D4C4D9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907500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E5555E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08E538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4E68A9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121AFF" w14:textId="77777777" w:rsidR="00EC3ABD" w:rsidRPr="002A16E2" w:rsidRDefault="00EC3ABD" w:rsidP="009B25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C3ABD" w:rsidRPr="002A16E2" w14:paraId="747F98BA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62BDD2" w14:textId="77777777" w:rsidR="00EC3ABD" w:rsidRPr="002A16E2" w:rsidRDefault="00EC3ABD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15CD" w14:textId="2D0F2EBD" w:rsidR="00EC3ABD" w:rsidRPr="001F442D" w:rsidRDefault="00892B90" w:rsidP="009B259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Analizator wg specyfikacji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44B3" w14:textId="77777777" w:rsidR="00EC3ABD" w:rsidRPr="00A47B30" w:rsidRDefault="00EC3ABD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37CE" w14:textId="7BE02CCB" w:rsidR="00EC3ABD" w:rsidRPr="00F55968" w:rsidRDefault="00892B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EC3ABD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D31" w14:textId="77777777" w:rsidR="00EC3ABD" w:rsidRPr="002A16E2" w:rsidRDefault="00EC3ABD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E37C" w14:textId="77777777" w:rsidR="00EC3ABD" w:rsidRPr="002A16E2" w:rsidRDefault="00EC3ABD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A0C7FE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251ABD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892B90" w:rsidRPr="002A16E2" w14:paraId="6CD1C858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7C924D" w14:textId="46FFBFD2" w:rsidR="00892B90" w:rsidRPr="002A16E2" w:rsidRDefault="00892B90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7500" w14:textId="7FDDB6C1" w:rsidR="00892B9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Analizator wg specyfikacji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89D2" w14:textId="77777777" w:rsidR="00892B90" w:rsidRPr="00A47B3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0AD6" w14:textId="2785F73B" w:rsidR="00892B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B3DE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3CDD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ED5CE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3D32C6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892B90" w:rsidRPr="002A16E2" w14:paraId="6C228B59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C6593" w14:textId="4396C408" w:rsidR="00892B90" w:rsidRDefault="00892B90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78FE" w14:textId="556C3DB7" w:rsidR="00892B9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Analizator wg specyfikacji 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71C7" w14:textId="77777777" w:rsidR="00892B90" w:rsidRPr="00A47B3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C066" w14:textId="3E0E65D8" w:rsidR="00892B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F27B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21F6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CBCCEE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81BC52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892B90" w:rsidRPr="002A16E2" w14:paraId="1E873206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5B7C15" w14:textId="09EB350F" w:rsidR="00892B90" w:rsidRDefault="00892B90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EB52" w14:textId="5B5AC52F" w:rsidR="00892B9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Analizator wg specyfikacji 4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A3C0" w14:textId="77777777" w:rsidR="00892B90" w:rsidRPr="00A47B3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B300" w14:textId="6DFA25F3" w:rsidR="00892B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CDF4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0A5E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A89462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516473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892B90" w:rsidRPr="002A16E2" w14:paraId="51D1B0D3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F2BFD9" w14:textId="74797560" w:rsidR="00892B90" w:rsidRDefault="00892B90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C92A" w14:textId="62B93242" w:rsidR="00892B9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Antena dookólna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283A" w14:textId="77777777" w:rsidR="00892B90" w:rsidRPr="00A47B30" w:rsidRDefault="00892B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F5FC" w14:textId="640B654E" w:rsidR="00892B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B83D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C105" w14:textId="77777777" w:rsidR="00892B90" w:rsidRPr="002A16E2" w:rsidRDefault="00892B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A1B3E2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EC17E" w14:textId="77777777" w:rsidR="00892B90" w:rsidRPr="002A16E2" w:rsidRDefault="00892B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6F2490" w:rsidRPr="002A16E2" w14:paraId="5E9B97EF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AF604D" w14:textId="12209208" w:rsidR="006F2490" w:rsidRDefault="006F2490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51FA" w14:textId="697AC694" w:rsidR="006F249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Antena kierunkowa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9BCB" w14:textId="77777777" w:rsidR="006F2490" w:rsidRPr="00A47B3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8886" w14:textId="58B819A0" w:rsidR="006F24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44FC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5C40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3CE1E2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B284C0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6F2490" w:rsidRPr="002A16E2" w14:paraId="0567B57F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D55320" w14:textId="76AA7A49" w:rsidR="006F2490" w:rsidRDefault="006F2490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D993" w14:textId="5306F1E6" w:rsidR="006F249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Antena WIFI SMA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C46" w14:textId="77777777" w:rsidR="006F2490" w:rsidRPr="00A47B3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542C" w14:textId="279369D4" w:rsidR="006F24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0568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566D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445FF3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21CAA4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B15F5E" w:rsidRPr="002A16E2" w14:paraId="73BEB457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732FA9" w14:textId="7619512F" w:rsidR="00B15F5E" w:rsidRDefault="00B15F5E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1FF1" w14:textId="6116F1C2" w:rsidR="00B15F5E" w:rsidRDefault="00B15F5E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Antena magnetyczna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2736" w14:textId="77777777" w:rsidR="00B15F5E" w:rsidRPr="00A47B30" w:rsidRDefault="00B15F5E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011C" w14:textId="78A39D2E" w:rsidR="00B15F5E" w:rsidRDefault="00B15F5E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5561" w14:textId="77777777" w:rsidR="00B15F5E" w:rsidRPr="002A16E2" w:rsidRDefault="00B15F5E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4BA5" w14:textId="77777777" w:rsidR="00B15F5E" w:rsidRPr="002A16E2" w:rsidRDefault="00B15F5E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F8D7E1" w14:textId="77777777" w:rsidR="00B15F5E" w:rsidRPr="002A16E2" w:rsidRDefault="00B15F5E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7E8B9C" w14:textId="77777777" w:rsidR="00B15F5E" w:rsidRPr="002A16E2" w:rsidRDefault="00B15F5E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6F2490" w:rsidRPr="002A16E2" w14:paraId="688899A5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4B4F86" w14:textId="413F751D" w:rsidR="006F2490" w:rsidRDefault="00B15F5E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8CD6" w14:textId="00507A40" w:rsidR="006F249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Licencja podstawowa oprogramowania do obsługi analizatorów na nieograniczoną </w:t>
            </w:r>
            <w:r w:rsidR="00B15F5E">
              <w:rPr>
                <w:b/>
                <w:sz w:val="16"/>
                <w:szCs w:val="16"/>
              </w:rPr>
              <w:t>liczbę</w:t>
            </w:r>
            <w:r>
              <w:rPr>
                <w:b/>
                <w:sz w:val="16"/>
                <w:szCs w:val="16"/>
              </w:rPr>
              <w:t xml:space="preserve"> stanowisk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E0AF" w14:textId="77777777" w:rsidR="006F2490" w:rsidRPr="00A47B3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65A0" w14:textId="54B5B380" w:rsidR="006F24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Pakiet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92F9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515E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51672E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F015FE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6F2490" w:rsidRPr="002A16E2" w14:paraId="37C3D5A5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B0ACED" w14:textId="1291F2F5" w:rsidR="006F2490" w:rsidRDefault="00B15F5E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FBA8" w14:textId="3B0C9057" w:rsidR="006F249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Licencja rozszerzona oprogramowania do obsługi analizatorów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23BD" w14:textId="77777777" w:rsidR="006F2490" w:rsidRPr="00A47B30" w:rsidRDefault="006F2490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DCFC" w14:textId="34FCE695" w:rsidR="006F2490" w:rsidRDefault="006F2490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626D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AFE3" w14:textId="77777777" w:rsidR="006F2490" w:rsidRPr="002A16E2" w:rsidRDefault="006F2490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A26B77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015917" w14:textId="77777777" w:rsidR="006F2490" w:rsidRPr="002A16E2" w:rsidRDefault="006F2490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1D43A6" w:rsidRPr="002A16E2" w14:paraId="37EB68BA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519388" w14:textId="516D3A22" w:rsidR="001D43A6" w:rsidRDefault="001D43A6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E3B2" w14:textId="77777777" w:rsidR="001D43A6" w:rsidRDefault="001D43A6" w:rsidP="001D43A6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Dysk zewnętrzny, SSD o pojemności 1 TB</w:t>
            </w:r>
          </w:p>
          <w:p w14:paraId="7995ABFC" w14:textId="77777777" w:rsidR="001D43A6" w:rsidRDefault="001D43A6" w:rsidP="009B259F">
            <w:pPr>
              <w:suppressAutoHyphens/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CBBE" w14:textId="77777777" w:rsidR="001D43A6" w:rsidRPr="00A47B30" w:rsidRDefault="001D43A6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3921" w14:textId="26D576BF" w:rsidR="001D43A6" w:rsidRDefault="001D43A6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5943" w14:textId="77777777" w:rsidR="001D43A6" w:rsidRPr="002A16E2" w:rsidRDefault="001D43A6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5AF9" w14:textId="77777777" w:rsidR="001D43A6" w:rsidRPr="002A16E2" w:rsidRDefault="001D43A6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0FD135" w14:textId="77777777" w:rsidR="001D43A6" w:rsidRPr="002A16E2" w:rsidRDefault="001D43A6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9B46C" w14:textId="77777777" w:rsidR="001D43A6" w:rsidRPr="002A16E2" w:rsidRDefault="001D43A6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1D43A6" w:rsidRPr="002A16E2" w14:paraId="64D9B097" w14:textId="77777777" w:rsidTr="009B25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1F5463" w14:textId="75BC29E3" w:rsidR="001D43A6" w:rsidRDefault="001D43A6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03D9" w14:textId="2926EB60" w:rsidR="001D43A6" w:rsidRDefault="001D43A6" w:rsidP="001D43A6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Kabel pomiarowy na zakres pracy przyrządu, stabilny fazowo, dł. ok. 900 mm, złącza N(m) – N(m)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8A48" w14:textId="77777777" w:rsidR="001D43A6" w:rsidRPr="00A47B30" w:rsidRDefault="001D43A6" w:rsidP="009B25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9598" w14:textId="2C6ACEF3" w:rsidR="001D43A6" w:rsidRDefault="001D43A6" w:rsidP="009B25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ACDB" w14:textId="77777777" w:rsidR="001D43A6" w:rsidRPr="002A16E2" w:rsidRDefault="001D43A6" w:rsidP="009B25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0FB8" w14:textId="77777777" w:rsidR="001D43A6" w:rsidRPr="002A16E2" w:rsidRDefault="001D43A6" w:rsidP="009B25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C4EE97" w14:textId="77777777" w:rsidR="001D43A6" w:rsidRPr="002A16E2" w:rsidRDefault="001D43A6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021483" w14:textId="77777777" w:rsidR="001D43A6" w:rsidRPr="002A16E2" w:rsidRDefault="001D43A6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EC3ABD" w:rsidRPr="002A16E2" w14:paraId="0E9EBCDD" w14:textId="77777777" w:rsidTr="009B259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131021" w14:textId="77777777" w:rsidR="00EC3ABD" w:rsidRDefault="00EC3ABD" w:rsidP="009B259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C5EA5DF" w14:textId="77777777" w:rsidR="00EC3ABD" w:rsidRDefault="00EC3ABD" w:rsidP="009B259F">
            <w:pPr>
              <w:ind w:right="425"/>
              <w:rPr>
                <w:sz w:val="22"/>
                <w:szCs w:val="22"/>
              </w:rPr>
            </w:pPr>
          </w:p>
          <w:p w14:paraId="760E145B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  <w:p w14:paraId="152FD7AE" w14:textId="77777777" w:rsidR="00EC3ABD" w:rsidRDefault="00EC3ABD" w:rsidP="009B259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771E1FC" w14:textId="77777777" w:rsidR="00EC3ABD" w:rsidRPr="002A16E2" w:rsidRDefault="00EC3ABD" w:rsidP="009B259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6E18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4757A0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F964DA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</w:tr>
      <w:tr w:rsidR="00EC3ABD" w:rsidRPr="002A16E2" w14:paraId="322C59C0" w14:textId="77777777" w:rsidTr="009B259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C03091" w14:textId="77777777" w:rsidR="00EC3ABD" w:rsidRPr="002A16E2" w:rsidRDefault="00EC3ABD" w:rsidP="009B259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A14130D" w14:textId="77777777" w:rsidR="00EC3ABD" w:rsidRPr="002A16E2" w:rsidRDefault="00EC3ABD" w:rsidP="009B259F">
            <w:pPr>
              <w:rPr>
                <w:sz w:val="22"/>
                <w:szCs w:val="22"/>
              </w:rPr>
            </w:pPr>
          </w:p>
          <w:p w14:paraId="2F2BB49D" w14:textId="77777777" w:rsidR="00EC3ABD" w:rsidRPr="002A16E2" w:rsidRDefault="00EC3ABD" w:rsidP="009B259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ABCAB2D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A367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CA040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0C9E93" w14:textId="77777777" w:rsidR="00EC3ABD" w:rsidRPr="002A16E2" w:rsidRDefault="00EC3ABD" w:rsidP="009B259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A7BE740" w14:textId="77777777" w:rsidR="00EC3ABD" w:rsidRPr="00FB1B4F" w:rsidRDefault="00EC3ABD" w:rsidP="00EC3AB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E636D8C" w14:textId="77777777" w:rsidR="00EC3ABD" w:rsidRDefault="00EC3ABD" w:rsidP="00EC3ABD">
      <w:pPr>
        <w:pStyle w:val="Tekstpodstawowy"/>
      </w:pPr>
      <w:r>
        <w:t>Powyższa cena zawiera  podatek VAT w wysokości 23% tj.…………………….PLN</w:t>
      </w:r>
    </w:p>
    <w:p w14:paraId="618173F6" w14:textId="4FF46E15" w:rsidR="00892B90" w:rsidRDefault="00EC3ABD" w:rsidP="00892B90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…………. miesięcy od daty podpisania umowy</w:t>
      </w:r>
      <w:r w:rsidR="00892B90">
        <w:rPr>
          <w:b/>
        </w:rPr>
        <w:t xml:space="preserve"> </w:t>
      </w:r>
      <w:r w:rsidR="00892B90">
        <w:rPr>
          <w:b/>
          <w:bCs/>
        </w:rPr>
        <w:t>(</w:t>
      </w:r>
      <w:r w:rsidR="00892B90" w:rsidRPr="005F4370">
        <w:rPr>
          <w:b/>
          <w:bCs/>
          <w:highlight w:val="yellow"/>
        </w:rPr>
        <w:t>Kryterium oceny ofert</w:t>
      </w:r>
      <w:r w:rsidR="00892B90">
        <w:rPr>
          <w:b/>
          <w:bCs/>
        </w:rPr>
        <w:t>)</w:t>
      </w:r>
    </w:p>
    <w:p w14:paraId="3843C374" w14:textId="704365D5" w:rsidR="00EC3ABD" w:rsidRDefault="00EC3ABD" w:rsidP="00EC3AB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892B90">
        <w:rPr>
          <w:b/>
          <w:bCs/>
        </w:rPr>
        <w:t>36</w:t>
      </w:r>
      <w:r>
        <w:rPr>
          <w:b/>
          <w:bCs/>
        </w:rPr>
        <w:t xml:space="preserve"> miesięcy </w:t>
      </w:r>
      <w:r w:rsidR="00892B90">
        <w:rPr>
          <w:b/>
          <w:bCs/>
        </w:rPr>
        <w:t xml:space="preserve">na </w:t>
      </w:r>
      <w:r w:rsidR="001D43A6">
        <w:rPr>
          <w:b/>
          <w:bCs/>
        </w:rPr>
        <w:t>analizatory</w:t>
      </w:r>
      <w:r w:rsidR="00892B90">
        <w:rPr>
          <w:b/>
          <w:bCs/>
        </w:rPr>
        <w:t xml:space="preserve"> oraz 12 miesięcy na kable</w:t>
      </w:r>
      <w:r w:rsidR="001D43A6">
        <w:rPr>
          <w:b/>
          <w:bCs/>
        </w:rPr>
        <w:t xml:space="preserve"> i dysk SSD</w:t>
      </w:r>
    </w:p>
    <w:p w14:paraId="1AADFF80" w14:textId="77777777" w:rsidR="00EC3ABD" w:rsidRPr="00FE545C" w:rsidRDefault="00EC3ABD" w:rsidP="00EC3AB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</w:t>
      </w:r>
      <w:r>
        <w:rPr>
          <w:sz w:val="22"/>
        </w:rPr>
        <w:t xml:space="preserve"> </w:t>
      </w:r>
      <w:r w:rsidRPr="00FE545C">
        <w:rPr>
          <w:sz w:val="22"/>
        </w:rPr>
        <w:t xml:space="preserve"> przedsiębiorców:</w:t>
      </w:r>
      <w:r w:rsidRPr="00FE545C">
        <w:rPr>
          <w:b/>
          <w:sz w:val="22"/>
        </w:rPr>
        <w:t xml:space="preserve"> TAK/NIE</w:t>
      </w:r>
    </w:p>
    <w:p w14:paraId="202F9A7C" w14:textId="77777777" w:rsidR="00EC3ABD" w:rsidRPr="00FE545C" w:rsidRDefault="00EC3ABD" w:rsidP="00EC3AB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F81622C" w14:textId="5D463760" w:rsidR="00EC3ABD" w:rsidRDefault="00EC3ABD" w:rsidP="00EC3ABD">
      <w:pPr>
        <w:pStyle w:val="Nagwek3"/>
        <w:jc w:val="right"/>
        <w:rPr>
          <w:sz w:val="18"/>
          <w:szCs w:val="18"/>
        </w:rPr>
      </w:pPr>
    </w:p>
    <w:p w14:paraId="51A0346F" w14:textId="77777777" w:rsidR="00EC3ABD" w:rsidRPr="002A16E2" w:rsidRDefault="00EC3ABD" w:rsidP="00EC3AB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A08694F" w14:textId="77777777" w:rsidR="00EC3ABD" w:rsidRPr="002A16E2" w:rsidRDefault="00EC3ABD" w:rsidP="00EC3AB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</w:t>
      </w:r>
      <w:r>
        <w:rPr>
          <w:color w:val="000000"/>
          <w:sz w:val="22"/>
          <w:szCs w:val="22"/>
          <w:lang w:eastAsia="ar-SA"/>
        </w:rPr>
        <w:t xml:space="preserve"> ofertą</w:t>
      </w:r>
      <w:r w:rsidRPr="002A16E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FBCAD26" w14:textId="77777777" w:rsidR="00EC3ABD" w:rsidRDefault="00EC3ABD" w:rsidP="00EC3A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44B8684" w14:textId="77777777" w:rsidR="00EC3ABD" w:rsidRDefault="00EC3ABD" w:rsidP="00EC3A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został wyprodukowany zgodnie z normą ISO 9001 lub równoważną.</w:t>
      </w:r>
    </w:p>
    <w:p w14:paraId="6074253B" w14:textId="77777777" w:rsidR="00EC3ABD" w:rsidRPr="003E2056" w:rsidRDefault="00EC3ABD" w:rsidP="00EC3AB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C539E0" w14:textId="77777777" w:rsidR="00EC3ABD" w:rsidRPr="002A16E2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4A205D" w14:textId="77777777" w:rsidR="00EC3ABD" w:rsidRPr="002A16E2" w:rsidRDefault="00EC3ABD" w:rsidP="00EC3AB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C86F66" w14:textId="77777777" w:rsidR="00EC3ABD" w:rsidRPr="002A16E2" w:rsidRDefault="00EC3ABD" w:rsidP="00EC3AB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6646D6" w14:textId="77777777" w:rsidR="00EC3ABD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7B87515" w14:textId="77777777" w:rsidR="00EC3ABD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3A706B57" w14:textId="77777777" w:rsidR="00EC3ABD" w:rsidRDefault="00EC3ABD" w:rsidP="00EC3ABD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05D2B1BD" w14:textId="77777777" w:rsidR="00EC3ABD" w:rsidRDefault="00EC3ABD" w:rsidP="00EC3ABD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7EF95DEC" w14:textId="77777777" w:rsidR="00EC3ABD" w:rsidRDefault="00EC3ABD" w:rsidP="00EC3ABD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3F9524C4" w14:textId="77777777" w:rsidR="00EC3ABD" w:rsidRPr="002A16E2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C3ABD" w:rsidRPr="002A16E2" w14:paraId="03D55BA6" w14:textId="77777777" w:rsidTr="009B259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03AC2" w14:textId="77777777" w:rsidR="00EC3ABD" w:rsidRPr="002A16E2" w:rsidRDefault="00EC3ABD" w:rsidP="009B25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B103A" w14:textId="77777777" w:rsidR="00EC3ABD" w:rsidRPr="002A16E2" w:rsidRDefault="00EC3ABD" w:rsidP="009B25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F3A3C30" w14:textId="77777777" w:rsidR="00EC3ABD" w:rsidRPr="002A16E2" w:rsidRDefault="00EC3ABD" w:rsidP="009B25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3E357" w14:textId="77777777" w:rsidR="00EC3ABD" w:rsidRPr="002A16E2" w:rsidRDefault="00EC3ABD" w:rsidP="009B25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C3ABD" w:rsidRPr="002A16E2" w14:paraId="3A3479AC" w14:textId="77777777" w:rsidTr="009B259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99705" w14:textId="77777777" w:rsidR="00EC3ABD" w:rsidRPr="002A16E2" w:rsidRDefault="00EC3ABD" w:rsidP="009B259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358A1" w14:textId="77777777" w:rsidR="00EC3ABD" w:rsidRPr="002A16E2" w:rsidRDefault="00EC3ABD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C1312" w14:textId="77777777" w:rsidR="00EC3ABD" w:rsidRPr="002A16E2" w:rsidRDefault="00EC3ABD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C3ABD" w:rsidRPr="002A16E2" w14:paraId="20F932E3" w14:textId="77777777" w:rsidTr="009B259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C970D" w14:textId="77777777" w:rsidR="00EC3ABD" w:rsidRPr="002A16E2" w:rsidRDefault="00EC3ABD" w:rsidP="009B259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B7FD9" w14:textId="77777777" w:rsidR="00EC3ABD" w:rsidRPr="002A16E2" w:rsidRDefault="00EC3ABD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49587" w14:textId="77777777" w:rsidR="00EC3ABD" w:rsidRPr="002A16E2" w:rsidRDefault="00EC3ABD" w:rsidP="009B25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321F5F3" w14:textId="77777777" w:rsidR="00EC3ABD" w:rsidRPr="002A16E2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8E529B2" w14:textId="77777777" w:rsidR="00EC3ABD" w:rsidRPr="002A16E2" w:rsidRDefault="00EC3ABD" w:rsidP="00EC3AB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A7D50E8" w14:textId="77777777" w:rsidR="00EC3ABD" w:rsidRPr="002A16E2" w:rsidRDefault="00EC3ABD" w:rsidP="00EC3AB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4959373" w14:textId="77777777" w:rsidR="00EC3ABD" w:rsidRPr="002A16E2" w:rsidRDefault="00EC3ABD" w:rsidP="00EC3AB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9465AFA" w14:textId="77777777" w:rsidR="00EC3ABD" w:rsidRPr="002A16E2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3B1CE523" w14:textId="77777777" w:rsidR="00EC3ABD" w:rsidRPr="002A16E2" w:rsidRDefault="00EC3ABD" w:rsidP="00EC3AB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8F5205" w14:textId="77777777" w:rsidR="00EC3ABD" w:rsidRPr="002A16E2" w:rsidRDefault="00EC3ABD" w:rsidP="00EC3AB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B4A6FA5" w14:textId="77777777" w:rsidR="00EC3ABD" w:rsidRPr="002A16E2" w:rsidRDefault="00EC3ABD" w:rsidP="00EC3ABD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1A9E103" w14:textId="77777777" w:rsidR="00EC3ABD" w:rsidRPr="002A16E2" w:rsidRDefault="00EC3ABD" w:rsidP="00EC3ABD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FA4E973" w14:textId="57A57B7F" w:rsidR="00FE545C" w:rsidRPr="000C509D" w:rsidRDefault="00EC3ABD" w:rsidP="00B15F5E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0C509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D332" w14:textId="77777777" w:rsidR="00397699" w:rsidRDefault="00397699">
      <w:r>
        <w:separator/>
      </w:r>
    </w:p>
  </w:endnote>
  <w:endnote w:type="continuationSeparator" w:id="0">
    <w:p w14:paraId="1FED52B1" w14:textId="77777777" w:rsidR="00397699" w:rsidRDefault="00397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2D203" w14:textId="77777777" w:rsidR="00B15F5E" w:rsidRDefault="00B15F5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E36D30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94E2B" w14:textId="77777777" w:rsidR="00397699" w:rsidRDefault="00397699">
      <w:r>
        <w:separator/>
      </w:r>
    </w:p>
  </w:footnote>
  <w:footnote w:type="continuationSeparator" w:id="0">
    <w:p w14:paraId="112FD311" w14:textId="77777777" w:rsidR="00397699" w:rsidRDefault="00397699">
      <w:r>
        <w:continuationSeparator/>
      </w:r>
    </w:p>
  </w:footnote>
  <w:footnote w:id="1">
    <w:p w14:paraId="06836892" w14:textId="77777777" w:rsidR="00EC3ABD" w:rsidRDefault="00EC3ABD" w:rsidP="00EC3AB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7A4F5C5D" w14:textId="77777777" w:rsidR="00EC3ABD" w:rsidRDefault="00EC3ABD" w:rsidP="00EC3AB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4FF7B" w14:textId="1DE3DDA5" w:rsidR="006F2490" w:rsidRDefault="000D596E">
    <w:pPr>
      <w:pStyle w:val="Nagwek"/>
      <w:rPr>
        <w:sz w:val="22"/>
      </w:rPr>
    </w:pPr>
    <w:r>
      <w:rPr>
        <w:noProof/>
      </w:rPr>
      <w:pict w14:anchorId="78459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381pt;height:51.75pt;visibility:visible;mso-wrap-style:square">
          <v:imagedata r:id="rId1" o:title=""/>
        </v:shape>
      </w:pict>
    </w:r>
  </w:p>
  <w:p w14:paraId="5D4007D9" w14:textId="421F106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59750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03290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80593">
    <w:abstractNumId w:val="0"/>
  </w:num>
  <w:num w:numId="4" w16cid:durableId="1709911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699"/>
    <w:rsid w:val="00012286"/>
    <w:rsid w:val="000704FC"/>
    <w:rsid w:val="00071CCC"/>
    <w:rsid w:val="000B731D"/>
    <w:rsid w:val="000C509D"/>
    <w:rsid w:val="000D596E"/>
    <w:rsid w:val="000D6134"/>
    <w:rsid w:val="000E09C7"/>
    <w:rsid w:val="000F6589"/>
    <w:rsid w:val="00106636"/>
    <w:rsid w:val="00116EC6"/>
    <w:rsid w:val="001801DD"/>
    <w:rsid w:val="001D43A6"/>
    <w:rsid w:val="001D4612"/>
    <w:rsid w:val="00207E98"/>
    <w:rsid w:val="002723B0"/>
    <w:rsid w:val="00315A4A"/>
    <w:rsid w:val="0039769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2490"/>
    <w:rsid w:val="007748F0"/>
    <w:rsid w:val="007A4321"/>
    <w:rsid w:val="00833933"/>
    <w:rsid w:val="00853083"/>
    <w:rsid w:val="00892B90"/>
    <w:rsid w:val="008B2F0C"/>
    <w:rsid w:val="008B4928"/>
    <w:rsid w:val="008C755D"/>
    <w:rsid w:val="008D2AB8"/>
    <w:rsid w:val="008F1C66"/>
    <w:rsid w:val="00970FE4"/>
    <w:rsid w:val="00A0022B"/>
    <w:rsid w:val="00A346FE"/>
    <w:rsid w:val="00A47B4D"/>
    <w:rsid w:val="00A83018"/>
    <w:rsid w:val="00B15F5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3AB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7E720990"/>
  <w15:chartTrackingRefBased/>
  <w15:docId w15:val="{482FF642-0468-4EBF-8B1A-979526401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3A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15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681</Words>
  <Characters>5231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2023-07-05T06:20:00Z</cp:lastPrinted>
  <dcterms:created xsi:type="dcterms:W3CDTF">2023-07-04T12:05:00Z</dcterms:created>
  <dcterms:modified xsi:type="dcterms:W3CDTF">2023-07-06T07:27:00Z</dcterms:modified>
</cp:coreProperties>
</file>