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D19D4F" w14:textId="1B200E0C" w:rsidR="00890B92" w:rsidRPr="00C902DE" w:rsidRDefault="00B06B06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B06B06">
        <w:rPr>
          <w:rFonts w:ascii="Arial" w:hAnsi="Arial" w:cs="Arial"/>
          <w:sz w:val="24"/>
          <w:szCs w:val="24"/>
        </w:rPr>
        <w:t>Kraków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B06B06">
        <w:rPr>
          <w:rFonts w:ascii="Arial" w:hAnsi="Arial" w:cs="Arial"/>
          <w:sz w:val="24"/>
          <w:szCs w:val="24"/>
        </w:rPr>
        <w:t>2023-0</w:t>
      </w:r>
      <w:r w:rsidR="008627CB">
        <w:rPr>
          <w:rFonts w:ascii="Arial" w:hAnsi="Arial" w:cs="Arial"/>
          <w:sz w:val="24"/>
          <w:szCs w:val="24"/>
        </w:rPr>
        <w:t>7</w:t>
      </w:r>
      <w:r w:rsidRPr="00B06B06">
        <w:rPr>
          <w:rFonts w:ascii="Arial" w:hAnsi="Arial" w:cs="Arial"/>
          <w:sz w:val="24"/>
          <w:szCs w:val="24"/>
        </w:rPr>
        <w:t>-1</w:t>
      </w:r>
      <w:r w:rsidR="008627CB">
        <w:rPr>
          <w:rFonts w:ascii="Arial" w:hAnsi="Arial" w:cs="Arial"/>
          <w:sz w:val="24"/>
          <w:szCs w:val="24"/>
        </w:rPr>
        <w:t>0</w:t>
      </w:r>
    </w:p>
    <w:p w14:paraId="798CE930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2DDAE2A1" w14:textId="3A4DF22F" w:rsidR="00890B92" w:rsidRPr="00C902DE" w:rsidRDefault="00B06B06" w:rsidP="00890B92">
      <w:pPr>
        <w:rPr>
          <w:rFonts w:ascii="Arial" w:hAnsi="Arial" w:cs="Arial"/>
          <w:b/>
          <w:bCs/>
          <w:sz w:val="24"/>
          <w:szCs w:val="24"/>
        </w:rPr>
      </w:pPr>
      <w:r w:rsidRPr="00B06B06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41350EA2" w14:textId="77777777" w:rsidR="00890B92" w:rsidRPr="00C902DE" w:rsidRDefault="00B06B06" w:rsidP="00890B92">
      <w:pPr>
        <w:rPr>
          <w:rFonts w:ascii="Arial" w:hAnsi="Arial" w:cs="Arial"/>
          <w:sz w:val="24"/>
          <w:szCs w:val="24"/>
        </w:rPr>
      </w:pPr>
      <w:r w:rsidRPr="00B06B06">
        <w:rPr>
          <w:rFonts w:ascii="Arial" w:hAnsi="Arial" w:cs="Arial"/>
          <w:sz w:val="24"/>
          <w:szCs w:val="24"/>
        </w:rPr>
        <w:t>os. Na Skarpie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B06B06">
        <w:rPr>
          <w:rFonts w:ascii="Arial" w:hAnsi="Arial" w:cs="Arial"/>
          <w:sz w:val="24"/>
          <w:szCs w:val="24"/>
        </w:rPr>
        <w:t>66</w:t>
      </w:r>
    </w:p>
    <w:p w14:paraId="2B7F3605" w14:textId="77777777" w:rsidR="00890B92" w:rsidRPr="00C902DE" w:rsidRDefault="00B06B06" w:rsidP="00890B92">
      <w:pPr>
        <w:rPr>
          <w:rFonts w:ascii="Arial" w:hAnsi="Arial" w:cs="Arial"/>
          <w:sz w:val="24"/>
          <w:szCs w:val="24"/>
        </w:rPr>
      </w:pPr>
      <w:r w:rsidRPr="00B06B06">
        <w:rPr>
          <w:rFonts w:ascii="Arial" w:hAnsi="Arial" w:cs="Arial"/>
          <w:sz w:val="24"/>
          <w:szCs w:val="24"/>
        </w:rPr>
        <w:t>31-913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B06B06">
        <w:rPr>
          <w:rFonts w:ascii="Arial" w:hAnsi="Arial" w:cs="Arial"/>
          <w:sz w:val="24"/>
          <w:szCs w:val="24"/>
        </w:rPr>
        <w:t>Kraków</w:t>
      </w:r>
    </w:p>
    <w:p w14:paraId="4A481723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AAC71D5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14:paraId="5497C33B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D2999E1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431C5B57" w14:textId="77777777" w:rsidR="00597B6D" w:rsidRDefault="00007727" w:rsidP="00A80738">
      <w:pPr>
        <w:pStyle w:val="Nagwek"/>
        <w:tabs>
          <w:tab w:val="clear" w:pos="4536"/>
        </w:tabs>
        <w:rPr>
          <w:rFonts w:ascii="Arial" w:hAnsi="Arial" w:cs="Arial"/>
          <w:b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B06B06" w:rsidRPr="00B06B06">
        <w:rPr>
          <w:rFonts w:ascii="Arial" w:hAnsi="Arial" w:cs="Arial"/>
          <w:b/>
          <w:sz w:val="24"/>
          <w:szCs w:val="24"/>
        </w:rPr>
        <w:t>SZP-271-13-2023</w:t>
      </w:r>
    </w:p>
    <w:p w14:paraId="200138B6" w14:textId="1C7BEA8F" w:rsidR="00A80738" w:rsidRPr="00C902DE" w:rsidRDefault="00597B6D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SZP-271-13/23-</w:t>
      </w:r>
      <w:r w:rsidR="00F455AA">
        <w:rPr>
          <w:rFonts w:ascii="Arial" w:hAnsi="Arial" w:cs="Arial"/>
          <w:b/>
          <w:sz w:val="24"/>
          <w:szCs w:val="24"/>
        </w:rPr>
        <w:t>454</w:t>
      </w:r>
      <w:r w:rsidR="00C9789D">
        <w:rPr>
          <w:rFonts w:ascii="Arial" w:hAnsi="Arial" w:cs="Arial"/>
          <w:b/>
          <w:sz w:val="24"/>
          <w:szCs w:val="24"/>
        </w:rPr>
        <w:t>.UG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69E96E23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B33349E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6766D90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855F0D2" w14:textId="7BB7B512" w:rsidR="00890B92" w:rsidRPr="00C902DE" w:rsidRDefault="00637B0C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>
        <w:rPr>
          <w:rFonts w:ascii="Arial" w:hAnsi="Arial" w:cs="Arial"/>
          <w:b/>
          <w:spacing w:val="20"/>
          <w:sz w:val="28"/>
          <w:szCs w:val="28"/>
        </w:rPr>
        <w:t xml:space="preserve">KOREKTA </w:t>
      </w:r>
      <w:r w:rsidR="00A80738" w:rsidRPr="00C902DE">
        <w:rPr>
          <w:rFonts w:ascii="Arial" w:hAnsi="Arial" w:cs="Arial"/>
          <w:b/>
          <w:spacing w:val="20"/>
          <w:sz w:val="28"/>
          <w:szCs w:val="28"/>
        </w:rPr>
        <w:t>INFORMACJ</w:t>
      </w:r>
      <w:r>
        <w:rPr>
          <w:rFonts w:ascii="Arial" w:hAnsi="Arial" w:cs="Arial"/>
          <w:b/>
          <w:spacing w:val="20"/>
          <w:sz w:val="28"/>
          <w:szCs w:val="28"/>
        </w:rPr>
        <w:t>I</w:t>
      </w:r>
      <w:r w:rsidR="00A80738" w:rsidRPr="00C902DE">
        <w:rPr>
          <w:rFonts w:ascii="Arial" w:hAnsi="Arial" w:cs="Arial"/>
          <w:b/>
          <w:spacing w:val="20"/>
          <w:sz w:val="28"/>
          <w:szCs w:val="28"/>
        </w:rPr>
        <w:t xml:space="preserve"> </w:t>
      </w:r>
    </w:p>
    <w:p w14:paraId="14049B62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0FC9B215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B06B06" w:rsidRPr="00B06B06">
        <w:rPr>
          <w:rFonts w:ascii="Arial" w:hAnsi="Arial" w:cs="Arial"/>
          <w:sz w:val="22"/>
          <w:szCs w:val="22"/>
        </w:rPr>
        <w:t>przetarg nieograniczony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47C17AF0" w14:textId="77777777" w:rsidR="00A80738" w:rsidRPr="00C902DE" w:rsidRDefault="00B06B06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B06B06">
        <w:rPr>
          <w:rFonts w:ascii="Arial" w:hAnsi="Arial" w:cs="Arial"/>
          <w:b/>
          <w:sz w:val="22"/>
          <w:szCs w:val="22"/>
        </w:rPr>
        <w:t>Dostawa produktów leczniczych</w:t>
      </w:r>
    </w:p>
    <w:p w14:paraId="7C343175" w14:textId="77777777" w:rsidR="00637B0C" w:rsidRDefault="00637B0C" w:rsidP="00637B0C">
      <w:pPr>
        <w:pStyle w:val="Nagwek"/>
        <w:tabs>
          <w:tab w:val="left" w:pos="708"/>
        </w:tabs>
        <w:rPr>
          <w:rFonts w:ascii="Arial" w:hAnsi="Arial" w:cs="Arial"/>
          <w:sz w:val="24"/>
          <w:szCs w:val="24"/>
        </w:rPr>
      </w:pPr>
    </w:p>
    <w:p w14:paraId="19B0B144" w14:textId="77777777" w:rsidR="00637B0C" w:rsidRDefault="00637B0C" w:rsidP="00637B0C">
      <w:pPr>
        <w:pStyle w:val="Nagwek"/>
        <w:tabs>
          <w:tab w:val="left" w:pos="708"/>
        </w:tabs>
        <w:rPr>
          <w:rFonts w:ascii="Arial" w:hAnsi="Arial" w:cs="Arial"/>
          <w:sz w:val="24"/>
          <w:szCs w:val="24"/>
        </w:rPr>
      </w:pPr>
    </w:p>
    <w:p w14:paraId="2CC738FE" w14:textId="58520A6C" w:rsidR="00637B0C" w:rsidRDefault="00637B0C" w:rsidP="00637B0C">
      <w:pPr>
        <w:pStyle w:val="Nagwek"/>
        <w:tabs>
          <w:tab w:val="left" w:pos="708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Zamawiający informuje, że w piśmie  </w:t>
      </w:r>
      <w:r>
        <w:rPr>
          <w:rFonts w:ascii="Arial" w:hAnsi="Arial" w:cs="Arial"/>
          <w:sz w:val="24"/>
        </w:rPr>
        <w:t>SZP-271-</w:t>
      </w:r>
      <w:r>
        <w:rPr>
          <w:rFonts w:ascii="Arial" w:hAnsi="Arial" w:cs="Arial"/>
          <w:sz w:val="24"/>
        </w:rPr>
        <w:t>13/23-386</w:t>
      </w:r>
      <w:r>
        <w:rPr>
          <w:rFonts w:ascii="Arial" w:hAnsi="Arial" w:cs="Arial"/>
          <w:sz w:val="24"/>
        </w:rPr>
        <w:t xml:space="preserve">.UG z dnia </w:t>
      </w:r>
      <w:r>
        <w:rPr>
          <w:rFonts w:ascii="Arial" w:hAnsi="Arial" w:cs="Arial"/>
          <w:sz w:val="24"/>
        </w:rPr>
        <w:t>19</w:t>
      </w:r>
      <w:r>
        <w:rPr>
          <w:rFonts w:ascii="Arial" w:hAnsi="Arial" w:cs="Arial"/>
          <w:sz w:val="24"/>
        </w:rPr>
        <w:t>.0</w:t>
      </w:r>
      <w:r>
        <w:rPr>
          <w:rFonts w:ascii="Arial" w:hAnsi="Arial" w:cs="Arial"/>
          <w:sz w:val="24"/>
        </w:rPr>
        <w:t>6</w:t>
      </w:r>
      <w:r>
        <w:rPr>
          <w:rFonts w:ascii="Arial" w:hAnsi="Arial" w:cs="Arial"/>
          <w:sz w:val="24"/>
        </w:rPr>
        <w:t>.2023 r. podał</w:t>
      </w:r>
      <w:r>
        <w:rPr>
          <w:rFonts w:ascii="Arial" w:hAnsi="Arial" w:cs="Arial"/>
          <w:sz w:val="24"/>
          <w:szCs w:val="24"/>
        </w:rPr>
        <w:t>, że kwota, jaką zamierza przeznaczyć na sfinansowanie zamówienia wynosi dla: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06B06" w:rsidRPr="00C902DE" w14:paraId="1AAC93F3" w14:textId="77777777" w:rsidTr="00DB5268">
        <w:trPr>
          <w:trHeight w:val="70"/>
        </w:trPr>
        <w:tc>
          <w:tcPr>
            <w:tcW w:w="9214" w:type="dxa"/>
          </w:tcPr>
          <w:p w14:paraId="55D2FFCF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4 zamówienia w wysokości 14 580.00 zł brutto;</w:t>
            </w:r>
          </w:p>
        </w:tc>
      </w:tr>
      <w:tr w:rsidR="00B06B06" w:rsidRPr="00C902DE" w14:paraId="4E7AE498" w14:textId="77777777" w:rsidTr="00DB5268">
        <w:trPr>
          <w:trHeight w:val="70"/>
        </w:trPr>
        <w:tc>
          <w:tcPr>
            <w:tcW w:w="9214" w:type="dxa"/>
          </w:tcPr>
          <w:p w14:paraId="72C903F5" w14:textId="77777777" w:rsidR="00B06B06" w:rsidRDefault="00637B0C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58 zamówienia w wysokości 6 420.00 zł brutto;</w:t>
            </w:r>
          </w:p>
          <w:p w14:paraId="69B48C65" w14:textId="25E9C9F4" w:rsidR="00637B0C" w:rsidRPr="00C902DE" w:rsidRDefault="00637B0C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winno być:</w:t>
            </w:r>
          </w:p>
        </w:tc>
      </w:tr>
      <w:tr w:rsidR="00637B0C" w:rsidRPr="00C902DE" w14:paraId="35E5900E" w14:textId="77777777" w:rsidTr="00DB5268">
        <w:trPr>
          <w:trHeight w:val="70"/>
        </w:trPr>
        <w:tc>
          <w:tcPr>
            <w:tcW w:w="9214" w:type="dxa"/>
          </w:tcPr>
          <w:p w14:paraId="5BA07641" w14:textId="4E2DBA9C" w:rsidR="00637B0C" w:rsidRPr="00C902DE" w:rsidRDefault="00637B0C" w:rsidP="00637B0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 xml:space="preserve">części 4 zamówienia w wysokości </w:t>
            </w:r>
            <w:r>
              <w:rPr>
                <w:rFonts w:ascii="Arial" w:hAnsi="Arial" w:cs="Arial"/>
                <w:sz w:val="24"/>
                <w:szCs w:val="24"/>
              </w:rPr>
              <w:t>200 937</w:t>
            </w:r>
            <w:r w:rsidRPr="00B06B06">
              <w:rPr>
                <w:rFonts w:ascii="Arial" w:hAnsi="Arial" w:cs="Arial"/>
                <w:sz w:val="24"/>
                <w:szCs w:val="24"/>
              </w:rPr>
              <w:t>.0</w:t>
            </w: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Pr="00B06B06">
              <w:rPr>
                <w:rFonts w:ascii="Arial" w:hAnsi="Arial" w:cs="Arial"/>
                <w:sz w:val="24"/>
                <w:szCs w:val="24"/>
              </w:rPr>
              <w:t xml:space="preserve"> zł brutto;</w:t>
            </w:r>
          </w:p>
        </w:tc>
      </w:tr>
      <w:tr w:rsidR="00637B0C" w:rsidRPr="00C902DE" w14:paraId="5FE54023" w14:textId="77777777" w:rsidTr="00DB5268">
        <w:trPr>
          <w:trHeight w:val="70"/>
        </w:trPr>
        <w:tc>
          <w:tcPr>
            <w:tcW w:w="9214" w:type="dxa"/>
          </w:tcPr>
          <w:p w14:paraId="18F0235E" w14:textId="1AC5EFEC" w:rsidR="00637B0C" w:rsidRDefault="00637B0C" w:rsidP="00637B0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 xml:space="preserve">części 58 zamówienia w wysokości 6 </w:t>
            </w:r>
            <w:r>
              <w:rPr>
                <w:rFonts w:ascii="Arial" w:hAnsi="Arial" w:cs="Arial"/>
                <w:sz w:val="24"/>
                <w:szCs w:val="24"/>
              </w:rPr>
              <w:t>933</w:t>
            </w:r>
            <w:r w:rsidRPr="00B06B06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6</w:t>
            </w:r>
            <w:r w:rsidRPr="00B06B06">
              <w:rPr>
                <w:rFonts w:ascii="Arial" w:hAnsi="Arial" w:cs="Arial"/>
                <w:sz w:val="24"/>
                <w:szCs w:val="24"/>
              </w:rPr>
              <w:t>0 zł brutto;</w:t>
            </w:r>
          </w:p>
          <w:p w14:paraId="42D426E7" w14:textId="6C29087D" w:rsidR="00637B0C" w:rsidRPr="00C902DE" w:rsidRDefault="00637B0C" w:rsidP="00637B0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37B0C" w:rsidRPr="00C902DE" w14:paraId="6C758664" w14:textId="77777777" w:rsidTr="00DB5268">
        <w:trPr>
          <w:trHeight w:val="70"/>
        </w:trPr>
        <w:tc>
          <w:tcPr>
            <w:tcW w:w="9214" w:type="dxa"/>
          </w:tcPr>
          <w:p w14:paraId="78DA5ED8" w14:textId="4712C27E" w:rsidR="00637B0C" w:rsidRPr="00C902DE" w:rsidRDefault="00637B0C" w:rsidP="00637B0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37B0C" w:rsidRPr="00C902DE" w14:paraId="01B9F73A" w14:textId="77777777" w:rsidTr="00DB5268">
        <w:trPr>
          <w:trHeight w:val="70"/>
        </w:trPr>
        <w:tc>
          <w:tcPr>
            <w:tcW w:w="9214" w:type="dxa"/>
          </w:tcPr>
          <w:p w14:paraId="73B1A954" w14:textId="35BC3504" w:rsidR="00637B0C" w:rsidRPr="00C902DE" w:rsidRDefault="00637B0C" w:rsidP="00637B0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37B0C" w:rsidRPr="00C902DE" w14:paraId="0D7C16C7" w14:textId="77777777" w:rsidTr="00DB5268">
        <w:trPr>
          <w:trHeight w:val="70"/>
        </w:trPr>
        <w:tc>
          <w:tcPr>
            <w:tcW w:w="9214" w:type="dxa"/>
          </w:tcPr>
          <w:p w14:paraId="26829924" w14:textId="77777777" w:rsidR="00637B0C" w:rsidRPr="00C902DE" w:rsidRDefault="00637B0C" w:rsidP="00637B0C">
            <w:pPr>
              <w:pStyle w:val="Tekstpodstawowy"/>
              <w:ind w:left="3117" w:firstLine="423"/>
              <w:jc w:val="right"/>
              <w:rPr>
                <w:rFonts w:ascii="Arial" w:hAnsi="Arial" w:cs="Arial"/>
                <w:i/>
                <w:szCs w:val="24"/>
              </w:rPr>
            </w:pPr>
            <w:r w:rsidRPr="00C902DE">
              <w:rPr>
                <w:rFonts w:ascii="Arial" w:hAnsi="Arial" w:cs="Arial"/>
                <w:i/>
                <w:szCs w:val="24"/>
              </w:rPr>
              <w:t>Zamawiający</w:t>
            </w:r>
          </w:p>
          <w:p w14:paraId="564E1B59" w14:textId="104A9ABF" w:rsidR="00637B0C" w:rsidRPr="00C902DE" w:rsidRDefault="00637B0C" w:rsidP="00637B0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37B0C" w:rsidRPr="00C902DE" w14:paraId="60F21B01" w14:textId="77777777" w:rsidTr="00DB5268">
        <w:trPr>
          <w:trHeight w:val="70"/>
        </w:trPr>
        <w:tc>
          <w:tcPr>
            <w:tcW w:w="9214" w:type="dxa"/>
          </w:tcPr>
          <w:p w14:paraId="2CDE2304" w14:textId="3461268C" w:rsidR="00637B0C" w:rsidRPr="00C902DE" w:rsidRDefault="00637B0C" w:rsidP="00637B0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37B0C" w:rsidRPr="00C902DE" w14:paraId="6209BF10" w14:textId="77777777" w:rsidTr="00DB5268">
        <w:trPr>
          <w:trHeight w:val="70"/>
        </w:trPr>
        <w:tc>
          <w:tcPr>
            <w:tcW w:w="9214" w:type="dxa"/>
          </w:tcPr>
          <w:p w14:paraId="4302EB4D" w14:textId="0E108747" w:rsidR="00637B0C" w:rsidRPr="00C902DE" w:rsidRDefault="00637B0C" w:rsidP="00637B0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37B0C" w:rsidRPr="00C902DE" w14:paraId="63C163A7" w14:textId="77777777" w:rsidTr="00DB5268">
        <w:trPr>
          <w:trHeight w:val="70"/>
        </w:trPr>
        <w:tc>
          <w:tcPr>
            <w:tcW w:w="9214" w:type="dxa"/>
          </w:tcPr>
          <w:p w14:paraId="2AF3BDB4" w14:textId="2B226E09" w:rsidR="00637B0C" w:rsidRPr="00C902DE" w:rsidRDefault="00637B0C" w:rsidP="00637B0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37B0C" w:rsidRPr="00C902DE" w14:paraId="0E43FA10" w14:textId="77777777" w:rsidTr="00DB5268">
        <w:trPr>
          <w:trHeight w:val="70"/>
        </w:trPr>
        <w:tc>
          <w:tcPr>
            <w:tcW w:w="9214" w:type="dxa"/>
          </w:tcPr>
          <w:p w14:paraId="0D18DF87" w14:textId="62E40E6F" w:rsidR="00637B0C" w:rsidRPr="00C902DE" w:rsidRDefault="00637B0C" w:rsidP="00637B0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37B0C" w:rsidRPr="00C902DE" w14:paraId="191286D7" w14:textId="77777777" w:rsidTr="00DB5268">
        <w:trPr>
          <w:trHeight w:val="70"/>
        </w:trPr>
        <w:tc>
          <w:tcPr>
            <w:tcW w:w="9214" w:type="dxa"/>
          </w:tcPr>
          <w:p w14:paraId="60DCFE3E" w14:textId="620A96E2" w:rsidR="00637B0C" w:rsidRPr="00C902DE" w:rsidRDefault="00637B0C" w:rsidP="00637B0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37B0C" w:rsidRPr="00C902DE" w14:paraId="7AB8E758" w14:textId="77777777" w:rsidTr="00DB5268">
        <w:trPr>
          <w:trHeight w:val="70"/>
        </w:trPr>
        <w:tc>
          <w:tcPr>
            <w:tcW w:w="9214" w:type="dxa"/>
          </w:tcPr>
          <w:p w14:paraId="76CB924F" w14:textId="4B4B3EC8" w:rsidR="00637B0C" w:rsidRPr="00C902DE" w:rsidRDefault="00637B0C" w:rsidP="00637B0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37B0C" w:rsidRPr="00C902DE" w14:paraId="0A0B1FCB" w14:textId="77777777" w:rsidTr="00DB5268">
        <w:trPr>
          <w:trHeight w:val="70"/>
        </w:trPr>
        <w:tc>
          <w:tcPr>
            <w:tcW w:w="9214" w:type="dxa"/>
          </w:tcPr>
          <w:p w14:paraId="2290048B" w14:textId="20B460F7" w:rsidR="00637B0C" w:rsidRPr="00C902DE" w:rsidRDefault="00637B0C" w:rsidP="00637B0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37B0C" w:rsidRPr="00C902DE" w14:paraId="17BBF01E" w14:textId="77777777" w:rsidTr="00DB5268">
        <w:trPr>
          <w:trHeight w:val="70"/>
        </w:trPr>
        <w:tc>
          <w:tcPr>
            <w:tcW w:w="9214" w:type="dxa"/>
          </w:tcPr>
          <w:p w14:paraId="67CF534F" w14:textId="42F8A332" w:rsidR="00637B0C" w:rsidRPr="00C902DE" w:rsidRDefault="00637B0C" w:rsidP="00637B0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42316AA" w14:textId="4BC79608" w:rsidR="00C236D3" w:rsidRPr="00C902DE" w:rsidRDefault="00B06B06" w:rsidP="00173B20">
      <w:pPr>
        <w:jc w:val="right"/>
        <w:rPr>
          <w:rFonts w:ascii="Arial" w:hAnsi="Arial" w:cs="Arial"/>
          <w:sz w:val="22"/>
          <w:szCs w:val="22"/>
        </w:rPr>
      </w:pPr>
      <w:r w:rsidRPr="00B06B06">
        <w:rPr>
          <w:rFonts w:ascii="Arial" w:hAnsi="Arial" w:cs="Arial"/>
          <w:sz w:val="24"/>
          <w:szCs w:val="24"/>
        </w:rPr>
        <w:lastRenderedPageBreak/>
        <w:t xml:space="preserve">  </w:t>
      </w:r>
    </w:p>
    <w:sectPr w:rsidR="00C236D3" w:rsidRPr="00C902DE" w:rsidSect="001721A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91" w:right="1418" w:bottom="1191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57AB04" w14:textId="77777777" w:rsidR="00AA2CC0" w:rsidRDefault="00AA2CC0">
      <w:r>
        <w:separator/>
      </w:r>
    </w:p>
  </w:endnote>
  <w:endnote w:type="continuationSeparator" w:id="0">
    <w:p w14:paraId="41AABBB1" w14:textId="77777777" w:rsidR="00AA2CC0" w:rsidRDefault="00AA2C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EC43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DAB28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0F698" w14:textId="3171A442" w:rsidR="009F189D" w:rsidRDefault="008627C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3E43628" wp14:editId="6430712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BCBFE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F01207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D839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DED1BD" w14:textId="77777777" w:rsidR="009F189D" w:rsidRDefault="009F189D">
    <w:pPr>
      <w:pStyle w:val="Stopka"/>
      <w:tabs>
        <w:tab w:val="clear" w:pos="4536"/>
      </w:tabs>
      <w:jc w:val="center"/>
    </w:pPr>
  </w:p>
  <w:p w14:paraId="0621000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0B8505" w14:textId="77777777" w:rsidR="00AA2CC0" w:rsidRDefault="00AA2CC0">
      <w:r>
        <w:separator/>
      </w:r>
    </w:p>
  </w:footnote>
  <w:footnote w:type="continuationSeparator" w:id="0">
    <w:p w14:paraId="69E47BEF" w14:textId="77777777" w:rsidR="00AA2CC0" w:rsidRDefault="00AA2C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F5703" w14:textId="77777777" w:rsidR="00B06B06" w:rsidRDefault="00B06B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B9AEC" w14:textId="77777777" w:rsidR="00B06B06" w:rsidRDefault="00B06B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B3DD4" w14:textId="77777777" w:rsidR="00B06B06" w:rsidRDefault="00B06B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360"/>
    <w:rsid w:val="00007727"/>
    <w:rsid w:val="00017720"/>
    <w:rsid w:val="00035488"/>
    <w:rsid w:val="000D7F25"/>
    <w:rsid w:val="000E00E5"/>
    <w:rsid w:val="001721AB"/>
    <w:rsid w:val="00173B20"/>
    <w:rsid w:val="001C69FF"/>
    <w:rsid w:val="0023318D"/>
    <w:rsid w:val="003A3360"/>
    <w:rsid w:val="003D72FD"/>
    <w:rsid w:val="00423179"/>
    <w:rsid w:val="0049054E"/>
    <w:rsid w:val="00490DC0"/>
    <w:rsid w:val="00493F8C"/>
    <w:rsid w:val="004C7E9B"/>
    <w:rsid w:val="00510EC8"/>
    <w:rsid w:val="00524583"/>
    <w:rsid w:val="00597B6D"/>
    <w:rsid w:val="00637B0C"/>
    <w:rsid w:val="0069085C"/>
    <w:rsid w:val="00751495"/>
    <w:rsid w:val="00804A9B"/>
    <w:rsid w:val="00843263"/>
    <w:rsid w:val="00861E75"/>
    <w:rsid w:val="008627CB"/>
    <w:rsid w:val="00890B92"/>
    <w:rsid w:val="009D19BD"/>
    <w:rsid w:val="009F189D"/>
    <w:rsid w:val="00A47FF6"/>
    <w:rsid w:val="00A80738"/>
    <w:rsid w:val="00AA2CC0"/>
    <w:rsid w:val="00B06B06"/>
    <w:rsid w:val="00BE7129"/>
    <w:rsid w:val="00C236D3"/>
    <w:rsid w:val="00C659E2"/>
    <w:rsid w:val="00C902DE"/>
    <w:rsid w:val="00C9789D"/>
    <w:rsid w:val="00CB0802"/>
    <w:rsid w:val="00D7128F"/>
    <w:rsid w:val="00E70A12"/>
    <w:rsid w:val="00EA3476"/>
    <w:rsid w:val="00F455A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E9B465"/>
  <w15:chartTrackingRefBased/>
  <w15:docId w15:val="{61392AA3-1ECF-425C-BA68-E63765EB7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637B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7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2</Pages>
  <Words>122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3</cp:revision>
  <dcterms:created xsi:type="dcterms:W3CDTF">2023-07-10T10:00:00Z</dcterms:created>
  <dcterms:modified xsi:type="dcterms:W3CDTF">2023-07-10T10:03:00Z</dcterms:modified>
</cp:coreProperties>
</file>