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C033E" w14:textId="77777777" w:rsidR="00D665F5" w:rsidRDefault="00E128C9" w:rsidP="00D665F5">
      <w:pPr>
        <w:spacing w:after="240"/>
        <w:jc w:val="right"/>
        <w:rPr>
          <w:sz w:val="22"/>
          <w:szCs w:val="22"/>
        </w:rPr>
      </w:pPr>
      <w:r w:rsidRPr="00E128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28C9">
        <w:rPr>
          <w:sz w:val="22"/>
          <w:szCs w:val="22"/>
        </w:rPr>
        <w:t>2023-07-10</w:t>
      </w:r>
    </w:p>
    <w:p w14:paraId="34553A0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49F72C9" w14:textId="77777777" w:rsidR="00E128C9" w:rsidRPr="00E128C9" w:rsidRDefault="00E128C9" w:rsidP="00577BC6">
      <w:pPr>
        <w:spacing w:after="40"/>
        <w:rPr>
          <w:b/>
          <w:bCs/>
          <w:sz w:val="22"/>
          <w:szCs w:val="22"/>
        </w:rPr>
      </w:pPr>
      <w:r w:rsidRPr="00E128C9">
        <w:rPr>
          <w:b/>
          <w:bCs/>
          <w:sz w:val="22"/>
          <w:szCs w:val="22"/>
        </w:rPr>
        <w:t>Akademia Górniczo - Hutnicza</w:t>
      </w:r>
    </w:p>
    <w:p w14:paraId="34035FDD" w14:textId="77777777" w:rsidR="00E128C9" w:rsidRPr="00E128C9" w:rsidRDefault="00E128C9" w:rsidP="00577BC6">
      <w:pPr>
        <w:spacing w:after="40"/>
        <w:rPr>
          <w:b/>
          <w:bCs/>
          <w:sz w:val="22"/>
          <w:szCs w:val="22"/>
        </w:rPr>
      </w:pPr>
      <w:r w:rsidRPr="00E128C9">
        <w:rPr>
          <w:b/>
          <w:bCs/>
          <w:sz w:val="22"/>
          <w:szCs w:val="22"/>
        </w:rPr>
        <w:t>im. Stanisława Staszica w Krakowie</w:t>
      </w:r>
    </w:p>
    <w:p w14:paraId="008168C5" w14:textId="77777777" w:rsidR="00D665F5" w:rsidRPr="00D91931" w:rsidRDefault="00E128C9" w:rsidP="00577BC6">
      <w:pPr>
        <w:spacing w:after="40"/>
        <w:rPr>
          <w:b/>
          <w:bCs/>
          <w:sz w:val="22"/>
          <w:szCs w:val="22"/>
        </w:rPr>
      </w:pPr>
      <w:r w:rsidRPr="00E128C9">
        <w:rPr>
          <w:b/>
          <w:bCs/>
          <w:sz w:val="22"/>
          <w:szCs w:val="22"/>
        </w:rPr>
        <w:t>Dział Zamówień Publicznych</w:t>
      </w:r>
    </w:p>
    <w:p w14:paraId="7F9D0BFA" w14:textId="77777777" w:rsidR="00D665F5" w:rsidRPr="00BD5546" w:rsidRDefault="00E128C9" w:rsidP="00D665F5">
      <w:pPr>
        <w:rPr>
          <w:sz w:val="22"/>
          <w:szCs w:val="22"/>
        </w:rPr>
      </w:pPr>
      <w:r w:rsidRPr="00E128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28C9">
        <w:rPr>
          <w:sz w:val="22"/>
          <w:szCs w:val="22"/>
        </w:rPr>
        <w:t>30</w:t>
      </w:r>
    </w:p>
    <w:p w14:paraId="46E181CA" w14:textId="77777777" w:rsidR="00D665F5" w:rsidRPr="00BD5546" w:rsidRDefault="00E128C9" w:rsidP="00D665F5">
      <w:pPr>
        <w:rPr>
          <w:sz w:val="22"/>
          <w:szCs w:val="22"/>
        </w:rPr>
      </w:pPr>
      <w:r w:rsidRPr="00E128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28C9">
        <w:rPr>
          <w:sz w:val="22"/>
          <w:szCs w:val="22"/>
        </w:rPr>
        <w:t>Kraków</w:t>
      </w:r>
    </w:p>
    <w:p w14:paraId="543CED1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28C9" w:rsidRPr="00E128C9">
        <w:rPr>
          <w:b/>
          <w:sz w:val="22"/>
          <w:szCs w:val="22"/>
        </w:rPr>
        <w:t>KC-</w:t>
      </w:r>
      <w:proofErr w:type="spellStart"/>
      <w:r w:rsidR="00E128C9" w:rsidRPr="00E128C9">
        <w:rPr>
          <w:b/>
          <w:sz w:val="22"/>
          <w:szCs w:val="22"/>
        </w:rPr>
        <w:t>zp</w:t>
      </w:r>
      <w:proofErr w:type="spellEnd"/>
      <w:r w:rsidR="00E128C9" w:rsidRPr="00E128C9">
        <w:rPr>
          <w:b/>
          <w:sz w:val="22"/>
          <w:szCs w:val="22"/>
        </w:rPr>
        <w:t>. 272-357/23</w:t>
      </w:r>
      <w:r w:rsidR="00A80738">
        <w:rPr>
          <w:sz w:val="24"/>
        </w:rPr>
        <w:tab/>
        <w:t xml:space="preserve"> </w:t>
      </w:r>
    </w:p>
    <w:p w14:paraId="406042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E41C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E67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F37B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1886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F35A9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28C9" w:rsidRPr="00E128C9">
        <w:rPr>
          <w:sz w:val="22"/>
          <w:szCs w:val="22"/>
        </w:rPr>
        <w:t xml:space="preserve">Tryb podstawowy bez negocjacji - art. 275 pkt. 1 ustawy </w:t>
      </w:r>
      <w:proofErr w:type="spellStart"/>
      <w:r w:rsidR="00E128C9" w:rsidRPr="00E128C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E8029E" w14:textId="77777777" w:rsidR="00A80738" w:rsidRPr="00577BC6" w:rsidRDefault="00E128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28C9">
        <w:rPr>
          <w:b/>
          <w:sz w:val="22"/>
          <w:szCs w:val="22"/>
        </w:rPr>
        <w:t>Dostawa środków czystości dla potrzeb AGH - KC-</w:t>
      </w:r>
      <w:proofErr w:type="spellStart"/>
      <w:r w:rsidRPr="00E128C9">
        <w:rPr>
          <w:b/>
          <w:sz w:val="22"/>
          <w:szCs w:val="22"/>
        </w:rPr>
        <w:t>zp</w:t>
      </w:r>
      <w:proofErr w:type="spellEnd"/>
      <w:r w:rsidRPr="00E128C9">
        <w:rPr>
          <w:b/>
          <w:sz w:val="22"/>
          <w:szCs w:val="22"/>
        </w:rPr>
        <w:t>. 272-357/23</w:t>
      </w:r>
    </w:p>
    <w:p w14:paraId="3AB929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6AFC7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28C9" w:rsidRPr="00E128C9">
        <w:rPr>
          <w:sz w:val="22"/>
          <w:szCs w:val="22"/>
        </w:rPr>
        <w:t>10/07/2023</w:t>
      </w:r>
      <w:r w:rsidR="00FF4AB1" w:rsidRPr="00577BC6">
        <w:rPr>
          <w:sz w:val="22"/>
          <w:szCs w:val="22"/>
        </w:rPr>
        <w:t xml:space="preserve"> o godz. </w:t>
      </w:r>
      <w:r w:rsidR="00E128C9" w:rsidRPr="00E128C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E2687E" w14:textId="77777777" w:rsidTr="003F57CD">
        <w:tc>
          <w:tcPr>
            <w:tcW w:w="993" w:type="dxa"/>
            <w:shd w:val="clear" w:color="auto" w:fill="auto"/>
            <w:vAlign w:val="center"/>
          </w:tcPr>
          <w:p w14:paraId="5F649D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0D48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A61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28C9" w:rsidRPr="00493F8C" w14:paraId="1C1B15CF" w14:textId="77777777" w:rsidTr="00742A99">
        <w:tc>
          <w:tcPr>
            <w:tcW w:w="993" w:type="dxa"/>
            <w:shd w:val="clear" w:color="auto" w:fill="auto"/>
            <w:vAlign w:val="center"/>
          </w:tcPr>
          <w:p w14:paraId="20CF95AC" w14:textId="77777777" w:rsidR="00E128C9" w:rsidRPr="00490DC0" w:rsidRDefault="00E128C9" w:rsidP="00742A99">
            <w:pPr>
              <w:spacing w:before="120" w:after="120"/>
              <w:jc w:val="center"/>
            </w:pPr>
            <w:r w:rsidRPr="00E128C9">
              <w:t>1</w:t>
            </w:r>
          </w:p>
        </w:tc>
        <w:tc>
          <w:tcPr>
            <w:tcW w:w="5244" w:type="dxa"/>
            <w:shd w:val="clear" w:color="auto" w:fill="auto"/>
          </w:tcPr>
          <w:p w14:paraId="56ADB08A" w14:textId="77777777" w:rsidR="00E128C9" w:rsidRPr="00490DC0" w:rsidRDefault="00E128C9" w:rsidP="00742A99">
            <w:pPr>
              <w:spacing w:before="40"/>
            </w:pPr>
            <w:r w:rsidRPr="00E128C9">
              <w:t>Firma Handlowa PRIMA</w:t>
            </w:r>
          </w:p>
          <w:p w14:paraId="605A7BCB" w14:textId="4EB7171C" w:rsidR="00E128C9" w:rsidRPr="00490DC0" w:rsidRDefault="00061A07" w:rsidP="00742A99">
            <w:r>
              <w:t xml:space="preserve">ul. </w:t>
            </w:r>
            <w:r w:rsidR="00E128C9" w:rsidRPr="00E128C9">
              <w:t>Półłanki</w:t>
            </w:r>
            <w:r w:rsidR="00E128C9" w:rsidRPr="00490DC0">
              <w:t xml:space="preserve"> </w:t>
            </w:r>
            <w:r w:rsidR="00E128C9" w:rsidRPr="00E128C9">
              <w:t>31G</w:t>
            </w:r>
            <w:r w:rsidR="00E128C9" w:rsidRPr="00490DC0">
              <w:t xml:space="preserve"> </w:t>
            </w:r>
          </w:p>
          <w:p w14:paraId="0A4BF689" w14:textId="77777777" w:rsidR="00E128C9" w:rsidRPr="00490DC0" w:rsidRDefault="00E128C9" w:rsidP="00742A99">
            <w:pPr>
              <w:spacing w:after="40"/>
              <w:jc w:val="both"/>
            </w:pPr>
            <w:r w:rsidRPr="00E128C9">
              <w:t>30-740</w:t>
            </w:r>
            <w:r w:rsidRPr="00490DC0">
              <w:t xml:space="preserve"> </w:t>
            </w:r>
            <w:r w:rsidRPr="00E128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3DACCE" w14:textId="2DF2BE26" w:rsidR="00E128C9" w:rsidRPr="00490DC0" w:rsidRDefault="00E128C9" w:rsidP="00742A99">
            <w:pPr>
              <w:spacing w:before="120" w:after="120"/>
              <w:jc w:val="both"/>
            </w:pPr>
            <w:r w:rsidRPr="00E128C9">
              <w:t>861</w:t>
            </w:r>
            <w:r w:rsidR="00F806AF">
              <w:t> </w:t>
            </w:r>
            <w:r w:rsidRPr="00E128C9">
              <w:t>522</w:t>
            </w:r>
            <w:r w:rsidR="00F806AF">
              <w:t>,</w:t>
            </w:r>
            <w:r w:rsidRPr="00E128C9">
              <w:t>93 zł</w:t>
            </w:r>
          </w:p>
        </w:tc>
      </w:tr>
      <w:tr w:rsidR="00E128C9" w:rsidRPr="00493F8C" w14:paraId="29C37DA8" w14:textId="77777777" w:rsidTr="00742A99">
        <w:tc>
          <w:tcPr>
            <w:tcW w:w="993" w:type="dxa"/>
            <w:shd w:val="clear" w:color="auto" w:fill="auto"/>
            <w:vAlign w:val="center"/>
          </w:tcPr>
          <w:p w14:paraId="562057CD" w14:textId="77777777" w:rsidR="00E128C9" w:rsidRPr="00490DC0" w:rsidRDefault="00E128C9" w:rsidP="00742A99">
            <w:pPr>
              <w:spacing w:before="120" w:after="120"/>
              <w:jc w:val="center"/>
            </w:pPr>
            <w:r w:rsidRPr="00E128C9">
              <w:t>2</w:t>
            </w:r>
          </w:p>
        </w:tc>
        <w:tc>
          <w:tcPr>
            <w:tcW w:w="5244" w:type="dxa"/>
            <w:shd w:val="clear" w:color="auto" w:fill="auto"/>
          </w:tcPr>
          <w:p w14:paraId="31D536C1" w14:textId="29090E6D" w:rsidR="00E128C9" w:rsidRPr="00490DC0" w:rsidRDefault="00E128C9" w:rsidP="00742A99">
            <w:pPr>
              <w:spacing w:before="40"/>
            </w:pPr>
            <w:r w:rsidRPr="00E128C9">
              <w:t>Matchem2000 Sp</w:t>
            </w:r>
            <w:r w:rsidR="00061A07">
              <w:t>. z o.o.</w:t>
            </w:r>
          </w:p>
          <w:p w14:paraId="5BA25770" w14:textId="305A6BBA" w:rsidR="00E128C9" w:rsidRPr="00490DC0" w:rsidRDefault="00061A07" w:rsidP="00742A99">
            <w:r>
              <w:t xml:space="preserve">ul. </w:t>
            </w:r>
            <w:r w:rsidR="00E128C9" w:rsidRPr="00E128C9">
              <w:t>Hallerów</w:t>
            </w:r>
            <w:r w:rsidR="00E128C9" w:rsidRPr="00490DC0">
              <w:t xml:space="preserve"> </w:t>
            </w:r>
            <w:r w:rsidR="00E128C9" w:rsidRPr="00E128C9">
              <w:t>14b</w:t>
            </w:r>
            <w:r w:rsidR="00E128C9" w:rsidRPr="00490DC0">
              <w:t xml:space="preserve"> </w:t>
            </w:r>
          </w:p>
          <w:p w14:paraId="7E014EE8" w14:textId="0F32DEA6" w:rsidR="00E128C9" w:rsidRPr="00490DC0" w:rsidRDefault="00E128C9" w:rsidP="00742A99">
            <w:pPr>
              <w:spacing w:after="40"/>
              <w:jc w:val="both"/>
            </w:pPr>
            <w:r w:rsidRPr="00E128C9">
              <w:t>32-05</w:t>
            </w:r>
            <w:r w:rsidR="00061A07">
              <w:t>2</w:t>
            </w:r>
            <w:r w:rsidRPr="00490DC0">
              <w:t xml:space="preserve"> </w:t>
            </w:r>
            <w:r w:rsidRPr="00E128C9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D17B7" w14:textId="1768C2E2" w:rsidR="00E128C9" w:rsidRPr="00490DC0" w:rsidRDefault="00E128C9" w:rsidP="00742A99">
            <w:pPr>
              <w:spacing w:before="120" w:after="120"/>
              <w:jc w:val="both"/>
            </w:pPr>
            <w:r w:rsidRPr="00E128C9">
              <w:t xml:space="preserve"> </w:t>
            </w:r>
            <w:r w:rsidR="00061A07">
              <w:t>817 407,45</w:t>
            </w:r>
            <w:r w:rsidRPr="00E128C9">
              <w:t xml:space="preserve"> zł</w:t>
            </w:r>
          </w:p>
        </w:tc>
      </w:tr>
    </w:tbl>
    <w:p w14:paraId="4BB8560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33A3A" w14:textId="77777777" w:rsidR="005473A2" w:rsidRDefault="005473A2">
      <w:r>
        <w:separator/>
      </w:r>
    </w:p>
  </w:endnote>
  <w:endnote w:type="continuationSeparator" w:id="0">
    <w:p w14:paraId="14E50702" w14:textId="77777777" w:rsidR="005473A2" w:rsidRDefault="0054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611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F15A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C6582" w14:textId="77777777" w:rsidR="009F189D" w:rsidRDefault="00F806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F123B2">
        <v:line id="_x0000_s1025" style="position:absolute;left:0;text-align:left;z-index:251657728" from="-3.85pt,8.7pt" to="455.15pt,8.7pt"/>
      </w:pict>
    </w:r>
  </w:p>
  <w:p w14:paraId="0ECEE5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A4C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DD1B89" w14:textId="77777777" w:rsidR="009F189D" w:rsidRDefault="009F189D">
    <w:pPr>
      <w:pStyle w:val="Stopka"/>
      <w:tabs>
        <w:tab w:val="clear" w:pos="4536"/>
      </w:tabs>
      <w:jc w:val="center"/>
    </w:pPr>
  </w:p>
  <w:p w14:paraId="66762C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52360" w14:textId="77777777" w:rsidR="005473A2" w:rsidRDefault="005473A2">
      <w:r>
        <w:separator/>
      </w:r>
    </w:p>
  </w:footnote>
  <w:footnote w:type="continuationSeparator" w:id="0">
    <w:p w14:paraId="78E1AB6E" w14:textId="77777777" w:rsidR="005473A2" w:rsidRDefault="00547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8A8D" w14:textId="77777777" w:rsidR="00E128C9" w:rsidRDefault="00E12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95078" w14:textId="77777777" w:rsidR="00E128C9" w:rsidRDefault="00E12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D84E4" w14:textId="77777777" w:rsidR="00E128C9" w:rsidRDefault="00E128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3A2"/>
    <w:rsid w:val="00007727"/>
    <w:rsid w:val="00017720"/>
    <w:rsid w:val="00035488"/>
    <w:rsid w:val="00061A0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473A2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128C9"/>
    <w:rsid w:val="00EA3476"/>
    <w:rsid w:val="00F44906"/>
    <w:rsid w:val="00F806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F687A"/>
  <w15:chartTrackingRefBased/>
  <w15:docId w15:val="{C56D08C2-8C3A-40FB-B4E5-CFFCBAD6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2023-07-10T09:05:00Z</dcterms:created>
  <dcterms:modified xsi:type="dcterms:W3CDTF">2023-07-10T09:05:00Z</dcterms:modified>
</cp:coreProperties>
</file>