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6E440592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C86377" w:rsidRPr="00C86377">
        <w:rPr>
          <w:b/>
        </w:rPr>
        <w:t>szybkoobrotowego mieszal</w:t>
      </w:r>
      <w:r w:rsidR="00C86377">
        <w:rPr>
          <w:b/>
        </w:rPr>
        <w:t>n</w:t>
      </w:r>
      <w:r w:rsidR="00C86377" w:rsidRPr="00C86377">
        <w:rPr>
          <w:b/>
        </w:rPr>
        <w:t>ika planetarne</w:t>
      </w:r>
      <w:r w:rsidR="00C86377">
        <w:rPr>
          <w:b/>
        </w:rPr>
        <w:t>g</w:t>
      </w:r>
      <w:r w:rsidR="00C86377" w:rsidRPr="00C86377">
        <w:rPr>
          <w:b/>
        </w:rPr>
        <w:t xml:space="preserve">o dla </w:t>
      </w:r>
      <w:proofErr w:type="spellStart"/>
      <w:r w:rsidR="00C86377" w:rsidRPr="00C86377">
        <w:rPr>
          <w:b/>
        </w:rPr>
        <w:t>WIMiC</w:t>
      </w:r>
      <w:proofErr w:type="spellEnd"/>
      <w:r w:rsidR="00C86377" w:rsidRPr="00C86377">
        <w:rPr>
          <w:b/>
        </w:rPr>
        <w:t xml:space="preserve"> - KC-</w:t>
      </w:r>
      <w:proofErr w:type="spellStart"/>
      <w:r w:rsidR="00C86377" w:rsidRPr="00C86377">
        <w:rPr>
          <w:b/>
        </w:rPr>
        <w:t>zp</w:t>
      </w:r>
      <w:proofErr w:type="spellEnd"/>
      <w:r w:rsidR="00C86377" w:rsidRPr="00C86377">
        <w:rPr>
          <w:b/>
        </w:rPr>
        <w:t>. 272-372/23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485601">
        <w:br/>
      </w:r>
      <w:r w:rsidRPr="00894B65">
        <w:t>w specyfikacji istotnych warunków zamówienia.</w:t>
      </w:r>
    </w:p>
    <w:p w14:paraId="4C6C90D0" w14:textId="33A28C57" w:rsidR="00485601" w:rsidRDefault="00485601" w:rsidP="00624DA4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450BF68F" w:rsidR="00B007E1" w:rsidRPr="00C86377" w:rsidRDefault="00C86377">
            <w:pPr>
              <w:rPr>
                <w:bCs/>
                <w:sz w:val="20"/>
                <w:szCs w:val="20"/>
              </w:rPr>
            </w:pPr>
            <w:r w:rsidRPr="00C86377">
              <w:rPr>
                <w:bCs/>
                <w:sz w:val="20"/>
                <w:szCs w:val="20"/>
              </w:rPr>
              <w:t>S</w:t>
            </w:r>
            <w:r w:rsidRPr="00C86377">
              <w:rPr>
                <w:bCs/>
                <w:sz w:val="20"/>
                <w:szCs w:val="20"/>
              </w:rPr>
              <w:t>zybkoobrotow</w:t>
            </w:r>
            <w:r w:rsidRPr="00C86377">
              <w:rPr>
                <w:bCs/>
                <w:sz w:val="20"/>
                <w:szCs w:val="20"/>
              </w:rPr>
              <w:t>y</w:t>
            </w:r>
            <w:r w:rsidRPr="00C86377">
              <w:rPr>
                <w:bCs/>
                <w:sz w:val="20"/>
                <w:szCs w:val="20"/>
              </w:rPr>
              <w:t xml:space="preserve"> mieszalnik planetarn</w:t>
            </w:r>
            <w:r w:rsidRPr="00C86377">
              <w:rPr>
                <w:bCs/>
                <w:sz w:val="20"/>
                <w:szCs w:val="20"/>
              </w:rPr>
              <w:t>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7E76D38" w14:textId="77777777" w:rsidR="00B007E1" w:rsidRDefault="00B007E1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307E670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6D985A8A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77777777" w:rsidR="0062339E" w:rsidRPr="00447599" w:rsidRDefault="0062339E" w:rsidP="0062339E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9411F54" w:rsidR="00485601" w:rsidRPr="00AA32E6" w:rsidRDefault="00485601" w:rsidP="00015C76">
    <w:pPr>
      <w:pStyle w:val="Stopka"/>
      <w:ind w:left="709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6377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551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2023-01-09T09:35:00Z</cp:lastPrinted>
  <dcterms:created xsi:type="dcterms:W3CDTF">2023-07-04T11:20:00Z</dcterms:created>
  <dcterms:modified xsi:type="dcterms:W3CDTF">2023-07-04T11:20:00Z</dcterms:modified>
</cp:coreProperties>
</file>