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bookmarkStart w:id="0" w:name="_Hlk138852658"/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007487E6" w14:textId="77777777" w:rsidR="00667D45" w:rsidRDefault="00667D45" w:rsidP="0047162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4E34E54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Akademia Górniczo - Hutnicza</w:t>
      </w:r>
    </w:p>
    <w:p w14:paraId="4F40E23A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im. Stanisława Staszica w Krakowie</w:t>
      </w:r>
    </w:p>
    <w:p w14:paraId="0733B2B3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Dział Zamówień Publicznych  </w:t>
      </w:r>
    </w:p>
    <w:p w14:paraId="655B3885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Al. Mickiewicza 30 </w:t>
      </w:r>
    </w:p>
    <w:p w14:paraId="779428B2" w14:textId="77777777" w:rsidR="00BD0BFE" w:rsidRPr="00532AC3" w:rsidRDefault="00BD0BFE" w:rsidP="00BD0BFE">
      <w:pPr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30-059 Kraków, 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746F8FBC" w:rsidR="00BD0BFE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="000342F3">
        <w:rPr>
          <w:b/>
          <w:sz w:val="22"/>
          <w:szCs w:val="22"/>
        </w:rPr>
        <w:t>d</w:t>
      </w:r>
      <w:r w:rsidR="000342F3" w:rsidRPr="000342F3">
        <w:rPr>
          <w:b/>
          <w:sz w:val="22"/>
          <w:szCs w:val="22"/>
        </w:rPr>
        <w:t xml:space="preserve">ostawa zestawu lotniczego skanera laserowego z modułem </w:t>
      </w:r>
      <w:proofErr w:type="spellStart"/>
      <w:r w:rsidR="000342F3" w:rsidRPr="000342F3">
        <w:rPr>
          <w:b/>
          <w:sz w:val="22"/>
          <w:szCs w:val="22"/>
        </w:rPr>
        <w:t>nawiagacji</w:t>
      </w:r>
      <w:proofErr w:type="spellEnd"/>
      <w:r w:rsidR="000342F3" w:rsidRPr="000342F3">
        <w:rPr>
          <w:b/>
          <w:sz w:val="22"/>
          <w:szCs w:val="22"/>
        </w:rPr>
        <w:t xml:space="preserve"> GNSS i inercyjnej, do stosowania na bezzałogowych statkach latających wraz z akcesoriami i oprogramowaniem - Kc-zp.272--344/23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700" w:type="dxa"/>
        <w:tblInd w:w="-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616"/>
        <w:gridCol w:w="709"/>
        <w:gridCol w:w="1275"/>
        <w:gridCol w:w="8"/>
        <w:gridCol w:w="1023"/>
        <w:gridCol w:w="8"/>
        <w:gridCol w:w="843"/>
        <w:gridCol w:w="8"/>
        <w:gridCol w:w="1512"/>
        <w:gridCol w:w="8"/>
      </w:tblGrid>
      <w:tr w:rsidR="000342F3" w:rsidRPr="000342F3" w14:paraId="0E68F483" w14:textId="77777777" w:rsidTr="000342F3">
        <w:trPr>
          <w:gridAfter w:val="1"/>
          <w:wAfter w:w="8" w:type="dxa"/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C07239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EADCA2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1F0A37" w14:textId="5B1DF1D9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Nazwa producenta</w:t>
            </w:r>
            <w:bookmarkStart w:id="1" w:name="_GoBack"/>
            <w:bookmarkEnd w:id="1"/>
            <w:r w:rsidR="008715CC" w:rsidRPr="000342F3">
              <w:rPr>
                <w:b/>
                <w:bCs/>
                <w:sz w:val="20"/>
                <w:szCs w:val="20"/>
              </w:rPr>
              <w:t xml:space="preserve"> </w:t>
            </w:r>
            <w:r w:rsidRPr="000342F3">
              <w:rPr>
                <w:b/>
                <w:bCs/>
                <w:sz w:val="20"/>
                <w:szCs w:val="20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D7D83E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Ilość</w:t>
            </w:r>
          </w:p>
          <w:p w14:paraId="5B8F8A87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C24C3D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0342F3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F388EB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Wartość netto</w:t>
            </w:r>
          </w:p>
          <w:p w14:paraId="7DD86128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1427CD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VAT</w:t>
            </w:r>
          </w:p>
          <w:p w14:paraId="2D47CF72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[%]</w:t>
            </w: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6EE1883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72F3A18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[PLN]</w:t>
            </w:r>
          </w:p>
          <w:p w14:paraId="19D4A920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 xml:space="preserve"> (z doliczonym </w:t>
            </w:r>
            <w:r w:rsidRPr="000342F3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342F3" w:rsidRPr="000342F3" w14:paraId="566B117C" w14:textId="77777777" w:rsidTr="000342F3">
        <w:trPr>
          <w:gridAfter w:val="1"/>
          <w:wAfter w:w="8" w:type="dxa"/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790ECB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396D58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249C84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953BBC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217596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A8D09C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457D7B3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8FABE80" w14:textId="77777777" w:rsidR="000342F3" w:rsidRPr="000342F3" w:rsidRDefault="000342F3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342F3" w:rsidRPr="000342F3" w14:paraId="10F48920" w14:textId="77777777" w:rsidTr="000342F3">
        <w:trPr>
          <w:gridAfter w:val="1"/>
          <w:wAfter w:w="8" w:type="dxa"/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AABD8" w14:textId="77777777" w:rsidR="000342F3" w:rsidRPr="000342F3" w:rsidRDefault="000342F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F6997" w14:textId="72B8E97D" w:rsidR="000342F3" w:rsidRPr="000342F3" w:rsidRDefault="000342F3" w:rsidP="000342F3">
            <w:pPr>
              <w:suppressAutoHyphens/>
              <w:spacing w:before="100" w:beforeAutospacing="1" w:after="120"/>
              <w:rPr>
                <w:b/>
                <w:bCs/>
                <w:color w:val="000000"/>
                <w:sz w:val="20"/>
                <w:szCs w:val="20"/>
              </w:rPr>
            </w:pPr>
            <w:r w:rsidRPr="000342F3">
              <w:rPr>
                <w:b/>
                <w:bCs/>
                <w:color w:val="000000"/>
                <w:sz w:val="20"/>
                <w:szCs w:val="20"/>
              </w:rPr>
              <w:t>Lotniczy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0342F3">
              <w:rPr>
                <w:b/>
                <w:bCs/>
                <w:color w:val="000000"/>
                <w:sz w:val="20"/>
                <w:szCs w:val="20"/>
              </w:rPr>
              <w:t>skaner laserowy wraz z modułem nawigacji GNSS i inercyjnej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2A3D1" w14:textId="77777777" w:rsidR="000342F3" w:rsidRPr="000342F3" w:rsidRDefault="000342F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 w:rsidRPr="000342F3">
              <w:rPr>
                <w:b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35A38" w14:textId="2021D28A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0342F3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9199F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8A53B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5379250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FF4E4A6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</w:tr>
      <w:tr w:rsidR="000342F3" w:rsidRPr="000342F3" w14:paraId="5EA10859" w14:textId="77777777" w:rsidTr="000342F3">
        <w:trPr>
          <w:gridAfter w:val="1"/>
          <w:wAfter w:w="8" w:type="dxa"/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5BC8" w14:textId="77777777" w:rsidR="000342F3" w:rsidRPr="000342F3" w:rsidRDefault="000342F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ECBD" w14:textId="78335E03" w:rsidR="000342F3" w:rsidRPr="000342F3" w:rsidRDefault="000342F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Ładowarka</w:t>
            </w:r>
            <w:r w:rsidRPr="000342F3">
              <w:rPr>
                <w:b/>
                <w:bCs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E02E" w14:textId="77777777" w:rsidR="000342F3" w:rsidRPr="000342F3" w:rsidRDefault="000342F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 w:rsidRPr="000342F3">
              <w:rPr>
                <w:b/>
                <w:sz w:val="20"/>
                <w:szCs w:val="20"/>
                <w:lang w:eastAsia="zh-CN"/>
              </w:rPr>
              <w:t> </w:t>
            </w:r>
          </w:p>
          <w:p w14:paraId="37893687" w14:textId="77777777" w:rsidR="000342F3" w:rsidRPr="000342F3" w:rsidRDefault="000342F3">
            <w:pPr>
              <w:suppressAutoHyphens/>
              <w:spacing w:before="100" w:beforeAutospacing="1" w:after="120"/>
              <w:rPr>
                <w:sz w:val="20"/>
                <w:szCs w:val="20"/>
              </w:rPr>
            </w:pPr>
            <w:r w:rsidRPr="000342F3">
              <w:rPr>
                <w:b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DAF96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5DF78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AA721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F0A8118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10742F9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</w:tr>
      <w:tr w:rsidR="000342F3" w:rsidRPr="000342F3" w14:paraId="45BF1AE3" w14:textId="77777777" w:rsidTr="000342F3">
        <w:trPr>
          <w:gridAfter w:val="1"/>
          <w:wAfter w:w="8" w:type="dxa"/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5B8A67" w14:textId="77777777" w:rsidR="000342F3" w:rsidRPr="000342F3" w:rsidRDefault="000342F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4A10" w14:textId="0E064242" w:rsidR="000342F3" w:rsidRPr="000342F3" w:rsidRDefault="000342F3">
            <w:pPr>
              <w:suppressAutoHyphens/>
              <w:spacing w:before="100" w:beforeAutospacing="1" w:after="120"/>
              <w:rPr>
                <w:b/>
                <w:bCs/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Akumulatory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2DF1" w14:textId="77777777" w:rsidR="000342F3" w:rsidRPr="000342F3" w:rsidRDefault="000342F3">
            <w:pPr>
              <w:suppressAutoHyphens/>
              <w:spacing w:before="100" w:beforeAutospacing="1"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4021" w14:textId="4B45313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0342F3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1A11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BD1E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4EF18E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59D44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</w:tr>
      <w:tr w:rsidR="000342F3" w:rsidRPr="000342F3" w14:paraId="3554FAF3" w14:textId="77777777" w:rsidTr="000342F3">
        <w:trPr>
          <w:gridAfter w:val="1"/>
          <w:wAfter w:w="8" w:type="dxa"/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62AE23" w14:textId="77777777" w:rsidR="000342F3" w:rsidRPr="000342F3" w:rsidRDefault="000342F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5273" w14:textId="6D4E90DC" w:rsidR="000342F3" w:rsidRPr="000342F3" w:rsidRDefault="000342F3">
            <w:pPr>
              <w:suppressAutoHyphens/>
              <w:spacing w:before="100" w:beforeAutospacing="1" w:after="120"/>
              <w:rPr>
                <w:b/>
                <w:bCs/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Antena GNSS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E888" w14:textId="77777777" w:rsidR="000342F3" w:rsidRPr="000342F3" w:rsidRDefault="000342F3">
            <w:pPr>
              <w:suppressAutoHyphens/>
              <w:spacing w:before="100" w:beforeAutospacing="1"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92AE" w14:textId="118EB0D3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FEEA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51D1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718DAD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54FC03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</w:tr>
      <w:tr w:rsidR="000342F3" w:rsidRPr="000342F3" w14:paraId="7D418727" w14:textId="77777777" w:rsidTr="000342F3">
        <w:trPr>
          <w:gridAfter w:val="1"/>
          <w:wAfter w:w="8" w:type="dxa"/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F6EAC9" w14:textId="77777777" w:rsidR="000342F3" w:rsidRPr="000342F3" w:rsidRDefault="000342F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D8EB" w14:textId="3DFEE46D" w:rsidR="000342F3" w:rsidRPr="000342F3" w:rsidRDefault="000342F3">
            <w:pPr>
              <w:suppressAutoHyphens/>
              <w:spacing w:before="100" w:beforeAutospacing="1" w:after="120"/>
              <w:rPr>
                <w:b/>
                <w:bCs/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Walizka/plecak transportowy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762E" w14:textId="77777777" w:rsidR="000342F3" w:rsidRPr="000342F3" w:rsidRDefault="000342F3">
            <w:pPr>
              <w:suppressAutoHyphens/>
              <w:spacing w:before="100" w:beforeAutospacing="1"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8F24" w14:textId="22E2B07C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160C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8626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B65E10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4341D6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</w:tr>
      <w:tr w:rsidR="000342F3" w:rsidRPr="000342F3" w14:paraId="3908BE66" w14:textId="77777777" w:rsidTr="000342F3">
        <w:trPr>
          <w:gridAfter w:val="1"/>
          <w:wAfter w:w="8" w:type="dxa"/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1394D7" w14:textId="77777777" w:rsidR="000342F3" w:rsidRPr="000342F3" w:rsidRDefault="000342F3">
            <w:pPr>
              <w:autoSpaceDE w:val="0"/>
              <w:autoSpaceDN w:val="0"/>
              <w:adjustRightInd w:val="0"/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CDDA" w14:textId="69FB0644" w:rsidR="000342F3" w:rsidRPr="000342F3" w:rsidRDefault="000342F3">
            <w:pPr>
              <w:suppressAutoHyphens/>
              <w:spacing w:before="100" w:beforeAutospacing="1" w:after="120"/>
              <w:rPr>
                <w:b/>
                <w:bCs/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Oprogramowanie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048E" w14:textId="77777777" w:rsidR="000342F3" w:rsidRPr="000342F3" w:rsidRDefault="000342F3">
            <w:pPr>
              <w:suppressAutoHyphens/>
              <w:spacing w:before="100" w:beforeAutospacing="1"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85B0" w14:textId="2991ECEE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A36D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7B6A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C48438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  <w:tc>
          <w:tcPr>
            <w:tcW w:w="152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115C24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</w:p>
        </w:tc>
      </w:tr>
      <w:tr w:rsidR="000342F3" w:rsidRPr="000342F3" w14:paraId="4ED0F786" w14:textId="77777777" w:rsidTr="000342F3">
        <w:trPr>
          <w:trHeight w:val="163"/>
        </w:trPr>
        <w:tc>
          <w:tcPr>
            <w:tcW w:w="629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A1985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  <w:p w14:paraId="7E41DF53" w14:textId="77777777" w:rsidR="000342F3" w:rsidRPr="000342F3" w:rsidRDefault="000342F3">
            <w:pPr>
              <w:spacing w:before="100" w:beforeAutospacing="1" w:after="100" w:afterAutospacing="1"/>
              <w:ind w:right="425"/>
              <w:jc w:val="right"/>
              <w:rPr>
                <w:sz w:val="20"/>
                <w:szCs w:val="20"/>
              </w:rPr>
            </w:pPr>
            <w:r w:rsidRPr="000342F3">
              <w:rPr>
                <w:b/>
                <w:bCs/>
                <w:sz w:val="20"/>
                <w:szCs w:val="20"/>
              </w:rPr>
              <w:t>RAZEM:</w:t>
            </w:r>
          </w:p>
          <w:p w14:paraId="40217574" w14:textId="77777777" w:rsidR="000342F3" w:rsidRPr="000342F3" w:rsidRDefault="000342F3">
            <w:pPr>
              <w:spacing w:before="100" w:beforeAutospacing="1" w:after="100" w:afterAutospacing="1"/>
              <w:ind w:right="425"/>
              <w:jc w:val="right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B82F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9DDC322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B93C3F2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</w:tr>
      <w:tr w:rsidR="000342F3" w:rsidRPr="000342F3" w14:paraId="635C84CE" w14:textId="77777777" w:rsidTr="000342F3">
        <w:trPr>
          <w:trHeight w:val="163"/>
        </w:trPr>
        <w:tc>
          <w:tcPr>
            <w:tcW w:w="6298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4BD00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4DC3835D" w14:textId="77777777" w:rsidR="000342F3" w:rsidRPr="000342F3" w:rsidRDefault="000342F3">
            <w:pPr>
              <w:spacing w:before="100" w:beforeAutospacing="1" w:after="100" w:afterAutospacing="1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362DF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144E7EC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  <w:tc>
          <w:tcPr>
            <w:tcW w:w="152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81F339" w14:textId="77777777" w:rsidR="000342F3" w:rsidRPr="000342F3" w:rsidRDefault="000342F3">
            <w:pPr>
              <w:spacing w:before="100" w:beforeAutospacing="1" w:after="100" w:afterAutospacing="1"/>
              <w:ind w:right="425"/>
              <w:rPr>
                <w:sz w:val="20"/>
                <w:szCs w:val="20"/>
              </w:rPr>
            </w:pPr>
            <w:r w:rsidRPr="000342F3">
              <w:rPr>
                <w:sz w:val="20"/>
                <w:szCs w:val="20"/>
              </w:rPr>
              <w:t> </w:t>
            </w:r>
          </w:p>
        </w:tc>
      </w:tr>
    </w:tbl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6B29C4F6" w14:textId="6BFE9983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Termin realizacji umowy: do </w:t>
      </w:r>
      <w:r w:rsidR="000342F3" w:rsidRPr="000342F3">
        <w:rPr>
          <w:b/>
          <w:sz w:val="22"/>
          <w:szCs w:val="22"/>
          <w:highlight w:val="yellow"/>
        </w:rPr>
        <w:t>…………</w:t>
      </w:r>
      <w:r w:rsidR="000342F3">
        <w:rPr>
          <w:b/>
          <w:sz w:val="22"/>
          <w:szCs w:val="22"/>
        </w:rPr>
        <w:t xml:space="preserve"> dni </w:t>
      </w:r>
      <w:r w:rsidRPr="00532AC3">
        <w:rPr>
          <w:b/>
          <w:sz w:val="22"/>
          <w:szCs w:val="22"/>
        </w:rPr>
        <w:t>od daty podpisania umowy</w:t>
      </w:r>
      <w:r w:rsidR="000342F3">
        <w:rPr>
          <w:b/>
          <w:sz w:val="22"/>
          <w:szCs w:val="22"/>
        </w:rPr>
        <w:t xml:space="preserve"> </w:t>
      </w:r>
      <w:r w:rsidR="000342F3" w:rsidRPr="00D07D7C">
        <w:rPr>
          <w:sz w:val="22"/>
          <w:szCs w:val="22"/>
          <w:highlight w:val="yellow"/>
        </w:rPr>
        <w:t>(</w:t>
      </w:r>
      <w:r w:rsidR="000342F3" w:rsidRPr="00D07D7C">
        <w:rPr>
          <w:i/>
          <w:sz w:val="22"/>
          <w:szCs w:val="22"/>
          <w:highlight w:val="yellow"/>
        </w:rPr>
        <w:t>kryterium oceny ofert)</w:t>
      </w:r>
    </w:p>
    <w:p w14:paraId="3C7605F5" w14:textId="4D464CAE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  <w:r w:rsidRPr="000342F3">
        <w:rPr>
          <w:b/>
          <w:bCs/>
          <w:sz w:val="22"/>
          <w:szCs w:val="22"/>
          <w:highlight w:val="yellow"/>
        </w:rPr>
        <w:t>………</w:t>
      </w:r>
      <w:r w:rsidR="000342F3">
        <w:rPr>
          <w:b/>
          <w:bCs/>
          <w:sz w:val="22"/>
          <w:szCs w:val="22"/>
        </w:rPr>
        <w:t xml:space="preserve"> </w:t>
      </w:r>
      <w:r w:rsidRPr="00D07D7C">
        <w:rPr>
          <w:b/>
          <w:bCs/>
          <w:sz w:val="22"/>
          <w:szCs w:val="22"/>
        </w:rPr>
        <w:t>miesięcy</w:t>
      </w:r>
      <w:r w:rsidRPr="00D07D7C">
        <w:rPr>
          <w:sz w:val="22"/>
          <w:szCs w:val="22"/>
        </w:rPr>
        <w:t xml:space="preserve"> </w:t>
      </w:r>
      <w:bookmarkStart w:id="2" w:name="_Hlk138852595"/>
      <w:r w:rsidRPr="00D07D7C">
        <w:rPr>
          <w:sz w:val="22"/>
          <w:szCs w:val="22"/>
          <w:highlight w:val="yellow"/>
        </w:rPr>
        <w:t>(</w:t>
      </w:r>
      <w:r w:rsidRPr="00D07D7C">
        <w:rPr>
          <w:i/>
          <w:sz w:val="22"/>
          <w:szCs w:val="22"/>
          <w:highlight w:val="yellow"/>
        </w:rPr>
        <w:t>kryterium oceny ofert)</w:t>
      </w:r>
      <w:bookmarkEnd w:id="2"/>
    </w:p>
    <w:p w14:paraId="16CF53C2" w14:textId="77777777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4C893BF" w14:textId="77777777" w:rsidR="000342F3" w:rsidRDefault="000342F3" w:rsidP="000342F3">
      <w:pPr>
        <w:ind w:left="360"/>
        <w:jc w:val="both"/>
        <w:rPr>
          <w:sz w:val="22"/>
          <w:szCs w:val="22"/>
        </w:rPr>
      </w:pPr>
    </w:p>
    <w:p w14:paraId="1BF800A3" w14:textId="77777777" w:rsidR="000342F3" w:rsidRDefault="000342F3" w:rsidP="000342F3">
      <w:pPr>
        <w:ind w:left="360"/>
        <w:jc w:val="both"/>
        <w:rPr>
          <w:sz w:val="22"/>
          <w:szCs w:val="22"/>
        </w:rPr>
      </w:pPr>
    </w:p>
    <w:p w14:paraId="7F4C0199" w14:textId="1DD8A9D5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lastRenderedPageBreak/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  <w:bookmarkEnd w:id="0"/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AC06C" w14:textId="77777777" w:rsidR="004D7BCC" w:rsidRDefault="004D7BCC">
      <w:r>
        <w:separator/>
      </w:r>
    </w:p>
  </w:endnote>
  <w:endnote w:type="continuationSeparator" w:id="0">
    <w:p w14:paraId="2DCD1531" w14:textId="77777777" w:rsidR="004D7BCC" w:rsidRDefault="004D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B75299" w14:textId="77777777" w:rsidR="004D7BCC" w:rsidRDefault="004D7BCC">
      <w:r>
        <w:separator/>
      </w:r>
    </w:p>
  </w:footnote>
  <w:footnote w:type="continuationSeparator" w:id="0">
    <w:p w14:paraId="2056CDFB" w14:textId="77777777" w:rsidR="004D7BCC" w:rsidRDefault="004D7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342F3"/>
    <w:rsid w:val="00071CCC"/>
    <w:rsid w:val="000B731D"/>
    <w:rsid w:val="000D6134"/>
    <w:rsid w:val="000E09C7"/>
    <w:rsid w:val="000F6589"/>
    <w:rsid w:val="00106636"/>
    <w:rsid w:val="0011019A"/>
    <w:rsid w:val="00116EC6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315A4A"/>
    <w:rsid w:val="003B08A7"/>
    <w:rsid w:val="003E3EB6"/>
    <w:rsid w:val="003F3F40"/>
    <w:rsid w:val="00471628"/>
    <w:rsid w:val="004B7300"/>
    <w:rsid w:val="004C6753"/>
    <w:rsid w:val="004D7BCC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815F6"/>
    <w:rsid w:val="006E5134"/>
    <w:rsid w:val="006F56F2"/>
    <w:rsid w:val="007748F0"/>
    <w:rsid w:val="007A4321"/>
    <w:rsid w:val="00814DAA"/>
    <w:rsid w:val="00833933"/>
    <w:rsid w:val="00853083"/>
    <w:rsid w:val="008715CC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AD46E2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715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15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439A7-E15F-48A4-9060-D3D9C786F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2023-07-06T10:35:00Z</cp:lastPrinted>
  <dcterms:created xsi:type="dcterms:W3CDTF">2023-07-06T10:35:00Z</dcterms:created>
  <dcterms:modified xsi:type="dcterms:W3CDTF">2023-07-06T10:35:00Z</dcterms:modified>
</cp:coreProperties>
</file>