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74824" w14:textId="0A1F889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51CF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797561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3CD542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721C8F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628589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54DA978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0F4029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C15227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1D727F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625CDB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0351667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4D457D7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13ABBE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5488EB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983350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8F5515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63D4E51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26E0F" w:rsidRPr="00E26E0F">
        <w:rPr>
          <w:rFonts w:eastAsia="Times New Roman" w:cs="Calibri"/>
          <w:b/>
          <w:lang w:eastAsia="pl-PL"/>
        </w:rPr>
        <w:t xml:space="preserve">dostawa robota mobilnego z możliwością zdalnego sterowania dla </w:t>
      </w:r>
      <w:proofErr w:type="spellStart"/>
      <w:r w:rsidR="00E26E0F" w:rsidRPr="00E26E0F">
        <w:rPr>
          <w:rFonts w:eastAsia="Times New Roman" w:cs="Calibri"/>
          <w:b/>
          <w:lang w:eastAsia="pl-PL"/>
        </w:rPr>
        <w:t>WIEiT</w:t>
      </w:r>
      <w:proofErr w:type="spellEnd"/>
      <w:r w:rsidR="00E26E0F" w:rsidRPr="00E26E0F">
        <w:rPr>
          <w:rFonts w:eastAsia="Times New Roman" w:cs="Calibri"/>
          <w:b/>
          <w:lang w:eastAsia="pl-PL"/>
        </w:rPr>
        <w:t xml:space="preserve"> - Kc-zp.272-381/23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8F2549D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3A4E7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840934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05F9F9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F79C9D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E41AF5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F0CC8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8E3907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D2AFAC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4E294C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37382B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E7AAEE" w14:textId="76C7D7D4" w:rsidR="005103B9" w:rsidRPr="00351CF6" w:rsidRDefault="008F3D36" w:rsidP="00351CF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351CF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C9B00" w14:textId="77777777" w:rsidR="00FF24E9" w:rsidRDefault="00FF24E9" w:rsidP="0038231F">
      <w:pPr>
        <w:spacing w:after="0" w:line="240" w:lineRule="auto"/>
      </w:pPr>
      <w:r>
        <w:separator/>
      </w:r>
    </w:p>
  </w:endnote>
  <w:endnote w:type="continuationSeparator" w:id="0">
    <w:p w14:paraId="07ADB418" w14:textId="77777777" w:rsidR="00FF24E9" w:rsidRDefault="00FF24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145D" w14:textId="77777777" w:rsidR="00E26E0F" w:rsidRDefault="00E26E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1EC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D7F7F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213D6" w14:textId="77777777" w:rsidR="00E26E0F" w:rsidRDefault="00E26E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141B8" w14:textId="77777777" w:rsidR="00FF24E9" w:rsidRDefault="00FF24E9" w:rsidP="0038231F">
      <w:pPr>
        <w:spacing w:after="0" w:line="240" w:lineRule="auto"/>
      </w:pPr>
      <w:r>
        <w:separator/>
      </w:r>
    </w:p>
  </w:footnote>
  <w:footnote w:type="continuationSeparator" w:id="0">
    <w:p w14:paraId="61796905" w14:textId="77777777" w:rsidR="00FF24E9" w:rsidRDefault="00FF24E9" w:rsidP="0038231F">
      <w:pPr>
        <w:spacing w:after="0" w:line="240" w:lineRule="auto"/>
      </w:pPr>
      <w:r>
        <w:continuationSeparator/>
      </w:r>
    </w:p>
  </w:footnote>
  <w:footnote w:id="1">
    <w:p w14:paraId="6C1A95D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2F365AC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B7084" w14:textId="77777777" w:rsidR="00E26E0F" w:rsidRDefault="00E26E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CFC3C" w14:textId="74E9640B" w:rsidR="004E0AE4" w:rsidRDefault="004E0AE4" w:rsidP="004E0AE4">
    <w:pPr>
      <w:spacing w:after="0" w:line="240" w:lineRule="auto"/>
      <w:jc w:val="center"/>
      <w:rPr>
        <w:rFonts w:ascii="Arial" w:eastAsia="Times New Roman" w:hAnsi="Arial"/>
        <w:sz w:val="18"/>
        <w:szCs w:val="18"/>
        <w:lang w:eastAsia="pl-PL"/>
      </w:rPr>
    </w:pPr>
    <w:r w:rsidRPr="003472E2">
      <w:rPr>
        <w:noProof/>
      </w:rPr>
      <w:pict w14:anchorId="0F66A6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."/>
          <o:lock v:ext="edit" aspectratio="f"/>
        </v:shape>
      </w:pict>
    </w:r>
  </w:p>
  <w:p w14:paraId="0C8A3DE4" w14:textId="39F7DD2E" w:rsidR="004E0AE4" w:rsidRPr="004E0AE4" w:rsidRDefault="004E0AE4" w:rsidP="004E0AE4">
    <w:pPr>
      <w:spacing w:after="0" w:line="240" w:lineRule="auto"/>
      <w:jc w:val="center"/>
      <w:rPr>
        <w:rFonts w:ascii="Arial" w:eastAsia="Times New Roman" w:hAnsi="Arial"/>
        <w:sz w:val="18"/>
        <w:szCs w:val="18"/>
        <w:lang w:eastAsia="pl-PL"/>
      </w:rPr>
    </w:pPr>
    <w:r w:rsidRPr="004E0AE4">
      <w:rPr>
        <w:rFonts w:ascii="Arial" w:eastAsia="Times New Roman" w:hAnsi="Arial"/>
        <w:sz w:val="18"/>
        <w:szCs w:val="18"/>
        <w:lang w:eastAsia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3D03526C" w14:textId="77777777" w:rsidR="00E26E0F" w:rsidRDefault="00E26E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D2B8D" w14:textId="77777777" w:rsidR="00E26E0F" w:rsidRDefault="00E26E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4094861">
    <w:abstractNumId w:val="7"/>
  </w:num>
  <w:num w:numId="2" w16cid:durableId="175535164">
    <w:abstractNumId w:val="0"/>
  </w:num>
  <w:num w:numId="3" w16cid:durableId="80414845">
    <w:abstractNumId w:val="6"/>
  </w:num>
  <w:num w:numId="4" w16cid:durableId="1283069722">
    <w:abstractNumId w:val="9"/>
  </w:num>
  <w:num w:numId="5" w16cid:durableId="1888295933">
    <w:abstractNumId w:val="8"/>
  </w:num>
  <w:num w:numId="6" w16cid:durableId="2036884723">
    <w:abstractNumId w:val="5"/>
  </w:num>
  <w:num w:numId="7" w16cid:durableId="401416706">
    <w:abstractNumId w:val="1"/>
  </w:num>
  <w:num w:numId="8" w16cid:durableId="1582712496">
    <w:abstractNumId w:val="3"/>
  </w:num>
  <w:num w:numId="9" w16cid:durableId="298386524">
    <w:abstractNumId w:val="2"/>
  </w:num>
  <w:num w:numId="10" w16cid:durableId="1806044827">
    <w:abstractNumId w:val="4"/>
  </w:num>
  <w:num w:numId="11" w16cid:durableId="405207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24E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CF6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0AE4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6E0F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00639B"/>
  <w15:chartTrackingRefBased/>
  <w15:docId w15:val="{9601B816-9516-415C-B500-442F0FC0B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2023-06-28T12:40:00Z</dcterms:created>
  <dcterms:modified xsi:type="dcterms:W3CDTF">2023-06-28T12:40:00Z</dcterms:modified>
</cp:coreProperties>
</file>