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9349C" w14:textId="77777777" w:rsidR="005C0930" w:rsidRDefault="00ED601A" w:rsidP="005C0930">
      <w:pPr>
        <w:spacing w:after="240"/>
        <w:jc w:val="right"/>
        <w:rPr>
          <w:sz w:val="22"/>
          <w:szCs w:val="22"/>
        </w:rPr>
      </w:pPr>
      <w:r w:rsidRPr="00ED601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D601A">
        <w:rPr>
          <w:sz w:val="22"/>
          <w:szCs w:val="22"/>
        </w:rPr>
        <w:t>2023-07-05</w:t>
      </w:r>
    </w:p>
    <w:p w14:paraId="48ABFF06" w14:textId="77777777" w:rsidR="00ED601A" w:rsidRPr="00ED601A" w:rsidRDefault="00ED601A" w:rsidP="005C0930">
      <w:pPr>
        <w:rPr>
          <w:b/>
          <w:bCs/>
          <w:sz w:val="22"/>
          <w:szCs w:val="22"/>
        </w:rPr>
      </w:pPr>
      <w:r w:rsidRPr="00ED601A">
        <w:rPr>
          <w:b/>
          <w:bCs/>
          <w:sz w:val="22"/>
          <w:szCs w:val="22"/>
        </w:rPr>
        <w:t>Akademia Górniczo - Hutnicza</w:t>
      </w:r>
    </w:p>
    <w:p w14:paraId="096370CF" w14:textId="77777777" w:rsidR="00ED601A" w:rsidRPr="00ED601A" w:rsidRDefault="00ED601A" w:rsidP="005C0930">
      <w:pPr>
        <w:rPr>
          <w:b/>
          <w:bCs/>
          <w:sz w:val="22"/>
          <w:szCs w:val="22"/>
        </w:rPr>
      </w:pPr>
      <w:r w:rsidRPr="00ED601A">
        <w:rPr>
          <w:b/>
          <w:bCs/>
          <w:sz w:val="22"/>
          <w:szCs w:val="22"/>
        </w:rPr>
        <w:t>im. Stanisława Staszica w Krakowie</w:t>
      </w:r>
    </w:p>
    <w:p w14:paraId="46EB70B1" w14:textId="77777777" w:rsidR="005C0930" w:rsidRPr="00D91931" w:rsidRDefault="00ED601A" w:rsidP="005C0930">
      <w:pPr>
        <w:rPr>
          <w:b/>
          <w:bCs/>
          <w:sz w:val="22"/>
          <w:szCs w:val="22"/>
        </w:rPr>
      </w:pPr>
      <w:r w:rsidRPr="00ED601A">
        <w:rPr>
          <w:b/>
          <w:bCs/>
          <w:sz w:val="22"/>
          <w:szCs w:val="22"/>
        </w:rPr>
        <w:t>Dział Zamówień Publicznych</w:t>
      </w:r>
    </w:p>
    <w:p w14:paraId="6272B801" w14:textId="11DF9624" w:rsidR="005C0930" w:rsidRPr="00BD5546" w:rsidRDefault="00ED601A" w:rsidP="005C0930">
      <w:pPr>
        <w:rPr>
          <w:sz w:val="22"/>
          <w:szCs w:val="22"/>
        </w:rPr>
      </w:pPr>
      <w:r w:rsidRPr="00ED601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D601A">
        <w:rPr>
          <w:sz w:val="22"/>
          <w:szCs w:val="22"/>
        </w:rPr>
        <w:t>30</w:t>
      </w:r>
      <w:r w:rsidR="001A3E09">
        <w:rPr>
          <w:sz w:val="22"/>
          <w:szCs w:val="22"/>
        </w:rPr>
        <w:t xml:space="preserve">, </w:t>
      </w:r>
      <w:r w:rsidRPr="00ED601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D601A">
        <w:rPr>
          <w:sz w:val="22"/>
          <w:szCs w:val="22"/>
        </w:rPr>
        <w:t>Kraków</w:t>
      </w:r>
    </w:p>
    <w:p w14:paraId="6609F4AC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D601A" w:rsidRPr="00ED601A">
        <w:rPr>
          <w:b/>
          <w:sz w:val="22"/>
          <w:szCs w:val="22"/>
        </w:rPr>
        <w:t>KC-zp.272-331/23</w:t>
      </w:r>
      <w:r w:rsidR="005C0930" w:rsidRPr="00D91931">
        <w:rPr>
          <w:sz w:val="22"/>
          <w:szCs w:val="22"/>
        </w:rPr>
        <w:tab/>
        <w:t xml:space="preserve"> </w:t>
      </w:r>
    </w:p>
    <w:p w14:paraId="3B7EE02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6A21A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44A005" w14:textId="77777777" w:rsidR="00EF1037" w:rsidRPr="001A3E09" w:rsidRDefault="00EF1037" w:rsidP="001A3E0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A0B84E" w14:textId="213D78D2" w:rsidR="00EF1037" w:rsidRPr="001A3E09" w:rsidRDefault="00EF1037" w:rsidP="001A3E09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1A3E09">
        <w:rPr>
          <w:rFonts w:ascii="Times New Roman" w:hAnsi="Times New Roman"/>
          <w:sz w:val="22"/>
          <w:szCs w:val="22"/>
        </w:rPr>
        <w:t>P O W I A D O M I E N I E</w:t>
      </w:r>
      <w:r w:rsidR="001A3E09">
        <w:rPr>
          <w:rFonts w:ascii="Times New Roman" w:hAnsi="Times New Roman"/>
          <w:sz w:val="22"/>
          <w:szCs w:val="22"/>
        </w:rPr>
        <w:t xml:space="preserve"> </w:t>
      </w:r>
      <w:r w:rsidRPr="001A3E09">
        <w:rPr>
          <w:rFonts w:ascii="Times New Roman" w:hAnsi="Times New Roman"/>
          <w:sz w:val="22"/>
          <w:szCs w:val="22"/>
        </w:rPr>
        <w:t>o zmianach  SWZ</w:t>
      </w:r>
    </w:p>
    <w:p w14:paraId="18CB4ABA" w14:textId="77777777" w:rsidR="00EF1037" w:rsidRPr="001A3E09" w:rsidRDefault="005C0930" w:rsidP="001A3E09">
      <w:pPr>
        <w:jc w:val="both"/>
        <w:rPr>
          <w:iCs/>
          <w:sz w:val="22"/>
          <w:szCs w:val="22"/>
        </w:rPr>
      </w:pPr>
      <w:r w:rsidRPr="001A3E09">
        <w:rPr>
          <w:sz w:val="22"/>
          <w:szCs w:val="22"/>
        </w:rPr>
        <w:t xml:space="preserve">Dotyczy: postępowania o udzielenie zamówienia publicznego, prowadzonego w trybie </w:t>
      </w:r>
      <w:r w:rsidR="00ED601A" w:rsidRPr="001A3E09">
        <w:rPr>
          <w:sz w:val="22"/>
          <w:szCs w:val="22"/>
        </w:rPr>
        <w:t>przetarg nieograniczony</w:t>
      </w:r>
      <w:r w:rsidRPr="001A3E09">
        <w:rPr>
          <w:b/>
          <w:sz w:val="22"/>
          <w:szCs w:val="22"/>
        </w:rPr>
        <w:t xml:space="preserve"> </w:t>
      </w:r>
      <w:r w:rsidRPr="001A3E09">
        <w:rPr>
          <w:bCs/>
          <w:sz w:val="22"/>
          <w:szCs w:val="22"/>
        </w:rPr>
        <w:t>na</w:t>
      </w:r>
      <w:r w:rsidRPr="001A3E09">
        <w:rPr>
          <w:b/>
          <w:sz w:val="22"/>
          <w:szCs w:val="22"/>
        </w:rPr>
        <w:t xml:space="preserve"> </w:t>
      </w:r>
      <w:r w:rsidRPr="001A3E09">
        <w:rPr>
          <w:bCs/>
          <w:sz w:val="22"/>
          <w:szCs w:val="22"/>
        </w:rPr>
        <w:t>”</w:t>
      </w:r>
      <w:r w:rsidR="00ED601A" w:rsidRPr="001A3E09">
        <w:rPr>
          <w:b/>
          <w:bCs/>
          <w:sz w:val="22"/>
          <w:szCs w:val="22"/>
        </w:rPr>
        <w:t>dostawa analizatora widma z funkcją analizy sygnałów 4G/5G - KC-zp.272-331/23</w:t>
      </w:r>
      <w:r w:rsidRPr="001A3E09">
        <w:rPr>
          <w:bCs/>
          <w:sz w:val="22"/>
          <w:szCs w:val="22"/>
        </w:rPr>
        <w:t>”</w:t>
      </w:r>
      <w:r w:rsidRPr="001A3E09">
        <w:rPr>
          <w:b/>
          <w:sz w:val="22"/>
          <w:szCs w:val="22"/>
        </w:rPr>
        <w:t xml:space="preserve"> </w:t>
      </w:r>
      <w:r w:rsidRPr="001A3E09">
        <w:rPr>
          <w:bCs/>
          <w:sz w:val="22"/>
          <w:szCs w:val="22"/>
        </w:rPr>
        <w:t>– znak sprawy</w:t>
      </w:r>
      <w:r w:rsidRPr="001A3E09">
        <w:rPr>
          <w:b/>
          <w:sz w:val="22"/>
          <w:szCs w:val="22"/>
        </w:rPr>
        <w:t xml:space="preserve"> </w:t>
      </w:r>
      <w:r w:rsidR="00ED601A" w:rsidRPr="001A3E09">
        <w:rPr>
          <w:b/>
          <w:sz w:val="22"/>
          <w:szCs w:val="22"/>
        </w:rPr>
        <w:t>KC-zp.272-331/23</w:t>
      </w:r>
      <w:r w:rsidRPr="001A3E09">
        <w:rPr>
          <w:b/>
          <w:sz w:val="22"/>
          <w:szCs w:val="22"/>
        </w:rPr>
        <w:t>.</w:t>
      </w:r>
    </w:p>
    <w:p w14:paraId="49FE7280" w14:textId="77777777" w:rsidR="005C0930" w:rsidRPr="001A3E09" w:rsidRDefault="005C0930" w:rsidP="001A3E09">
      <w:pPr>
        <w:jc w:val="both"/>
        <w:rPr>
          <w:bCs/>
          <w:sz w:val="22"/>
          <w:szCs w:val="22"/>
        </w:rPr>
      </w:pPr>
    </w:p>
    <w:p w14:paraId="2C583DF1" w14:textId="348B5084" w:rsidR="00EF1037" w:rsidRPr="001A3E09" w:rsidRDefault="005C0930" w:rsidP="001A3E09">
      <w:pPr>
        <w:jc w:val="both"/>
        <w:rPr>
          <w:sz w:val="22"/>
          <w:szCs w:val="22"/>
        </w:rPr>
      </w:pPr>
      <w:r w:rsidRPr="001A3E09">
        <w:rPr>
          <w:sz w:val="22"/>
          <w:szCs w:val="22"/>
        </w:rPr>
        <w:t>Zamawiający</w:t>
      </w:r>
      <w:r w:rsidR="00C060B6" w:rsidRPr="001A3E09">
        <w:rPr>
          <w:sz w:val="22"/>
          <w:szCs w:val="22"/>
        </w:rPr>
        <w:t xml:space="preserve"> </w:t>
      </w:r>
      <w:r w:rsidRPr="001A3E09">
        <w:rPr>
          <w:sz w:val="22"/>
          <w:szCs w:val="22"/>
        </w:rPr>
        <w:t>działając na podstawie art. 137 ust. 1 i 2 ustawy z dnia 11 września 2019r. Prawo zamówień publicznych</w:t>
      </w:r>
      <w:r w:rsidR="00A73CA7" w:rsidRPr="001A3E09">
        <w:rPr>
          <w:sz w:val="22"/>
          <w:szCs w:val="22"/>
        </w:rPr>
        <w:t xml:space="preserve"> (Dz.U. z 2022 r. poz. 1710)</w:t>
      </w:r>
      <w:r w:rsidRPr="001A3E09">
        <w:rPr>
          <w:sz w:val="22"/>
          <w:szCs w:val="22"/>
        </w:rPr>
        <w:t xml:space="preserve">, </w:t>
      </w:r>
      <w:r w:rsidR="00EB3650" w:rsidRPr="001A3E09">
        <w:rPr>
          <w:sz w:val="22"/>
          <w:szCs w:val="22"/>
        </w:rPr>
        <w:t xml:space="preserve">informuje o </w:t>
      </w:r>
      <w:r w:rsidRPr="001A3E09">
        <w:rPr>
          <w:sz w:val="22"/>
          <w:szCs w:val="22"/>
        </w:rPr>
        <w:t>dokon</w:t>
      </w:r>
      <w:r w:rsidR="00EB3650" w:rsidRPr="001A3E09">
        <w:rPr>
          <w:sz w:val="22"/>
          <w:szCs w:val="22"/>
        </w:rPr>
        <w:t>aniu</w:t>
      </w:r>
      <w:r w:rsidRPr="001A3E09">
        <w:rPr>
          <w:sz w:val="22"/>
          <w:szCs w:val="22"/>
        </w:rPr>
        <w:t xml:space="preserve"> </w:t>
      </w:r>
      <w:r w:rsidR="00460DC4" w:rsidRPr="001A3E09">
        <w:rPr>
          <w:sz w:val="22"/>
          <w:szCs w:val="22"/>
        </w:rPr>
        <w:t>zmian</w:t>
      </w:r>
      <w:r w:rsidRPr="001A3E09">
        <w:rPr>
          <w:sz w:val="22"/>
          <w:szCs w:val="22"/>
        </w:rPr>
        <w:t xml:space="preserve"> w z</w:t>
      </w:r>
      <w:r w:rsidR="00460DC4" w:rsidRPr="001A3E09">
        <w:rPr>
          <w:sz w:val="22"/>
          <w:szCs w:val="22"/>
        </w:rPr>
        <w:t>apis</w:t>
      </w:r>
      <w:r w:rsidRPr="001A3E09">
        <w:rPr>
          <w:sz w:val="22"/>
          <w:szCs w:val="22"/>
        </w:rPr>
        <w:t>ach</w:t>
      </w:r>
      <w:r w:rsidR="00460DC4" w:rsidRPr="001A3E09">
        <w:rPr>
          <w:sz w:val="22"/>
          <w:szCs w:val="22"/>
        </w:rPr>
        <w:t xml:space="preserve"> </w:t>
      </w:r>
      <w:r w:rsidRPr="001A3E09">
        <w:rPr>
          <w:sz w:val="22"/>
          <w:szCs w:val="22"/>
        </w:rPr>
        <w:t>S</w:t>
      </w:r>
      <w:r w:rsidR="00EF1037" w:rsidRPr="001A3E09">
        <w:rPr>
          <w:sz w:val="22"/>
          <w:szCs w:val="22"/>
        </w:rPr>
        <w:t>pecyfikacji warunków zamówienia</w:t>
      </w:r>
      <w:r w:rsidR="00460DC4" w:rsidRPr="001A3E09">
        <w:rPr>
          <w:sz w:val="22"/>
          <w:szCs w:val="22"/>
        </w:rPr>
        <w:t xml:space="preserve"> w następującym zakresie</w:t>
      </w:r>
      <w:r w:rsidR="00EF1037" w:rsidRPr="001A3E09">
        <w:rPr>
          <w:sz w:val="22"/>
          <w:szCs w:val="22"/>
        </w:rPr>
        <w:t>:</w:t>
      </w:r>
    </w:p>
    <w:p w14:paraId="55BC42FF" w14:textId="77777777" w:rsidR="001A3E09" w:rsidRPr="001A3E09" w:rsidRDefault="001A3E09" w:rsidP="001A3E09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1A3E09">
        <w:rPr>
          <w:b/>
          <w:sz w:val="22"/>
          <w:szCs w:val="22"/>
        </w:rPr>
        <w:t xml:space="preserve">W pkt. 7 SWZ </w:t>
      </w:r>
    </w:p>
    <w:p w14:paraId="7F75F152" w14:textId="53F0BE2A" w:rsidR="001A3E09" w:rsidRPr="001A3E09" w:rsidRDefault="001A3E09" w:rsidP="001A3E09">
      <w:pPr>
        <w:ind w:left="720"/>
        <w:jc w:val="both"/>
        <w:rPr>
          <w:b/>
          <w:sz w:val="22"/>
          <w:szCs w:val="22"/>
        </w:rPr>
      </w:pPr>
      <w:r w:rsidRPr="001A3E09">
        <w:rPr>
          <w:b/>
          <w:sz w:val="22"/>
          <w:szCs w:val="22"/>
        </w:rPr>
        <w:t>z:</w:t>
      </w:r>
    </w:p>
    <w:p w14:paraId="6C7F77BD" w14:textId="0E46F9FB" w:rsidR="001A3E09" w:rsidRPr="001A3E09" w:rsidRDefault="001A3E09" w:rsidP="001A3E09">
      <w:pPr>
        <w:ind w:left="720"/>
        <w:jc w:val="both"/>
        <w:rPr>
          <w:bCs/>
          <w:sz w:val="22"/>
          <w:szCs w:val="22"/>
        </w:rPr>
      </w:pPr>
      <w:r w:rsidRPr="001A3E09">
        <w:rPr>
          <w:bCs/>
          <w:sz w:val="22"/>
          <w:szCs w:val="22"/>
        </w:rPr>
        <w:t>Termin wykonania zamówienia – Zamówienie musi zostać zrealizowane w terminie do 120 dni od daty podpisania umowy</w:t>
      </w:r>
    </w:p>
    <w:p w14:paraId="20C8CBA0" w14:textId="09B4E7EE" w:rsidR="001A3E09" w:rsidRPr="001A3E09" w:rsidRDefault="001A3E09" w:rsidP="001A3E09">
      <w:pPr>
        <w:ind w:left="720"/>
        <w:jc w:val="both"/>
        <w:rPr>
          <w:b/>
          <w:sz w:val="22"/>
          <w:szCs w:val="22"/>
        </w:rPr>
      </w:pPr>
      <w:r w:rsidRPr="001A3E09">
        <w:rPr>
          <w:b/>
          <w:sz w:val="22"/>
          <w:szCs w:val="22"/>
        </w:rPr>
        <w:t>Na:</w:t>
      </w:r>
    </w:p>
    <w:p w14:paraId="6D0AF6C2" w14:textId="724CCEE5" w:rsidR="001A3E09" w:rsidRPr="001A3E09" w:rsidRDefault="001A3E09" w:rsidP="001A3E09">
      <w:pPr>
        <w:ind w:left="720"/>
        <w:jc w:val="both"/>
        <w:rPr>
          <w:bCs/>
          <w:sz w:val="22"/>
          <w:szCs w:val="22"/>
        </w:rPr>
      </w:pPr>
      <w:r w:rsidRPr="001A3E09">
        <w:rPr>
          <w:bCs/>
          <w:sz w:val="22"/>
          <w:szCs w:val="22"/>
        </w:rPr>
        <w:t xml:space="preserve">Termin wykonania zamówienia – Zamówienie musi zostać zrealizowane </w:t>
      </w:r>
      <w:r w:rsidRPr="001A3E09">
        <w:rPr>
          <w:bCs/>
          <w:color w:val="FF0000"/>
          <w:sz w:val="22"/>
          <w:szCs w:val="22"/>
        </w:rPr>
        <w:t xml:space="preserve">w terminie do </w:t>
      </w:r>
      <w:r w:rsidRPr="001A3E09">
        <w:rPr>
          <w:bCs/>
          <w:color w:val="FF0000"/>
          <w:sz w:val="22"/>
          <w:szCs w:val="22"/>
        </w:rPr>
        <w:t>9</w:t>
      </w:r>
      <w:r w:rsidRPr="001A3E09">
        <w:rPr>
          <w:bCs/>
          <w:color w:val="FF0000"/>
          <w:sz w:val="22"/>
          <w:szCs w:val="22"/>
        </w:rPr>
        <w:t>0 dni</w:t>
      </w:r>
      <w:r w:rsidRPr="001A3E09">
        <w:rPr>
          <w:bCs/>
          <w:sz w:val="22"/>
          <w:szCs w:val="22"/>
        </w:rPr>
        <w:t xml:space="preserve"> od daty podpisania umowy</w:t>
      </w:r>
    </w:p>
    <w:p w14:paraId="314D038A" w14:textId="77777777" w:rsidR="001A3E09" w:rsidRPr="001A3E09" w:rsidRDefault="001A3E09" w:rsidP="001A3E09">
      <w:pPr>
        <w:ind w:left="720"/>
        <w:jc w:val="both"/>
        <w:rPr>
          <w:b/>
          <w:sz w:val="22"/>
          <w:szCs w:val="22"/>
        </w:rPr>
      </w:pPr>
    </w:p>
    <w:p w14:paraId="431A83C6" w14:textId="33076DED" w:rsidR="001A3E09" w:rsidRPr="001A3E09" w:rsidRDefault="001A3E09" w:rsidP="001A3E09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1A3E09">
        <w:rPr>
          <w:b/>
          <w:sz w:val="22"/>
          <w:szCs w:val="22"/>
        </w:rPr>
        <w:t>W pkt. 22. 2.2 SWZ dla kryterium: Termin realizacji</w:t>
      </w:r>
    </w:p>
    <w:p w14:paraId="4DFD4366" w14:textId="273E985A" w:rsidR="001A3E09" w:rsidRPr="001A3E09" w:rsidRDefault="001A3E09" w:rsidP="001A3E09">
      <w:pPr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Pr="001A3E09">
        <w:rPr>
          <w:b/>
          <w:sz w:val="22"/>
          <w:szCs w:val="22"/>
        </w:rPr>
        <w:t>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8051"/>
      </w:tblGrid>
      <w:tr w:rsidR="001A3E09" w:rsidRPr="001A3E09" w14:paraId="55386D98" w14:textId="77777777" w:rsidTr="001A3E09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6698D" w14:textId="77777777" w:rsidR="001A3E09" w:rsidRPr="001A3E09" w:rsidRDefault="001A3E09" w:rsidP="001A3E09">
            <w:pPr>
              <w:ind w:right="50"/>
            </w:pPr>
            <w:r w:rsidRPr="001A3E09">
              <w:t>2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C2EAD" w14:textId="77777777" w:rsidR="001A3E09" w:rsidRPr="001A3E09" w:rsidRDefault="001A3E09" w:rsidP="001A3E09">
            <w:pPr>
              <w:jc w:val="both"/>
              <w:rPr>
                <w:b/>
              </w:rPr>
            </w:pPr>
            <w:r w:rsidRPr="001A3E09">
              <w:rPr>
                <w:rFonts w:eastAsia="Calibri"/>
                <w:b/>
                <w:bCs/>
                <w:lang w:eastAsia="en-US"/>
              </w:rPr>
              <w:t xml:space="preserve">Termin realizacji </w:t>
            </w:r>
          </w:p>
          <w:p w14:paraId="5D375E44" w14:textId="77777777" w:rsidR="001A3E09" w:rsidRPr="001A3E09" w:rsidRDefault="001A3E09" w:rsidP="001A3E09">
            <w:pPr>
              <w:jc w:val="both"/>
            </w:pPr>
            <w:r w:rsidRPr="001A3E09">
              <w:t>Liczba punktów = Tof  * waga</w:t>
            </w:r>
          </w:p>
          <w:p w14:paraId="3028321E" w14:textId="77777777" w:rsidR="001A3E09" w:rsidRPr="001A3E09" w:rsidRDefault="001A3E09" w:rsidP="001A3E09">
            <w:pPr>
              <w:jc w:val="both"/>
            </w:pPr>
            <w:r w:rsidRPr="001A3E09">
              <w:t>gdzie:</w:t>
            </w:r>
          </w:p>
          <w:p w14:paraId="11177375" w14:textId="77777777" w:rsidR="001A3E09" w:rsidRPr="001A3E09" w:rsidRDefault="001A3E09" w:rsidP="001A3E09">
            <w:pPr>
              <w:jc w:val="both"/>
            </w:pPr>
            <w:r w:rsidRPr="001A3E09">
              <w:t xml:space="preserve">- Tof – liczba punktów przyznana badanej ofercie zgodnie </w:t>
            </w:r>
            <w:r w:rsidRPr="001A3E09">
              <w:br/>
              <w:t>z poniższymi zasadami:</w:t>
            </w:r>
          </w:p>
          <w:p w14:paraId="4BB4F8B7" w14:textId="77777777" w:rsidR="001A3E09" w:rsidRPr="001A3E09" w:rsidRDefault="001A3E09" w:rsidP="001A3E09">
            <w:pPr>
              <w:jc w:val="both"/>
              <w:rPr>
                <w:lang w:eastAsia="zh-CN"/>
              </w:rPr>
            </w:pPr>
            <w:r w:rsidRPr="001A3E09">
              <w:rPr>
                <w:b/>
              </w:rPr>
              <w:t>- 100 pkt.</w:t>
            </w:r>
            <w:r w:rsidRPr="001A3E09">
              <w:t xml:space="preserve"> – termin realizacji </w:t>
            </w:r>
            <w:r w:rsidRPr="001A3E09">
              <w:rPr>
                <w:b/>
                <w:bCs/>
              </w:rPr>
              <w:t>120 dni</w:t>
            </w:r>
            <w:r w:rsidRPr="001A3E09">
              <w:rPr>
                <w:lang w:eastAsia="zh-CN"/>
              </w:rPr>
              <w:t xml:space="preserve"> od daty podpisania umowy</w:t>
            </w:r>
          </w:p>
          <w:p w14:paraId="78B65A92" w14:textId="77777777" w:rsidR="001A3E09" w:rsidRPr="001A3E09" w:rsidRDefault="001A3E09" w:rsidP="001A3E09">
            <w:pPr>
              <w:jc w:val="both"/>
              <w:rPr>
                <w:lang w:eastAsia="zh-CN"/>
              </w:rPr>
            </w:pPr>
            <w:r w:rsidRPr="001A3E09">
              <w:rPr>
                <w:b/>
              </w:rPr>
              <w:t xml:space="preserve">- 60 pkt – </w:t>
            </w:r>
            <w:r w:rsidRPr="001A3E09">
              <w:rPr>
                <w:bCs/>
              </w:rPr>
              <w:t>termin realizacji</w:t>
            </w:r>
            <w:r w:rsidRPr="001A3E09">
              <w:rPr>
                <w:b/>
              </w:rPr>
              <w:t xml:space="preserve">  od 91 do 119 </w:t>
            </w:r>
            <w:r w:rsidRPr="001A3E09">
              <w:rPr>
                <w:bCs/>
              </w:rPr>
              <w:t>dni od d</w:t>
            </w:r>
            <w:r w:rsidRPr="001A3E09">
              <w:rPr>
                <w:bCs/>
                <w:lang w:eastAsia="zh-CN"/>
              </w:rPr>
              <w:t>a</w:t>
            </w:r>
            <w:r w:rsidRPr="001A3E09">
              <w:rPr>
                <w:lang w:eastAsia="zh-CN"/>
              </w:rPr>
              <w:t>ty podpisania umowy</w:t>
            </w:r>
          </w:p>
          <w:p w14:paraId="06BD87EE" w14:textId="77777777" w:rsidR="001A3E09" w:rsidRPr="001A3E09" w:rsidRDefault="001A3E09" w:rsidP="001A3E09">
            <w:pPr>
              <w:jc w:val="both"/>
              <w:rPr>
                <w:lang w:eastAsia="zh-CN"/>
              </w:rPr>
            </w:pPr>
            <w:r w:rsidRPr="001A3E09">
              <w:rPr>
                <w:b/>
              </w:rPr>
              <w:t>- 10 pkt.</w:t>
            </w:r>
            <w:r w:rsidRPr="001A3E09">
              <w:t xml:space="preserve"> – termin realizacji </w:t>
            </w:r>
            <w:r w:rsidRPr="001A3E09">
              <w:rPr>
                <w:b/>
              </w:rPr>
              <w:t xml:space="preserve">od 59 do 90 </w:t>
            </w:r>
            <w:r w:rsidRPr="001A3E09">
              <w:rPr>
                <w:bCs/>
              </w:rPr>
              <w:t xml:space="preserve">dni </w:t>
            </w:r>
            <w:r w:rsidRPr="001A3E09">
              <w:rPr>
                <w:lang w:eastAsia="zh-CN"/>
              </w:rPr>
              <w:t>od daty podpisania umowy</w:t>
            </w:r>
          </w:p>
          <w:p w14:paraId="301476BA" w14:textId="77777777" w:rsidR="001A3E09" w:rsidRPr="001A3E09" w:rsidRDefault="001A3E09" w:rsidP="001A3E09">
            <w:pPr>
              <w:jc w:val="both"/>
              <w:rPr>
                <w:bCs/>
              </w:rPr>
            </w:pPr>
            <w:r w:rsidRPr="001A3E09">
              <w:rPr>
                <w:b/>
              </w:rPr>
              <w:t>- 0 pkt.</w:t>
            </w:r>
            <w:r w:rsidRPr="001A3E09">
              <w:t xml:space="preserve"> – termin realizacji </w:t>
            </w:r>
            <w:r w:rsidRPr="001A3E09">
              <w:rPr>
                <w:b/>
              </w:rPr>
              <w:t xml:space="preserve">do 60 dni </w:t>
            </w:r>
            <w:r w:rsidRPr="001A3E09">
              <w:rPr>
                <w:bCs/>
              </w:rPr>
              <w:t>od daty podpisania umowy</w:t>
            </w:r>
          </w:p>
          <w:p w14:paraId="1C1B7911" w14:textId="77777777" w:rsidR="001A3E09" w:rsidRPr="001A3E09" w:rsidRDefault="001A3E09" w:rsidP="001A3E09">
            <w:pPr>
              <w:jc w:val="both"/>
              <w:rPr>
                <w:lang w:eastAsia="zh-CN"/>
              </w:rPr>
            </w:pPr>
            <w:r w:rsidRPr="001A3E09">
              <w:rPr>
                <w:b/>
              </w:rPr>
              <w:t xml:space="preserve"> </w:t>
            </w:r>
          </w:p>
          <w:p w14:paraId="65003D31" w14:textId="77777777" w:rsidR="001A3E09" w:rsidRPr="001A3E09" w:rsidRDefault="001A3E09" w:rsidP="001A3E09">
            <w:pPr>
              <w:jc w:val="both"/>
            </w:pPr>
            <w:r w:rsidRPr="001A3E09">
              <w:t xml:space="preserve">Oferty z terminem realizacji zamówienia </w:t>
            </w:r>
            <w:r w:rsidRPr="001A3E09">
              <w:rPr>
                <w:b/>
                <w:u w:val="single"/>
              </w:rPr>
              <w:t>powyżej 120 dni zostaną odrzucone jako niezgodne z SWZ</w:t>
            </w:r>
          </w:p>
        </w:tc>
      </w:tr>
    </w:tbl>
    <w:p w14:paraId="1A5A0071" w14:textId="46E2FCD6" w:rsidR="001A3E09" w:rsidRPr="001A3E09" w:rsidRDefault="001A3E09" w:rsidP="001A3E09">
      <w:pPr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Pr="001A3E09">
        <w:rPr>
          <w:b/>
          <w:sz w:val="22"/>
          <w:szCs w:val="22"/>
        </w:rPr>
        <w:t>a: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8051"/>
      </w:tblGrid>
      <w:tr w:rsidR="001A3E09" w:rsidRPr="001A3E09" w14:paraId="1CF215E9" w14:textId="77777777" w:rsidTr="001A3E09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5014D" w14:textId="77777777" w:rsidR="001A3E09" w:rsidRPr="001A3E09" w:rsidRDefault="001A3E09" w:rsidP="001A3E09">
            <w:pPr>
              <w:ind w:right="50"/>
            </w:pPr>
            <w:r w:rsidRPr="001A3E09">
              <w:t>2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FA70A" w14:textId="77777777" w:rsidR="001A3E09" w:rsidRPr="001A3E09" w:rsidRDefault="001A3E09" w:rsidP="001A3E09">
            <w:pPr>
              <w:jc w:val="both"/>
              <w:rPr>
                <w:b/>
              </w:rPr>
            </w:pPr>
            <w:r w:rsidRPr="001A3E09">
              <w:rPr>
                <w:rFonts w:eastAsia="Calibri"/>
                <w:b/>
                <w:bCs/>
                <w:lang w:eastAsia="en-US"/>
              </w:rPr>
              <w:t xml:space="preserve">Termin realizacji </w:t>
            </w:r>
          </w:p>
          <w:p w14:paraId="4917E9B9" w14:textId="77777777" w:rsidR="001A3E09" w:rsidRPr="001A3E09" w:rsidRDefault="001A3E09" w:rsidP="001A3E09">
            <w:pPr>
              <w:jc w:val="both"/>
            </w:pPr>
            <w:r w:rsidRPr="001A3E09">
              <w:t>Liczba punktów = Tof  * waga</w:t>
            </w:r>
          </w:p>
          <w:p w14:paraId="356E35CD" w14:textId="77777777" w:rsidR="001A3E09" w:rsidRPr="001A3E09" w:rsidRDefault="001A3E09" w:rsidP="001A3E09">
            <w:pPr>
              <w:jc w:val="both"/>
            </w:pPr>
            <w:r w:rsidRPr="001A3E09">
              <w:t>gdzie:</w:t>
            </w:r>
          </w:p>
          <w:p w14:paraId="6012B9E9" w14:textId="77777777" w:rsidR="001A3E09" w:rsidRPr="001A3E09" w:rsidRDefault="001A3E09" w:rsidP="001A3E09">
            <w:pPr>
              <w:jc w:val="both"/>
            </w:pPr>
            <w:r w:rsidRPr="001A3E09">
              <w:t xml:space="preserve">- Tof – liczba punktów przyznana badanej ofercie zgodnie </w:t>
            </w:r>
            <w:r w:rsidRPr="001A3E09">
              <w:br/>
              <w:t>z poniższymi zasadami:</w:t>
            </w:r>
          </w:p>
          <w:p w14:paraId="49730193" w14:textId="45C14A21" w:rsidR="001A3E09" w:rsidRPr="001A3E09" w:rsidRDefault="001A3E09" w:rsidP="001A3E09">
            <w:pPr>
              <w:jc w:val="both"/>
              <w:rPr>
                <w:lang w:eastAsia="zh-CN"/>
              </w:rPr>
            </w:pPr>
            <w:r w:rsidRPr="001A3E09">
              <w:rPr>
                <w:b/>
              </w:rPr>
              <w:t>- 100 pkt.</w:t>
            </w:r>
            <w:r w:rsidRPr="001A3E09">
              <w:t xml:space="preserve"> – termin realizacji </w:t>
            </w:r>
            <w:r w:rsidRPr="001A3E09">
              <w:rPr>
                <w:b/>
                <w:bCs/>
                <w:color w:val="FF0000"/>
              </w:rPr>
              <w:t>30</w:t>
            </w:r>
            <w:r w:rsidRPr="001A3E09">
              <w:rPr>
                <w:b/>
                <w:bCs/>
                <w:color w:val="FF0000"/>
              </w:rPr>
              <w:t xml:space="preserve"> dni</w:t>
            </w:r>
            <w:r w:rsidRPr="001A3E09">
              <w:rPr>
                <w:lang w:eastAsia="zh-CN"/>
              </w:rPr>
              <w:t xml:space="preserve"> od daty podpisania umowy</w:t>
            </w:r>
          </w:p>
          <w:p w14:paraId="5C104DC0" w14:textId="1C854507" w:rsidR="001A3E09" w:rsidRPr="001A3E09" w:rsidRDefault="001A3E09" w:rsidP="001A3E09">
            <w:pPr>
              <w:jc w:val="both"/>
              <w:rPr>
                <w:lang w:eastAsia="zh-CN"/>
              </w:rPr>
            </w:pPr>
            <w:r w:rsidRPr="001A3E09">
              <w:rPr>
                <w:b/>
              </w:rPr>
              <w:t xml:space="preserve">- </w:t>
            </w:r>
            <w:r w:rsidRPr="001A3E09">
              <w:rPr>
                <w:b/>
              </w:rPr>
              <w:t>75</w:t>
            </w:r>
            <w:r w:rsidRPr="001A3E09">
              <w:rPr>
                <w:b/>
              </w:rPr>
              <w:t xml:space="preserve"> pkt – </w:t>
            </w:r>
            <w:r w:rsidRPr="001A3E09">
              <w:rPr>
                <w:bCs/>
              </w:rPr>
              <w:t>termin realizacji</w:t>
            </w:r>
            <w:r w:rsidRPr="001A3E09">
              <w:rPr>
                <w:b/>
              </w:rPr>
              <w:t xml:space="preserve">  </w:t>
            </w:r>
            <w:r w:rsidRPr="001A3E09">
              <w:rPr>
                <w:b/>
                <w:color w:val="FF0000"/>
              </w:rPr>
              <w:t xml:space="preserve">od </w:t>
            </w:r>
            <w:r w:rsidRPr="001A3E09">
              <w:rPr>
                <w:b/>
                <w:color w:val="FF0000"/>
              </w:rPr>
              <w:t>3</w:t>
            </w:r>
            <w:r w:rsidRPr="001A3E09">
              <w:rPr>
                <w:b/>
                <w:color w:val="FF0000"/>
              </w:rPr>
              <w:t xml:space="preserve">1 do </w:t>
            </w:r>
            <w:r w:rsidRPr="001A3E09">
              <w:rPr>
                <w:b/>
                <w:color w:val="FF0000"/>
              </w:rPr>
              <w:t>50</w:t>
            </w:r>
            <w:r w:rsidRPr="001A3E09">
              <w:rPr>
                <w:b/>
              </w:rPr>
              <w:t xml:space="preserve"> </w:t>
            </w:r>
            <w:r w:rsidRPr="001A3E09">
              <w:rPr>
                <w:bCs/>
              </w:rPr>
              <w:t>dni od d</w:t>
            </w:r>
            <w:r w:rsidRPr="001A3E09">
              <w:rPr>
                <w:bCs/>
                <w:lang w:eastAsia="zh-CN"/>
              </w:rPr>
              <w:t>a</w:t>
            </w:r>
            <w:r w:rsidRPr="001A3E09">
              <w:rPr>
                <w:lang w:eastAsia="zh-CN"/>
              </w:rPr>
              <w:t>ty podpisania umowy</w:t>
            </w:r>
          </w:p>
          <w:p w14:paraId="7883A76C" w14:textId="6E1BDBE7" w:rsidR="001A3E09" w:rsidRPr="001A3E09" w:rsidRDefault="001A3E09" w:rsidP="001A3E09">
            <w:pPr>
              <w:jc w:val="both"/>
              <w:rPr>
                <w:lang w:eastAsia="zh-CN"/>
              </w:rPr>
            </w:pPr>
            <w:r w:rsidRPr="001A3E09">
              <w:rPr>
                <w:b/>
              </w:rPr>
              <w:t xml:space="preserve">- </w:t>
            </w:r>
            <w:r w:rsidRPr="001A3E09">
              <w:rPr>
                <w:b/>
              </w:rPr>
              <w:t>50</w:t>
            </w:r>
            <w:r w:rsidRPr="001A3E09">
              <w:rPr>
                <w:b/>
              </w:rPr>
              <w:t>pkt.</w:t>
            </w:r>
            <w:r w:rsidRPr="001A3E09">
              <w:t xml:space="preserve"> – termin realizacji </w:t>
            </w:r>
            <w:r w:rsidRPr="001A3E09">
              <w:rPr>
                <w:b/>
                <w:color w:val="FF0000"/>
              </w:rPr>
              <w:t>od 5</w:t>
            </w:r>
            <w:r w:rsidRPr="001A3E09">
              <w:rPr>
                <w:b/>
                <w:color w:val="FF0000"/>
              </w:rPr>
              <w:t>1</w:t>
            </w:r>
            <w:r w:rsidRPr="001A3E09">
              <w:rPr>
                <w:b/>
                <w:color w:val="FF0000"/>
              </w:rPr>
              <w:t xml:space="preserve"> do </w:t>
            </w:r>
            <w:r w:rsidRPr="001A3E09">
              <w:rPr>
                <w:b/>
                <w:color w:val="FF0000"/>
              </w:rPr>
              <w:t>89</w:t>
            </w:r>
            <w:r w:rsidRPr="001A3E09">
              <w:rPr>
                <w:b/>
              </w:rPr>
              <w:t xml:space="preserve"> </w:t>
            </w:r>
            <w:r w:rsidRPr="001A3E09">
              <w:rPr>
                <w:bCs/>
              </w:rPr>
              <w:t xml:space="preserve">dni </w:t>
            </w:r>
            <w:r w:rsidRPr="001A3E09">
              <w:rPr>
                <w:lang w:eastAsia="zh-CN"/>
              </w:rPr>
              <w:t>od daty podpisania umowy</w:t>
            </w:r>
          </w:p>
          <w:p w14:paraId="6DBAD0EB" w14:textId="35AF0AA8" w:rsidR="001A3E09" w:rsidRPr="001A3E09" w:rsidRDefault="001A3E09" w:rsidP="001A3E09">
            <w:pPr>
              <w:jc w:val="both"/>
              <w:rPr>
                <w:bCs/>
              </w:rPr>
            </w:pPr>
            <w:r w:rsidRPr="001A3E09">
              <w:rPr>
                <w:b/>
              </w:rPr>
              <w:t>- 0 pkt.</w:t>
            </w:r>
            <w:r w:rsidRPr="001A3E09">
              <w:t xml:space="preserve"> – termin </w:t>
            </w:r>
            <w:r w:rsidRPr="001A3E09">
              <w:rPr>
                <w:color w:val="FF0000"/>
              </w:rPr>
              <w:t xml:space="preserve">realizacji </w:t>
            </w:r>
            <w:r w:rsidRPr="001A3E09">
              <w:rPr>
                <w:b/>
                <w:color w:val="FF0000"/>
              </w:rPr>
              <w:t>9</w:t>
            </w:r>
            <w:r w:rsidRPr="001A3E09">
              <w:rPr>
                <w:b/>
                <w:color w:val="FF0000"/>
              </w:rPr>
              <w:t>0 dni</w:t>
            </w:r>
            <w:r w:rsidRPr="001A3E09">
              <w:rPr>
                <w:b/>
              </w:rPr>
              <w:t xml:space="preserve"> </w:t>
            </w:r>
            <w:r w:rsidRPr="001A3E09">
              <w:rPr>
                <w:bCs/>
              </w:rPr>
              <w:t>od daty podpisania umowy</w:t>
            </w:r>
          </w:p>
          <w:p w14:paraId="32EDBCC9" w14:textId="77777777" w:rsidR="001A3E09" w:rsidRPr="001A3E09" w:rsidRDefault="001A3E09" w:rsidP="001A3E09">
            <w:pPr>
              <w:jc w:val="both"/>
              <w:rPr>
                <w:lang w:eastAsia="zh-CN"/>
              </w:rPr>
            </w:pPr>
            <w:r w:rsidRPr="001A3E09">
              <w:rPr>
                <w:b/>
              </w:rPr>
              <w:t xml:space="preserve"> </w:t>
            </w:r>
          </w:p>
          <w:p w14:paraId="657036C5" w14:textId="75233420" w:rsidR="001A3E09" w:rsidRPr="001A3E09" w:rsidRDefault="001A3E09" w:rsidP="001A3E09">
            <w:pPr>
              <w:jc w:val="both"/>
            </w:pPr>
            <w:r w:rsidRPr="001A3E09">
              <w:t xml:space="preserve">Oferty z terminem realizacji zamówienia </w:t>
            </w:r>
            <w:r w:rsidRPr="001A3E09">
              <w:rPr>
                <w:b/>
                <w:u w:val="single"/>
              </w:rPr>
              <w:t xml:space="preserve">powyżej </w:t>
            </w:r>
            <w:r w:rsidRPr="001A3E09">
              <w:rPr>
                <w:b/>
                <w:u w:val="single"/>
              </w:rPr>
              <w:t>9</w:t>
            </w:r>
            <w:r w:rsidRPr="001A3E09">
              <w:rPr>
                <w:b/>
                <w:u w:val="single"/>
              </w:rPr>
              <w:t>0 dni zostaną odrzucone jako niezgodne z SWZ</w:t>
            </w:r>
          </w:p>
        </w:tc>
      </w:tr>
    </w:tbl>
    <w:p w14:paraId="26AFAF1D" w14:textId="77777777" w:rsidR="001A3E09" w:rsidRDefault="001A3E09" w:rsidP="001A3E09">
      <w:pPr>
        <w:ind w:left="720"/>
        <w:jc w:val="both"/>
        <w:rPr>
          <w:b/>
          <w:sz w:val="22"/>
          <w:szCs w:val="22"/>
        </w:rPr>
      </w:pPr>
    </w:p>
    <w:p w14:paraId="3B53CD7C" w14:textId="5AEBE4A7" w:rsidR="001A3E09" w:rsidRPr="001A3E09" w:rsidRDefault="001A3E09" w:rsidP="001A3E09">
      <w:pPr>
        <w:ind w:left="720"/>
        <w:jc w:val="both"/>
        <w:rPr>
          <w:b/>
          <w:sz w:val="22"/>
          <w:szCs w:val="22"/>
        </w:rPr>
      </w:pPr>
      <w:r w:rsidRPr="001A3E09">
        <w:rPr>
          <w:b/>
          <w:sz w:val="22"/>
          <w:szCs w:val="22"/>
        </w:rPr>
        <w:t>Zamawiający zamieszcza NOWY OBOWIĄZUJĄCY WZÓR UMOWY</w:t>
      </w:r>
    </w:p>
    <w:p w14:paraId="2B40B12B" w14:textId="4137FB47" w:rsidR="005C0930" w:rsidRPr="00E02559" w:rsidRDefault="001A3E09" w:rsidP="001A3E09">
      <w:pPr>
        <w:ind w:left="720"/>
        <w:jc w:val="both"/>
        <w:rPr>
          <w:szCs w:val="24"/>
        </w:rPr>
      </w:pPr>
      <w:r>
        <w:rPr>
          <w:b/>
          <w:sz w:val="22"/>
          <w:szCs w:val="22"/>
        </w:rPr>
        <w:t>Zmiana treści SWZ prowadzi do zmiany treści ogłoszenia.</w:t>
      </w: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1E794" w14:textId="77777777" w:rsidR="005757FC" w:rsidRDefault="005757FC">
      <w:r>
        <w:separator/>
      </w:r>
    </w:p>
  </w:endnote>
  <w:endnote w:type="continuationSeparator" w:id="0">
    <w:p w14:paraId="3AF41811" w14:textId="77777777" w:rsidR="005757FC" w:rsidRDefault="0057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B9D4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DD71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F1AA4" w14:textId="77777777" w:rsidR="00EF1037" w:rsidRDefault="001A3E09">
    <w:pPr>
      <w:pStyle w:val="Stopka"/>
      <w:tabs>
        <w:tab w:val="clear" w:pos="4536"/>
      </w:tabs>
      <w:jc w:val="center"/>
    </w:pPr>
    <w:r>
      <w:rPr>
        <w:noProof/>
      </w:rPr>
      <w:pict w14:anchorId="3877B4A5">
        <v:line id="_x0000_s1025" style="position:absolute;left:0;text-align:left;z-index:251657728" from="-3.85pt,7.55pt" to="455.15pt,7.55pt"/>
      </w:pict>
    </w:r>
  </w:p>
  <w:p w14:paraId="304DE69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794D1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761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53D88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A65EE0" w14:textId="77777777" w:rsidR="00EF1037" w:rsidRDefault="00EF1037">
    <w:pPr>
      <w:pStyle w:val="Stopka"/>
      <w:tabs>
        <w:tab w:val="clear" w:pos="4536"/>
        <w:tab w:val="left" w:pos="6237"/>
      </w:tabs>
    </w:pPr>
  </w:p>
  <w:p w14:paraId="47929B2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5E7DE" w14:textId="77777777" w:rsidR="005757FC" w:rsidRDefault="005757FC">
      <w:r>
        <w:separator/>
      </w:r>
    </w:p>
  </w:footnote>
  <w:footnote w:type="continuationSeparator" w:id="0">
    <w:p w14:paraId="44592811" w14:textId="77777777" w:rsidR="005757FC" w:rsidRDefault="00575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8F904" w14:textId="77777777" w:rsidR="00ED601A" w:rsidRDefault="00ED6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D54F" w14:textId="77777777" w:rsidR="00ED601A" w:rsidRDefault="00ED6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D4429" w14:textId="77777777" w:rsidR="00ED601A" w:rsidRDefault="00ED60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10803"/>
    <w:multiLevelType w:val="hybridMultilevel"/>
    <w:tmpl w:val="ADE245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D7272"/>
    <w:multiLevelType w:val="hybridMultilevel"/>
    <w:tmpl w:val="ADE2451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48417">
    <w:abstractNumId w:val="0"/>
  </w:num>
  <w:num w:numId="2" w16cid:durableId="1068067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7FC"/>
    <w:rsid w:val="00057D02"/>
    <w:rsid w:val="000613E0"/>
    <w:rsid w:val="001A3E09"/>
    <w:rsid w:val="001A571A"/>
    <w:rsid w:val="002B1C74"/>
    <w:rsid w:val="00384EFD"/>
    <w:rsid w:val="004222DA"/>
    <w:rsid w:val="00453E59"/>
    <w:rsid w:val="00460DC4"/>
    <w:rsid w:val="005079A4"/>
    <w:rsid w:val="0055546F"/>
    <w:rsid w:val="005757FC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060B6"/>
    <w:rsid w:val="00C152AE"/>
    <w:rsid w:val="00D1574A"/>
    <w:rsid w:val="00D248D2"/>
    <w:rsid w:val="00E02559"/>
    <w:rsid w:val="00E74582"/>
    <w:rsid w:val="00EB3650"/>
    <w:rsid w:val="00ED601A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366B5A"/>
  <w15:chartTrackingRefBased/>
  <w15:docId w15:val="{DEB6FEB7-FBD7-447F-90F6-CCB720BE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8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341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4</cp:revision>
  <cp:lastPrinted>2001-02-10T18:08:00Z</cp:lastPrinted>
  <dcterms:created xsi:type="dcterms:W3CDTF">2023-07-05T10:29:00Z</dcterms:created>
  <dcterms:modified xsi:type="dcterms:W3CDTF">2023-07-05T11:55:00Z</dcterms:modified>
</cp:coreProperties>
</file>