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70578" w14:textId="77FE16E0" w:rsidR="00160991" w:rsidRPr="006A19D1" w:rsidRDefault="00B2162A" w:rsidP="006A19D1">
      <w:pPr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NOWY OBOWIĄZUJĄCY </w:t>
      </w:r>
      <w:r w:rsidR="00160991" w:rsidRPr="006A19D1">
        <w:rPr>
          <w:b/>
          <w:sz w:val="22"/>
          <w:szCs w:val="22"/>
          <w:lang w:val="pl-PL"/>
        </w:rPr>
        <w:t>WZÓR UMOWY</w:t>
      </w:r>
    </w:p>
    <w:p w14:paraId="49B9B1F9" w14:textId="77777777" w:rsidR="00160991" w:rsidRPr="006A19D1" w:rsidRDefault="00160991" w:rsidP="006A19D1">
      <w:pPr>
        <w:jc w:val="center"/>
        <w:rPr>
          <w:b/>
          <w:sz w:val="22"/>
          <w:szCs w:val="22"/>
          <w:lang w:val="pl-PL"/>
        </w:rPr>
      </w:pPr>
      <w:r w:rsidRPr="006A19D1">
        <w:rPr>
          <w:b/>
          <w:sz w:val="22"/>
          <w:szCs w:val="22"/>
          <w:lang w:val="pl-PL"/>
        </w:rPr>
        <w:t>Ostateczna treść umowy może ulec zmianie w zakresie nie zmieniającym istotnych postanowień wzoru umowy i SWZ.</w:t>
      </w:r>
    </w:p>
    <w:p w14:paraId="73ED6E27" w14:textId="77777777" w:rsidR="00160991" w:rsidRPr="006A19D1" w:rsidRDefault="00160991" w:rsidP="006A19D1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  <w:r w:rsidRPr="006A19D1">
        <w:rPr>
          <w:sz w:val="22"/>
          <w:szCs w:val="22"/>
          <w:lang w:val="pl-PL"/>
        </w:rPr>
        <w:t>Zawarta w Krakowie w wyniku przeprowadzonego postępowania o zamówienie publiczne w trybie przetargu nieograniczonego pomiędzy:</w:t>
      </w:r>
    </w:p>
    <w:p w14:paraId="76A7C00E" w14:textId="5731CF0A" w:rsidR="00160991" w:rsidRPr="006A19D1" w:rsidRDefault="00160991" w:rsidP="006A19D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A19D1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30, 30-048 Kraków,</w:t>
      </w:r>
      <w:r w:rsidRPr="006A19D1">
        <w:rPr>
          <w:rFonts w:ascii="Times New Roman" w:hAnsi="Times New Roman"/>
          <w:sz w:val="22"/>
          <w:szCs w:val="22"/>
        </w:rPr>
        <w:t xml:space="preserve">  Wydział /inna jednostka ................................................................</w:t>
      </w:r>
    </w:p>
    <w:p w14:paraId="1C7FDCE3" w14:textId="77777777" w:rsidR="00160991" w:rsidRPr="006A19D1" w:rsidRDefault="00160991" w:rsidP="006A19D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A19D1">
        <w:rPr>
          <w:rFonts w:ascii="Times New Roman" w:hAnsi="Times New Roman"/>
          <w:sz w:val="22"/>
          <w:szCs w:val="22"/>
        </w:rPr>
        <w:t>reprezentowaną przez:</w:t>
      </w:r>
    </w:p>
    <w:p w14:paraId="7049B76B" w14:textId="77777777" w:rsidR="00160991" w:rsidRPr="006A19D1" w:rsidRDefault="00160991" w:rsidP="006A19D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A19D1">
        <w:rPr>
          <w:rFonts w:ascii="Times New Roman" w:hAnsi="Times New Roman"/>
          <w:sz w:val="22"/>
          <w:szCs w:val="22"/>
        </w:rPr>
        <w:t>1. Dziekana Wydziału /Kierownika Jednostki/.............................................................</w:t>
      </w:r>
    </w:p>
    <w:p w14:paraId="570E8499" w14:textId="77777777" w:rsidR="00160991" w:rsidRPr="006A19D1" w:rsidRDefault="00160991" w:rsidP="006A19D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A19D1">
        <w:rPr>
          <w:rFonts w:ascii="Times New Roman" w:hAnsi="Times New Roman"/>
          <w:sz w:val="22"/>
          <w:szCs w:val="22"/>
        </w:rPr>
        <w:t>zwaną dalej KUPUJĄCYM</w:t>
      </w:r>
    </w:p>
    <w:p w14:paraId="6301BDD1" w14:textId="77777777" w:rsidR="00160991" w:rsidRPr="006A19D1" w:rsidRDefault="00160991" w:rsidP="006A19D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A19D1">
        <w:rPr>
          <w:rFonts w:ascii="Times New Roman" w:hAnsi="Times New Roman"/>
          <w:sz w:val="22"/>
          <w:szCs w:val="22"/>
        </w:rPr>
        <w:t xml:space="preserve">a </w:t>
      </w:r>
    </w:p>
    <w:p w14:paraId="54DBEBC4" w14:textId="77777777" w:rsidR="00160991" w:rsidRPr="006A19D1" w:rsidRDefault="00160991" w:rsidP="006A19D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A19D1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</w:t>
      </w:r>
    </w:p>
    <w:p w14:paraId="13F0AD2D" w14:textId="77777777" w:rsidR="00160991" w:rsidRPr="006A19D1" w:rsidRDefault="00160991" w:rsidP="006A19D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A19D1">
        <w:rPr>
          <w:rFonts w:ascii="Times New Roman" w:hAnsi="Times New Roman"/>
          <w:i/>
          <w:sz w:val="22"/>
          <w:szCs w:val="22"/>
        </w:rPr>
        <w:t>(nazwa i siedziba przedsiębiorcy oraz jego adres)</w:t>
      </w:r>
    </w:p>
    <w:p w14:paraId="13304B33" w14:textId="77777777" w:rsidR="00160991" w:rsidRPr="006A19D1" w:rsidRDefault="00160991" w:rsidP="006A19D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A19D1">
        <w:rPr>
          <w:rFonts w:ascii="Times New Roman" w:hAnsi="Times New Roman"/>
          <w:sz w:val="22"/>
          <w:szCs w:val="22"/>
        </w:rPr>
        <w:t>reprezentowanym przez:</w:t>
      </w:r>
    </w:p>
    <w:p w14:paraId="3EC1B1AE" w14:textId="77777777" w:rsidR="00160991" w:rsidRPr="006A19D1" w:rsidRDefault="00160991" w:rsidP="006A19D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6A19D1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</w:t>
      </w:r>
    </w:p>
    <w:p w14:paraId="27CA24FF" w14:textId="77777777" w:rsidR="00160991" w:rsidRPr="006A19D1" w:rsidRDefault="00160991" w:rsidP="006A19D1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zwanym dalej SPRZEDAWCĄ.</w:t>
      </w:r>
    </w:p>
    <w:p w14:paraId="10FA1ABD" w14:textId="77777777" w:rsidR="00160991" w:rsidRPr="006A19D1" w:rsidRDefault="00160991" w:rsidP="006A19D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6A19D1">
        <w:rPr>
          <w:b/>
          <w:bCs/>
          <w:sz w:val="22"/>
          <w:szCs w:val="22"/>
        </w:rPr>
        <w:t>§ 1</w:t>
      </w:r>
    </w:p>
    <w:p w14:paraId="65E07ECD" w14:textId="30A5AF11" w:rsidR="00160991" w:rsidRPr="006A19D1" w:rsidRDefault="00160991" w:rsidP="006A19D1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bookmarkStart w:id="0" w:name="_Hlk58842586"/>
      <w:bookmarkEnd w:id="0"/>
      <w:r w:rsidRPr="006A19D1">
        <w:rPr>
          <w:sz w:val="22"/>
          <w:szCs w:val="22"/>
        </w:rPr>
        <w:t xml:space="preserve">Przedmiotem niniejszej umowy jest: </w:t>
      </w:r>
      <w:r w:rsidR="00E22631" w:rsidRPr="006A19D1">
        <w:rPr>
          <w:b/>
          <w:bCs/>
          <w:sz w:val="22"/>
          <w:szCs w:val="22"/>
        </w:rPr>
        <w:t>dostawa analizatora widma z funkcją analizy sygnałów 4G/5G</w:t>
      </w:r>
      <w:r w:rsidRPr="006A19D1">
        <w:rPr>
          <w:b/>
          <w:bCs/>
          <w:sz w:val="22"/>
          <w:szCs w:val="22"/>
        </w:rPr>
        <w:t>.</w:t>
      </w:r>
    </w:p>
    <w:p w14:paraId="706D7CE0" w14:textId="77777777" w:rsidR="00160991" w:rsidRPr="006A19D1" w:rsidRDefault="00160991" w:rsidP="006A19D1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Szczegółowa specyfikacja sprzętu jest określona w załączniku nr 1 - ofercie Sprzedawcy, który stanowi integralną część niniejszej umowy.</w:t>
      </w:r>
    </w:p>
    <w:p w14:paraId="335C87A0" w14:textId="77777777" w:rsidR="00160991" w:rsidRPr="006A19D1" w:rsidRDefault="00160991" w:rsidP="006A19D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6A19D1">
        <w:rPr>
          <w:b/>
          <w:bCs/>
          <w:sz w:val="22"/>
          <w:szCs w:val="22"/>
        </w:rPr>
        <w:t>§ 2</w:t>
      </w:r>
    </w:p>
    <w:p w14:paraId="7FCBCE7A" w14:textId="51A1A32A" w:rsidR="00160991" w:rsidRPr="006A19D1" w:rsidRDefault="00160991" w:rsidP="006A19D1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Sprzedawca zobowiązuje się dostarczyć sprzęt, o którym mowa w § 1 w terminie do ……. </w:t>
      </w:r>
      <w:r w:rsidRPr="006A19D1">
        <w:rPr>
          <w:b/>
          <w:bCs/>
          <w:sz w:val="22"/>
          <w:szCs w:val="22"/>
        </w:rPr>
        <w:t xml:space="preserve">dni </w:t>
      </w:r>
      <w:r w:rsidRPr="006A19D1">
        <w:rPr>
          <w:sz w:val="22"/>
          <w:szCs w:val="22"/>
        </w:rPr>
        <w:t xml:space="preserve">od </w:t>
      </w:r>
      <w:r w:rsidR="006A615B" w:rsidRPr="006A19D1">
        <w:rPr>
          <w:sz w:val="22"/>
          <w:szCs w:val="22"/>
        </w:rPr>
        <w:t>daty podpisania umowy</w:t>
      </w:r>
      <w:r w:rsidRPr="006A19D1">
        <w:rPr>
          <w:sz w:val="22"/>
          <w:szCs w:val="22"/>
        </w:rPr>
        <w:t>.</w:t>
      </w:r>
    </w:p>
    <w:p w14:paraId="1F5F618F" w14:textId="77777777" w:rsidR="00160991" w:rsidRPr="006A19D1" w:rsidRDefault="00160991" w:rsidP="006A19D1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Wydanie przedmiotu umowy Kupującemu winno nastąpić w miejscu wskazanym w pkt. 1 w godzinach uzgodnionych z Kupującym.</w:t>
      </w:r>
    </w:p>
    <w:p w14:paraId="292E75F4" w14:textId="77777777" w:rsidR="00160991" w:rsidRDefault="00160991" w:rsidP="006A19D1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Termin dostarczenia sprzętu uznaje się za dotrzymany, jeżeli przed jego upływem Sprzedawca dostarczy towar na miejsce przeznaczenia w stanie zupełnym.</w:t>
      </w:r>
    </w:p>
    <w:p w14:paraId="7B206057" w14:textId="5F1CE69A" w:rsidR="00F2696A" w:rsidRPr="00F2696A" w:rsidRDefault="00F2696A" w:rsidP="006A19D1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F2696A">
        <w:rPr>
          <w:sz w:val="22"/>
          <w:szCs w:val="22"/>
          <w:highlight w:val="yellow"/>
        </w:rPr>
        <w:t xml:space="preserve">Ze względu na zasady źródła finansowania – prawidłowo wystawiona faktura dotycząca realizacji danego zadania musi być dostarczona do danego podmiotu odbierającego najpóźniej do dnia </w:t>
      </w:r>
      <w:r w:rsidR="00D56D81">
        <w:rPr>
          <w:sz w:val="22"/>
          <w:szCs w:val="22"/>
          <w:highlight w:val="yellow"/>
        </w:rPr>
        <w:t>30</w:t>
      </w:r>
      <w:r w:rsidRPr="00F2696A">
        <w:rPr>
          <w:sz w:val="22"/>
          <w:szCs w:val="22"/>
          <w:highlight w:val="yellow"/>
        </w:rPr>
        <w:t xml:space="preserve">.11.2023r. Oznacza to zarazem, że protokół zdawczo-odbiorczy danego zadania musi być sporządzony w takim terminie, aby możliwe było wystawienie i doręczenie prawidłowej i zgodnej z umową faktury najpóźniej w dniu </w:t>
      </w:r>
      <w:r w:rsidR="00D56D81">
        <w:rPr>
          <w:sz w:val="22"/>
          <w:szCs w:val="22"/>
          <w:highlight w:val="yellow"/>
        </w:rPr>
        <w:t>30</w:t>
      </w:r>
      <w:r w:rsidRPr="00F2696A">
        <w:rPr>
          <w:sz w:val="22"/>
          <w:szCs w:val="22"/>
          <w:highlight w:val="yellow"/>
        </w:rPr>
        <w:t>.11.2023 r. Jeżeli warunek ten nie zostanie spełniony, dany podmiot odbierający może utracić możliwość sfinansowania zamówienia. W przypadku utraty możliwości sfinansowania zamówienia, podmiot odbierający zastrzega możliwość odstąpienia od umowy z wykonawcą z przyczyn nieleżących po stronie podmiotu odbierającego.</w:t>
      </w:r>
    </w:p>
    <w:p w14:paraId="766FE4A8" w14:textId="77777777" w:rsidR="00160991" w:rsidRPr="006A19D1" w:rsidRDefault="00160991" w:rsidP="006A19D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6A19D1">
        <w:rPr>
          <w:b/>
          <w:bCs/>
          <w:sz w:val="22"/>
          <w:szCs w:val="22"/>
        </w:rPr>
        <w:t>§ 3</w:t>
      </w:r>
    </w:p>
    <w:p w14:paraId="3DA40B20" w14:textId="77777777" w:rsidR="00160991" w:rsidRPr="006A19D1" w:rsidRDefault="00160991" w:rsidP="006A19D1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Strony ustalają cenę netto za przedmiot umowy szczegółowo określony w § 1 na kwotę .......................... .</w:t>
      </w:r>
      <w:r w:rsidRPr="006A19D1">
        <w:rPr>
          <w:i/>
          <w:iCs/>
          <w:sz w:val="22"/>
          <w:szCs w:val="22"/>
        </w:rPr>
        <w:t>(słownie................................................................)</w:t>
      </w:r>
    </w:p>
    <w:p w14:paraId="594B9B79" w14:textId="77777777" w:rsidR="00160991" w:rsidRPr="006A19D1" w:rsidRDefault="00160991" w:rsidP="006A19D1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Do powyższej kwoty Sprzedawca doliczy podatek VAT w wysokości ................................ </w:t>
      </w:r>
      <w:r w:rsidRPr="006A19D1">
        <w:rPr>
          <w:i/>
          <w:iCs/>
          <w:sz w:val="22"/>
          <w:szCs w:val="22"/>
        </w:rPr>
        <w:t>(słownie: .................................................................)</w:t>
      </w:r>
    </w:p>
    <w:p w14:paraId="44984A6C" w14:textId="77777777" w:rsidR="00160991" w:rsidRPr="006A19D1" w:rsidRDefault="00160991" w:rsidP="006A19D1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Cena brutto za przedmiot umowy szczegółowo określony w § 1 wynosi …………………… (</w:t>
      </w:r>
      <w:r w:rsidRPr="006A19D1">
        <w:rPr>
          <w:i/>
          <w:iCs/>
          <w:sz w:val="22"/>
          <w:szCs w:val="22"/>
        </w:rPr>
        <w:t>słownie:………………………………………………………….)</w:t>
      </w:r>
    </w:p>
    <w:p w14:paraId="4D3C8092" w14:textId="77777777" w:rsidR="00160991" w:rsidRPr="006A19D1" w:rsidRDefault="00160991" w:rsidP="006A19D1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Cena obejmuje całkowitą należność jaką Kupujący zobowiązany jest zapłacić za sprzęt i jego dostarczenie do miejsca przeznaczenia. Cena obejmuje w szczególności koszty i opłaty związane z dostarczeniem przedmiotu zamówienia; opłaty za transport i ubezpieczenie, załadunek, wyładunek, dokumentację niezbędną do normalnego użytkowania, konserwacji i naprawy przedmiotu umowy.</w:t>
      </w:r>
    </w:p>
    <w:p w14:paraId="251D3E67" w14:textId="77777777" w:rsidR="00160991" w:rsidRPr="006A19D1" w:rsidRDefault="00160991" w:rsidP="006A19D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6A19D1">
        <w:rPr>
          <w:b/>
          <w:bCs/>
          <w:sz w:val="22"/>
          <w:szCs w:val="22"/>
        </w:rPr>
        <w:t>§ 4</w:t>
      </w:r>
    </w:p>
    <w:p w14:paraId="6DEFB554" w14:textId="77777777" w:rsidR="00160991" w:rsidRPr="006A19D1" w:rsidRDefault="00160991" w:rsidP="006A19D1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200C5566" w14:textId="77777777" w:rsidR="00160991" w:rsidRPr="006A19D1" w:rsidRDefault="00160991" w:rsidP="006A19D1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lastRenderedPageBreak/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434E387" w14:textId="77777777" w:rsidR="00160991" w:rsidRPr="006A19D1" w:rsidRDefault="00160991" w:rsidP="006A19D1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Strony postanawiają, że zapłata następuje w dniu obciążenia rachunku bankowego Kupującego. W przypadku nieterminowej płatności należności Sprzedawca ma prawo naliczyć Kupującemu odsetki ustawowe za każdy dzień zwłoki.</w:t>
      </w:r>
    </w:p>
    <w:p w14:paraId="4C0971BB" w14:textId="77777777" w:rsidR="00160991" w:rsidRPr="006A19D1" w:rsidRDefault="00160991" w:rsidP="006A19D1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Sprzedawca nie może dokonywać cesji wierzytelności wynikających z niniejszej umowy.</w:t>
      </w:r>
    </w:p>
    <w:p w14:paraId="215CFBE9" w14:textId="77777777" w:rsidR="00160991" w:rsidRPr="006A19D1" w:rsidRDefault="00160991" w:rsidP="006A19D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6A19D1">
        <w:rPr>
          <w:b/>
          <w:bCs/>
          <w:sz w:val="22"/>
          <w:szCs w:val="22"/>
        </w:rPr>
        <w:t>§ 5</w:t>
      </w:r>
    </w:p>
    <w:p w14:paraId="0738DF7B" w14:textId="77777777" w:rsidR="00160991" w:rsidRPr="006A19D1" w:rsidRDefault="00160991" w:rsidP="006A19D1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Strony ustanawiają odpowiedzialność za niewykonanie lub nienależyte wykonanie umowy w formie kar umownych.</w:t>
      </w:r>
    </w:p>
    <w:p w14:paraId="2BE23040" w14:textId="77777777" w:rsidR="00160991" w:rsidRPr="006A19D1" w:rsidRDefault="00160991" w:rsidP="006A19D1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Sprzedawca zapłaci Kupującemu kary umowne:</w:t>
      </w:r>
    </w:p>
    <w:p w14:paraId="1F61D46E" w14:textId="77777777" w:rsidR="00160991" w:rsidRPr="006A19D1" w:rsidRDefault="00160991" w:rsidP="006A19D1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za zwłokę w wykonaniu przedmiotu umowy w wysokości 0,2% ceny netto określonej w § 3 pkt. 1 za każdy dzień zwłoki;</w:t>
      </w:r>
    </w:p>
    <w:p w14:paraId="071F36E3" w14:textId="77777777" w:rsidR="00160991" w:rsidRPr="006A19D1" w:rsidRDefault="00160991" w:rsidP="006A19D1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za zwłokę w usunięciu wad stwierdzonych przy odbiorze lub w okresie rękojmi, gwarancji w wysokości 0,2%</w:t>
      </w:r>
      <w:r w:rsidRPr="006A19D1">
        <w:rPr>
          <w:i/>
          <w:iCs/>
          <w:sz w:val="22"/>
          <w:szCs w:val="22"/>
        </w:rPr>
        <w:t xml:space="preserve"> </w:t>
      </w:r>
      <w:r w:rsidRPr="006A19D1">
        <w:rPr>
          <w:sz w:val="22"/>
          <w:szCs w:val="22"/>
        </w:rPr>
        <w:t>ceny netto określonej w § 3 pkt.1 za każdy dzień zwłoki liczony od dnia wyznaczonego na usunięcie wad;</w:t>
      </w:r>
    </w:p>
    <w:p w14:paraId="53895B69" w14:textId="77777777" w:rsidR="00160991" w:rsidRPr="006A19D1" w:rsidRDefault="00160991" w:rsidP="006A19D1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z tytułu odstąpienia od umowy w całości przez którąkolwiek ze stron z winy Sprzedawcy, w wysokości 10% całkowitego wynagrodzenia netto określonego w § 3 ust. 1;</w:t>
      </w:r>
    </w:p>
    <w:p w14:paraId="5784A6C8" w14:textId="77777777" w:rsidR="00160991" w:rsidRPr="006A19D1" w:rsidRDefault="00160991" w:rsidP="006A19D1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z tytułu odstąpienia od umowy w części przez którąkolwiek ze stron z winy Sprzedawcy, w wysokości 10% wartości netto części przedmiotu umowy, której dotyczy odstąpienie;</w:t>
      </w:r>
    </w:p>
    <w:p w14:paraId="16FF261E" w14:textId="77777777" w:rsidR="00160991" w:rsidRPr="006A19D1" w:rsidRDefault="00160991" w:rsidP="006A19D1">
      <w:pPr>
        <w:pStyle w:val="NormalnyWeb"/>
        <w:numPr>
          <w:ilvl w:val="0"/>
          <w:numId w:val="1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Kupujący zapłaci Sprzedawcy karę umową:</w:t>
      </w:r>
    </w:p>
    <w:p w14:paraId="5566101C" w14:textId="77777777" w:rsidR="00160991" w:rsidRPr="006A19D1" w:rsidRDefault="00160991" w:rsidP="006A19D1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z tytułu odstąpienia od umowy w całości przez którąkolwiek ze stron z winy Kupującego, w wysokości 10% całkowitego wynagrodzenia netto określonego w § 3 ust. 1;</w:t>
      </w:r>
    </w:p>
    <w:p w14:paraId="4784D963" w14:textId="77777777" w:rsidR="00160991" w:rsidRPr="006A19D1" w:rsidRDefault="00160991" w:rsidP="006A19D1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z tytułu odstąpienia od umowy w części przez którąkolwiek ze stron z winy Kupującego, w wysokości 10% wartości netto części przedmiotu umowy, której dotyczy odstąpienie</w:t>
      </w:r>
    </w:p>
    <w:p w14:paraId="66EB91DD" w14:textId="77777777" w:rsidR="008922ED" w:rsidRPr="006A19D1" w:rsidRDefault="00160991" w:rsidP="006A19D1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Łączna maksymalna wysokość kar umownych, których mogą dochodzić Strony nie może przekroczyć 20% wynagrodzenia netto o którym mowa w § 3 ust. 1 umowy.</w:t>
      </w:r>
    </w:p>
    <w:p w14:paraId="451AFC19" w14:textId="532C55FC" w:rsidR="008922ED" w:rsidRPr="006A19D1" w:rsidRDefault="008922ED" w:rsidP="006A19D1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Zastrzeżenia co do kar umownych pozostają w mocy w całości lub w części, pomimo oświadczenia o odstąpieniu od umowy</w:t>
      </w:r>
    </w:p>
    <w:p w14:paraId="3530080F" w14:textId="77777777" w:rsidR="00160991" w:rsidRPr="006A19D1" w:rsidRDefault="00160991" w:rsidP="006A19D1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Kara umowna będzie płatna w terminie 14 dni od wystąpienia przez Zamawiającego z żądaniem zapłaty.</w:t>
      </w:r>
    </w:p>
    <w:p w14:paraId="0EB1E891" w14:textId="77777777" w:rsidR="00160991" w:rsidRPr="006A19D1" w:rsidRDefault="00160991" w:rsidP="006A19D1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Wykonawca wyraża zgodę na potrącenie wymagalnych kar umownych z przysługującemu mu wynagrodzenia.</w:t>
      </w:r>
    </w:p>
    <w:p w14:paraId="7C91EB21" w14:textId="4818B147" w:rsidR="00C82AE8" w:rsidRPr="006A19D1" w:rsidRDefault="00160991" w:rsidP="006A19D1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  <w:bookmarkStart w:id="1" w:name="_Hlk93917097"/>
      <w:bookmarkEnd w:id="1"/>
    </w:p>
    <w:p w14:paraId="0BFCB20F" w14:textId="04F63A57" w:rsidR="00160991" w:rsidRPr="006A19D1" w:rsidRDefault="00160991" w:rsidP="006A19D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6A19D1">
        <w:rPr>
          <w:b/>
          <w:bCs/>
          <w:sz w:val="22"/>
          <w:szCs w:val="22"/>
        </w:rPr>
        <w:t>§ 6</w:t>
      </w:r>
    </w:p>
    <w:p w14:paraId="7847AF21" w14:textId="77777777" w:rsidR="00160991" w:rsidRPr="006A19D1" w:rsidRDefault="00160991" w:rsidP="006A19D1">
      <w:pPr>
        <w:pStyle w:val="NormalnyWeb"/>
        <w:numPr>
          <w:ilvl w:val="0"/>
          <w:numId w:val="1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>Oprócz przypadków wymienionych w Kodeksie cywilnym Kupującemu przysługuje prawo odstąpienia od Umowy w całości bądź w części, z przyczyn lezących po stronie Sprzedawcy, ze skutkiem natychmiastowym, w następujących sytuacjach:</w:t>
      </w:r>
    </w:p>
    <w:p w14:paraId="71168257" w14:textId="77777777" w:rsidR="00160991" w:rsidRPr="006A19D1" w:rsidRDefault="00160991" w:rsidP="006A19D1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maja zastosowania postanowienie umowy dotyczące kar umownych. W przypadku, o którym mowa powyżej Sprzedawca może żądać wyłącznie wynagrodzenia należnego z tytułu wykonania części Umowy;</w:t>
      </w:r>
    </w:p>
    <w:p w14:paraId="07933F77" w14:textId="77777777" w:rsidR="00160991" w:rsidRPr="006A19D1" w:rsidRDefault="00160991" w:rsidP="006A19D1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 xml:space="preserve">dowiedzenia się o tym, że Sprzedawca na skutek swojej niewypłacalności nie wykonuje zobowiązań pieniężnych przez okres co najmniej 3 miesięcy, </w:t>
      </w:r>
    </w:p>
    <w:p w14:paraId="36F67573" w14:textId="77777777" w:rsidR="00160991" w:rsidRPr="006A19D1" w:rsidRDefault="00160991" w:rsidP="006A19D1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lastRenderedPageBreak/>
        <w:t>zostanie podjęta likwidacja lub rozwiązanie Sprzedawcy bez przeprowadzania likwidacji, bądź nastąpi zakończenie prowadzenia działalności gospodarczej przez Sprzedawcę albo wykreślenie Sprzedawcy jako przedsiębiorcy z CEIDG,</w:t>
      </w:r>
    </w:p>
    <w:p w14:paraId="28047F9D" w14:textId="77777777" w:rsidR="00160991" w:rsidRPr="006A19D1" w:rsidRDefault="00160991" w:rsidP="006A19D1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>został wydany nakaz zajęcia majątku Sprzedawcy w zakresie, który uniemożliwia wykonanie przez Sprzedawcę przedmiotu Umowy;</w:t>
      </w:r>
    </w:p>
    <w:p w14:paraId="4FA084C6" w14:textId="77777777" w:rsidR="00160991" w:rsidRPr="006A19D1" w:rsidRDefault="00160991" w:rsidP="006A19D1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>asortyment dostarczony przez Wykonawcę na podstawie niniejszej umowy nie spełnia wymogów, o których mowa w niniejszej umowie, a Wykonawca odmówił jego wymiany na wolny od wad w terminie określonym przez Kupującego;</w:t>
      </w:r>
    </w:p>
    <w:p w14:paraId="5C12787E" w14:textId="77777777" w:rsidR="00160991" w:rsidRPr="006A19D1" w:rsidRDefault="00160991" w:rsidP="006A19D1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>Ponadto Zamawiający może odstąpić od umowy, gdy zwłoka w wykonaniu Umowy przekracza 14 dni roboczych w stosunku do terminu określonego w § 2 ust. 1 niniejszej umowy, bez konieczności wyznaczania Sprzedawcy dodatkowego terminu na realizację.</w:t>
      </w:r>
      <w:r w:rsidRPr="006A19D1">
        <w:rPr>
          <w:sz w:val="22"/>
          <w:szCs w:val="22"/>
        </w:rPr>
        <w:t xml:space="preserve"> </w:t>
      </w:r>
    </w:p>
    <w:p w14:paraId="4BA56E70" w14:textId="77777777" w:rsidR="00160991" w:rsidRPr="006A19D1" w:rsidRDefault="00160991" w:rsidP="006A19D1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 xml:space="preserve">Sprzedawcy nie przysługuje odszkodowanie z tytułu odstąpienia przez Zamawiającego od umowy z powodu okoliczności leżących po stronie Sprzedawcy. </w:t>
      </w:r>
    </w:p>
    <w:p w14:paraId="248A9169" w14:textId="77777777" w:rsidR="00160991" w:rsidRPr="006A19D1" w:rsidRDefault="00160991" w:rsidP="006A19D1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14:paraId="72F930FF" w14:textId="77777777" w:rsidR="00160991" w:rsidRPr="006A19D1" w:rsidRDefault="00160991" w:rsidP="006A19D1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 xml:space="preserve">Odstąpienie od umowy nie wpływa na istnienie i skuteczność roszczeń o zapłatę kar umownych. </w:t>
      </w:r>
    </w:p>
    <w:p w14:paraId="5CD9AE41" w14:textId="77777777" w:rsidR="00160991" w:rsidRPr="006A19D1" w:rsidRDefault="00160991" w:rsidP="006A19D1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>W sytuacjach określonych w ust. 1 lit. a)÷e) Kupujący może odstąpić od umowy w terminie 14 dni od zaistnienia określonego zdarzenia lub uzyskania przez Kupującego informacji o wystąpieniu przesłanki uzasadniającej odstąpienie od Umowy.</w:t>
      </w:r>
    </w:p>
    <w:p w14:paraId="25FEEB20" w14:textId="77777777" w:rsidR="00160991" w:rsidRPr="006A19D1" w:rsidRDefault="00160991" w:rsidP="006A19D1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 xml:space="preserve">W razie zaistnienia okoliczności wskazanych w ust. 1 lit. a)÷d) Sprzedawca ma obowiązek poinformowania Kupującego na piśmie w terminie 7 dni od zaistnienia tego zdarzenia. </w:t>
      </w:r>
    </w:p>
    <w:p w14:paraId="3F8EF99A" w14:textId="77777777" w:rsidR="00160991" w:rsidRPr="006A19D1" w:rsidRDefault="00160991" w:rsidP="006A19D1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>Kupujący zastrzega sobie prawo do częściowego odstąpienia od umowy, tj. w zakresie niewykonanej lub nieprawidłowo wykonanej części przedmiotu umowy. W takim przypadku wszystkie postanowienia umowy w zakresie prawidłowo jej wykonanej części pozostają w mocy.</w:t>
      </w:r>
    </w:p>
    <w:p w14:paraId="6B0A4DA7" w14:textId="77777777" w:rsidR="00160991" w:rsidRPr="006A19D1" w:rsidRDefault="00160991" w:rsidP="006A19D1">
      <w:pPr>
        <w:pStyle w:val="NormalnyWeb"/>
        <w:spacing w:before="0" w:after="0"/>
        <w:ind w:left="170"/>
        <w:jc w:val="center"/>
        <w:rPr>
          <w:b/>
          <w:bCs/>
          <w:sz w:val="22"/>
          <w:szCs w:val="22"/>
        </w:rPr>
      </w:pPr>
      <w:r w:rsidRPr="006A19D1">
        <w:rPr>
          <w:b/>
          <w:bCs/>
          <w:color w:val="00000A"/>
          <w:sz w:val="22"/>
          <w:szCs w:val="22"/>
        </w:rPr>
        <w:t>§ 7</w:t>
      </w:r>
    </w:p>
    <w:p w14:paraId="0551EF2A" w14:textId="77777777" w:rsidR="00160991" w:rsidRPr="006A19D1" w:rsidRDefault="00160991" w:rsidP="006A19D1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>1. Oprócz przypadków przewidzianych w ustawie Pzp, Zamawiający jest uprawniony do odstąpienia od Umowy w całości lub w części, z przyczyn leżących po stronie Wykonawcy, ze skutkiem natychmiastowym, w następujących przypadkach:</w:t>
      </w:r>
    </w:p>
    <w:p w14:paraId="3350DC86" w14:textId="77777777" w:rsidR="00160991" w:rsidRPr="006A19D1" w:rsidRDefault="00160991" w:rsidP="006A19D1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>a) Wykonawca, pomimo minimum dwóch pisemnych zastrzeżeń Zamawiającego nie wykonuje zobowiązań wynikających z umowy lub wykonuje je nienależycie;</w:t>
      </w:r>
    </w:p>
    <w:p w14:paraId="4028D859" w14:textId="77777777" w:rsidR="00160991" w:rsidRPr="006A19D1" w:rsidRDefault="00160991" w:rsidP="006A19D1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>b) w wyniku wszczętego postępowania egzekucyjnego nastąpiło zajęcie majątku Wykonawcy lub znacznej jego części;</w:t>
      </w:r>
    </w:p>
    <w:p w14:paraId="7A0095BC" w14:textId="77777777" w:rsidR="00160991" w:rsidRPr="006A19D1" w:rsidRDefault="00160991" w:rsidP="006A19D1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>c) Wykonawca przystąpił do likwidacji swojego przedsiębiorstwa.</w:t>
      </w:r>
    </w:p>
    <w:p w14:paraId="037D5179" w14:textId="77777777" w:rsidR="00160991" w:rsidRPr="006A19D1" w:rsidRDefault="00160991" w:rsidP="006A19D1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 xml:space="preserve">2. Strony zgodnie ustalają, że odstąpienie przez Zamawiającego od Umowy w części, </w:t>
      </w:r>
    </w:p>
    <w:p w14:paraId="79AB5250" w14:textId="77777777" w:rsidR="00160991" w:rsidRPr="006A19D1" w:rsidRDefault="00160991" w:rsidP="006A19D1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 xml:space="preserve">w toku realizacji Umowy, wywiera skutek w postaci rozwiązania Umowy na przyszłość, w dniu wskazanym przez Zamawiającego w oświadczeniu, nie naruszając stosunku prawnego łączącego Strony na podstawie Umowy w zakresie już wykonanego przedmiotu Umowy. </w:t>
      </w:r>
    </w:p>
    <w:p w14:paraId="3C81D294" w14:textId="77777777" w:rsidR="00160991" w:rsidRPr="006A19D1" w:rsidRDefault="00160991" w:rsidP="006A19D1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6A19D1">
        <w:rPr>
          <w:color w:val="00000A"/>
          <w:sz w:val="22"/>
          <w:szCs w:val="22"/>
        </w:rPr>
        <w:t>3. Odstąpienie od Umowy może nastąpić wyłącznie w formie pisemnej, pod rygorem nieważności, wraz z podaniem uzasadnienia, w terminie 30 dni od zaistnienia przesłanek odstąpienia.</w:t>
      </w:r>
    </w:p>
    <w:p w14:paraId="5B7859FF" w14:textId="77777777" w:rsidR="00160991" w:rsidRPr="006A19D1" w:rsidRDefault="00160991" w:rsidP="006A19D1">
      <w:pPr>
        <w:pStyle w:val="NormalnyWeb"/>
        <w:spacing w:before="0" w:after="0"/>
        <w:ind w:left="363" w:right="-45"/>
        <w:jc w:val="center"/>
        <w:rPr>
          <w:sz w:val="22"/>
          <w:szCs w:val="22"/>
        </w:rPr>
      </w:pPr>
      <w:r w:rsidRPr="006A19D1">
        <w:rPr>
          <w:b/>
          <w:bCs/>
          <w:sz w:val="22"/>
          <w:szCs w:val="22"/>
        </w:rPr>
        <w:t>§ 8</w:t>
      </w:r>
    </w:p>
    <w:p w14:paraId="33216A7F" w14:textId="77777777" w:rsidR="00160991" w:rsidRPr="006A19D1" w:rsidRDefault="00160991" w:rsidP="006A19D1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Sprzedawca udziela ……. miesięcznej gwarancji jakości na urządzenie będące przedmiotem niniejszej umowy, przy czym uprawnienia z tytułu rękojmi nie zostają wyłączone. Okres gwarancji liczy się od daty podpisania bezusterkowego protokołu zdawczo-odbiorczego. </w:t>
      </w:r>
    </w:p>
    <w:p w14:paraId="23FF6254" w14:textId="77777777" w:rsidR="00160991" w:rsidRPr="006A19D1" w:rsidRDefault="00160991" w:rsidP="006A19D1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Sprzedawca udziela Kupującemu gwarancji, że dostarczony przedmiot zamówienia jest fabrycznie nowy i wolny od wad fizycznych i wad prawnych. Wykonawca gwarantuje, że dostarczony Sprzęt jest fabrycznie nowy, nieużywany, kompletny, wysokiej jakości i funkcjonalności, wprowadzony do obrotu na terytorium Rzeczypospolitej Polskiej, sprawny technicznie - w oryginalnych nienaruszonych opakowaniach. </w:t>
      </w:r>
    </w:p>
    <w:p w14:paraId="176C0257" w14:textId="77777777" w:rsidR="00160991" w:rsidRPr="006A19D1" w:rsidRDefault="00160991" w:rsidP="006A19D1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Wykonawca zobowiązuje się usuwać wszelkie usterki i wady, które zostaną zidentyfikowane w trakcie eksploatacji danego Sprzętu zgodnie z instrukcją użytkowania, w okresie objętym gwarancją lub do dostarczenia Sprzętu wolnego od wad i usterek na zasadach określonych w umowie, w taki sposób, że przywróci mu pełną funkcjonalność. Gwarancji podlegają wszelkie </w:t>
      </w:r>
      <w:r w:rsidRPr="006A19D1">
        <w:rPr>
          <w:sz w:val="22"/>
          <w:szCs w:val="22"/>
        </w:rPr>
        <w:lastRenderedPageBreak/>
        <w:t>wady i usterki, zmniejszające wartość techniczną i/lub użytkową urządzeń ujawnione w okresie gwarancyjnym, a także niespełnianie funkcji użytkowych Sprzętu, deklarowanych przez Wykonawcę.</w:t>
      </w:r>
    </w:p>
    <w:p w14:paraId="25A28492" w14:textId="77777777" w:rsidR="00160991" w:rsidRPr="006A19D1" w:rsidRDefault="00160991" w:rsidP="006A19D1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Naprawy Sprzętu będą realizowane przy wykorzystaniu nowych, dedykowanych, oryginalnych nieregenerowanych, nieużywanych części podzespołów.</w:t>
      </w:r>
    </w:p>
    <w:p w14:paraId="66C49B05" w14:textId="77777777" w:rsidR="00160991" w:rsidRPr="006A19D1" w:rsidRDefault="00160991" w:rsidP="006A19D1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Wykonawca zobowiązany jest do świadczenia usług gwarancyjnych na poniższych zasadach:</w:t>
      </w:r>
    </w:p>
    <w:p w14:paraId="1F7C01AF" w14:textId="77777777" w:rsidR="00160991" w:rsidRPr="006A19D1" w:rsidRDefault="00160991" w:rsidP="006A19D1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usługa gwarancyjna świadczona będzie przez producenta lub autoryzowanego partnera serwisowego producenta tj. ………………………………….... </w:t>
      </w:r>
    </w:p>
    <w:p w14:paraId="73595B81" w14:textId="606A3288" w:rsidR="00160991" w:rsidRPr="006A19D1" w:rsidRDefault="0089565C" w:rsidP="006A19D1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s</w:t>
      </w:r>
      <w:r w:rsidR="00160991" w:rsidRPr="006A19D1">
        <w:rPr>
          <w:sz w:val="22"/>
          <w:szCs w:val="22"/>
        </w:rPr>
        <w:t xml:space="preserve">przedawca zapewni wykonanie napraw w okresie gwarancyjnym w siedzibie Zamawiającego bądź przewóz do serwisu na własny koszt. </w:t>
      </w:r>
    </w:p>
    <w:p w14:paraId="46186843" w14:textId="50636EF5" w:rsidR="00160991" w:rsidRPr="006A19D1" w:rsidRDefault="0089565C" w:rsidP="006A19D1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k</w:t>
      </w:r>
      <w:r w:rsidR="00160991" w:rsidRPr="006A19D1">
        <w:rPr>
          <w:sz w:val="22"/>
          <w:szCs w:val="22"/>
        </w:rPr>
        <w:t>oszty transportu, serwisowania, przeglądów okresowych, koszty materiałów wymienianych oraz koszty wymiany tych materiałów ponosi Sprzedawca.</w:t>
      </w:r>
    </w:p>
    <w:p w14:paraId="3164AAAE" w14:textId="10E4D45A" w:rsidR="00160991" w:rsidRPr="006A19D1" w:rsidRDefault="0089565C" w:rsidP="006A19D1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c</w:t>
      </w:r>
      <w:r w:rsidR="00160991" w:rsidRPr="006A19D1">
        <w:rPr>
          <w:sz w:val="22"/>
          <w:szCs w:val="22"/>
        </w:rPr>
        <w:t xml:space="preserve">zas reakcji na zgłoszenie usterki nie może być dłuższy niż </w:t>
      </w:r>
      <w:r w:rsidRPr="006A19D1">
        <w:rPr>
          <w:sz w:val="22"/>
          <w:szCs w:val="22"/>
        </w:rPr>
        <w:t>3 dni robocze</w:t>
      </w:r>
      <w:r w:rsidR="00302575" w:rsidRPr="006A19D1">
        <w:rPr>
          <w:sz w:val="22"/>
          <w:szCs w:val="22"/>
        </w:rPr>
        <w:t xml:space="preserve"> </w:t>
      </w:r>
      <w:r w:rsidR="00160991" w:rsidRPr="006A19D1">
        <w:rPr>
          <w:sz w:val="22"/>
          <w:szCs w:val="22"/>
        </w:rPr>
        <w:t xml:space="preserve">od momentu zgłoszenia, czas naprawy nie dłuższy niż </w:t>
      </w:r>
      <w:r w:rsidRPr="006A19D1">
        <w:rPr>
          <w:sz w:val="22"/>
          <w:szCs w:val="22"/>
        </w:rPr>
        <w:t>30</w:t>
      </w:r>
      <w:r w:rsidR="00302575" w:rsidRPr="006A19D1">
        <w:rPr>
          <w:sz w:val="22"/>
          <w:szCs w:val="22"/>
        </w:rPr>
        <w:t xml:space="preserve"> dni</w:t>
      </w:r>
      <w:r w:rsidR="00160991" w:rsidRPr="006A19D1">
        <w:rPr>
          <w:sz w:val="22"/>
          <w:szCs w:val="22"/>
        </w:rPr>
        <w:t xml:space="preserve"> od momentu zgłoszenia.</w:t>
      </w:r>
      <w:r w:rsidR="00DE402E">
        <w:rPr>
          <w:sz w:val="22"/>
          <w:szCs w:val="22"/>
        </w:rPr>
        <w:t xml:space="preserve"> </w:t>
      </w:r>
      <w:r w:rsidR="00DE402E">
        <w:rPr>
          <w:bCs/>
          <w:i/>
          <w:iCs/>
          <w:sz w:val="22"/>
          <w:szCs w:val="22"/>
          <w:lang w:eastAsia="en-US"/>
        </w:rPr>
        <w:t>Za dni robocze uważa się dni od poniedziałku do piątku, w godzinach 7:30-15:30, za wyjątkiem dni ustawowo wolnych od pracy</w:t>
      </w:r>
    </w:p>
    <w:p w14:paraId="7DF4B4F7" w14:textId="5C7EEB00" w:rsidR="00160991" w:rsidRPr="006A19D1" w:rsidRDefault="0089565C" w:rsidP="006A19D1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w</w:t>
      </w:r>
      <w:r w:rsidR="00160991" w:rsidRPr="006A19D1">
        <w:rPr>
          <w:sz w:val="22"/>
          <w:szCs w:val="22"/>
        </w:rPr>
        <w:t>szelkie zgłoszenia usterek (wad) będą przekazywane Sprzedawcy faksem na nr …………….. lub e-mailem na adres: …………………, za zwrotnym potwierdzeniem odbioru zgłoszenia na nr faksu Kupującego ……………….. e-mail na adres: ……………………………. .</w:t>
      </w:r>
    </w:p>
    <w:p w14:paraId="2FCF6D2E" w14:textId="014CE999" w:rsidR="00160991" w:rsidRPr="006A19D1" w:rsidRDefault="0089565C" w:rsidP="006A19D1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w</w:t>
      </w:r>
      <w:r w:rsidR="00160991" w:rsidRPr="006A19D1">
        <w:rPr>
          <w:sz w:val="22"/>
          <w:szCs w:val="22"/>
        </w:rPr>
        <w:t xml:space="preserve"> przypadku zmiany numeru telefonu lub e-maila, Sprzedawca ma obowiązek powiadomić Kupującego z 5-dniowym wyprzedzeniem pod rygorem uznania zgłoszenia o awarii za dokonane prawidłowo.</w:t>
      </w:r>
    </w:p>
    <w:p w14:paraId="439C4485" w14:textId="64BBE5B7" w:rsidR="00160991" w:rsidRPr="006A19D1" w:rsidRDefault="0089565C" w:rsidP="006A19D1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j</w:t>
      </w:r>
      <w:r w:rsidR="00160991" w:rsidRPr="006A19D1">
        <w:rPr>
          <w:sz w:val="22"/>
          <w:szCs w:val="22"/>
        </w:rPr>
        <w:t>eśli czas usunięcia wady lub usterki będzie przekraczał ….. dni robocze, Wykonawca niezwłocznie dostarczy Zamawiającemu na czas naprawy sprzęt zastępczy o nie gorszych parametrach technicznych.</w:t>
      </w:r>
    </w:p>
    <w:p w14:paraId="5CFD6EBE" w14:textId="2222E382" w:rsidR="00160991" w:rsidRPr="006A19D1" w:rsidRDefault="0089565C" w:rsidP="006A19D1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w</w:t>
      </w:r>
      <w:r w:rsidR="00160991" w:rsidRPr="006A19D1">
        <w:rPr>
          <w:sz w:val="22"/>
          <w:szCs w:val="22"/>
        </w:rPr>
        <w:t xml:space="preserve"> przypadku naprawy sprzętu w siedzibie Zamawiającego Sprzedawca zobowiązuje się do stosowania się do wskazówek i zaleceń Zamawiającego dotyczących zasad bezpieczeństwa i ruchu osobowego obowiązujących w siedzibie Zamawiającego.</w:t>
      </w:r>
    </w:p>
    <w:p w14:paraId="018E535B" w14:textId="77777777" w:rsidR="00160991" w:rsidRPr="006A19D1" w:rsidRDefault="00160991" w:rsidP="006A19D1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Okres gwarancji na sprzęt zostanie automatycznie wydłużony o czas, który minie </w:t>
      </w:r>
      <w:r w:rsidRPr="006A19D1">
        <w:rPr>
          <w:sz w:val="22"/>
          <w:szCs w:val="22"/>
        </w:rPr>
        <w:br/>
        <w:t>od momentu zgłoszenia usterki do uruchomienia sprzętu po wykonaniu naprawy.</w:t>
      </w:r>
    </w:p>
    <w:p w14:paraId="4C2085DA" w14:textId="77777777" w:rsidR="00160991" w:rsidRPr="006A19D1" w:rsidRDefault="00160991" w:rsidP="006A19D1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Wykonawca ponosi pełną odpowiedzialność za ewentualną utratę lub zniszczenie Sprzętu po odebraniu go do naprawy z siedziby Zamawiającego. </w:t>
      </w:r>
    </w:p>
    <w:p w14:paraId="16BBD417" w14:textId="77777777" w:rsidR="00160991" w:rsidRPr="006A19D1" w:rsidRDefault="00160991" w:rsidP="006A19D1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Sprzęt przekazywany do naprawy poza siedzibę Zamawiającego lub zwrócony Wykonawcy w związku z jego wymianą, o ile istnieje techniczna możliwość, zostanie pozbawiony nośników danych np.: dyski, karty pamięci, a w przypadku pamięci wbudowanych wszystkie dane zostaną usunięte przez Zamawiającego.</w:t>
      </w:r>
    </w:p>
    <w:p w14:paraId="3EC437C5" w14:textId="467A26DD" w:rsidR="00160991" w:rsidRPr="006A19D1" w:rsidRDefault="00160991" w:rsidP="006A19D1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W przypadku wady lub usterki dysku lub innego nośnika danych, będzie on wymieniony przez Wykonawcę na nowy bez konieczności zwrotu uszkodzonego i dokonywania ekspertyzy poza siedzibą Zamawiającego. Wykonawcy przysługuje prawo sprawdzenia awarii dysku lub nośnika w siedzibie </w:t>
      </w:r>
      <w:r w:rsidR="006A19D1">
        <w:rPr>
          <w:sz w:val="22"/>
          <w:szCs w:val="22"/>
        </w:rPr>
        <w:t>Kupu</w:t>
      </w:r>
      <w:r w:rsidRPr="006A19D1">
        <w:rPr>
          <w:sz w:val="22"/>
          <w:szCs w:val="22"/>
        </w:rPr>
        <w:t>jącego.</w:t>
      </w:r>
    </w:p>
    <w:p w14:paraId="089C4A00" w14:textId="77777777" w:rsidR="00160991" w:rsidRPr="006A19D1" w:rsidRDefault="00160991" w:rsidP="006A19D1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</w:t>
      </w:r>
    </w:p>
    <w:p w14:paraId="6ECF95C6" w14:textId="77777777" w:rsidR="00160991" w:rsidRPr="006A19D1" w:rsidRDefault="00160991" w:rsidP="006A19D1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Sprzedawca zobowiązuje się do wymiany wadliwego urządzenia (zespołu) na wolny od wad po bezskutecznych dwóch naprawach gwarancyjnych.</w:t>
      </w:r>
    </w:p>
    <w:p w14:paraId="2CB1BA7A" w14:textId="77777777" w:rsidR="00160991" w:rsidRPr="006A19D1" w:rsidRDefault="00160991" w:rsidP="006A19D1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Jeżeli w wykonywaniu swoich obowiązków sprzedawca dostarczył uprawnionemu z gwarancji zamiast rzeczy wadliwej rzecz wolną od wad albo dokonał istotnych napraw rzeczy objętej </w:t>
      </w:r>
      <w:r w:rsidRPr="006A19D1">
        <w:rPr>
          <w:sz w:val="22"/>
          <w:szCs w:val="22"/>
        </w:rPr>
        <w:lastRenderedPageBreak/>
        <w:t>gwarancją, termin gwarancji biegnie na nowo od chwili dostarczenia rzeczy wolnej od wad lub zwrócenia rzeczy naprawionej. Jeżeli sprzedawca wymienił część rzeczy, przepis powyższy stosuje się do części wymienionej.</w:t>
      </w:r>
    </w:p>
    <w:p w14:paraId="394BA360" w14:textId="77777777" w:rsidR="00160991" w:rsidRPr="006A19D1" w:rsidRDefault="00160991" w:rsidP="006A19D1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Gwarancja nie wyłącza uprawnień Kupującego z tytułu gwarancji udzielonych przez producentów sprzętu. Warunki Gwarancji mają pierwszeństwo przed warunkami gwarancji udzielonymi przez producentów sprzętu w zakresie, w jakim warunki Gwarancji przyznają Kupującemu silniejszą ochronę.</w:t>
      </w:r>
    </w:p>
    <w:p w14:paraId="25C7778A" w14:textId="77777777" w:rsidR="00160991" w:rsidRPr="006A19D1" w:rsidRDefault="00160991" w:rsidP="006A19D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6A19D1">
        <w:rPr>
          <w:b/>
          <w:bCs/>
          <w:sz w:val="22"/>
          <w:szCs w:val="22"/>
        </w:rPr>
        <w:t>§ 9</w:t>
      </w:r>
    </w:p>
    <w:p w14:paraId="70419E8E" w14:textId="77777777" w:rsidR="00160991" w:rsidRPr="006A19D1" w:rsidRDefault="00160991" w:rsidP="006A19D1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Kupujący stworzy niezbędne warunki organizacyjne umożliwiające: dostęp pracownikom Sprzedawcy do sprzętu i personelu Kupującego - w zakresie niezbędnym do wykonania niniejszej umowy.</w:t>
      </w:r>
    </w:p>
    <w:p w14:paraId="206C9AFC" w14:textId="77777777" w:rsidR="00160991" w:rsidRPr="006A19D1" w:rsidRDefault="00160991" w:rsidP="006A19D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6A19D1">
        <w:rPr>
          <w:b/>
          <w:bCs/>
          <w:sz w:val="22"/>
          <w:szCs w:val="22"/>
          <w:lang w:val="en-US"/>
        </w:rPr>
        <w:t>§ 10</w:t>
      </w:r>
    </w:p>
    <w:p w14:paraId="01827085" w14:textId="77777777" w:rsidR="00160991" w:rsidRPr="006A19D1" w:rsidRDefault="00160991" w:rsidP="006A19D1">
      <w:pPr>
        <w:pStyle w:val="NormalnyWeb"/>
        <w:numPr>
          <w:ilvl w:val="0"/>
          <w:numId w:val="2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Strony ustalają, że osobami upoważnionymi do bieżącej komunikacji i współpracy w celu sprawnego wykonania Umowy są:</w:t>
      </w:r>
    </w:p>
    <w:p w14:paraId="04234FEC" w14:textId="77777777" w:rsidR="00160991" w:rsidRPr="006A19D1" w:rsidRDefault="00160991" w:rsidP="006A19D1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ze strony Kupującego: ………………….. tel. ……………………… e-mail ……………………</w:t>
      </w:r>
    </w:p>
    <w:p w14:paraId="59BDCDA7" w14:textId="77777777" w:rsidR="00160991" w:rsidRPr="006A19D1" w:rsidRDefault="00160991" w:rsidP="006A19D1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ze strony Sprzedawcy: ……………………… Tel. …………………. e-mail ……………………</w:t>
      </w:r>
    </w:p>
    <w:p w14:paraId="6187587D" w14:textId="77777777" w:rsidR="00160991" w:rsidRPr="006A19D1" w:rsidRDefault="00160991" w:rsidP="006A19D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2" w:name="_Hlk93992905"/>
      <w:bookmarkEnd w:id="2"/>
      <w:r w:rsidRPr="006A19D1">
        <w:rPr>
          <w:b/>
          <w:bCs/>
          <w:sz w:val="22"/>
          <w:szCs w:val="22"/>
        </w:rPr>
        <w:t>§ 11</w:t>
      </w:r>
    </w:p>
    <w:p w14:paraId="205AA5AE" w14:textId="77777777" w:rsidR="00160991" w:rsidRPr="006A19D1" w:rsidRDefault="00160991" w:rsidP="006A19D1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Strony wzajemnie ustalają, iż dane osobowe osób wyznaczonych do kontaktów roboczych oraz odpowiedzialnych za koordynację i realizację umowy przetwarzane są w oparciu o uzasadnione interesy Stron polegające na konieczności ciągłej wymiany kontaktów roboczych w ramach realizacji niniejszej umowy oraz, że żadna ze Stron nie będzie wykorzystywać tych danych w celu innym niż realizacja niniejszej umowy.</w:t>
      </w:r>
    </w:p>
    <w:p w14:paraId="5092B7C3" w14:textId="77777777" w:rsidR="00160991" w:rsidRPr="006A19D1" w:rsidRDefault="00160991" w:rsidP="006A19D1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27A08C7B" w14:textId="77777777" w:rsidR="00160991" w:rsidRPr="006A19D1" w:rsidRDefault="00160991" w:rsidP="006A19D1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553A1FF3" w14:textId="77777777" w:rsidR="00160991" w:rsidRPr="006A19D1" w:rsidRDefault="00160991" w:rsidP="006A19D1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Osoby wyznaczone do kontaktów roboczych oraz odpowiedzialne za koordynację i realizację niniejszej umowy, a także osoby będące Stroną lub reprezentantami Stron niniejszej umowy posiadają prawo dostępu do treści swoich danych oraz prawo ich sprostowania, ograniczenia przetwarzania, prawo do przenoszenia danych (tylko w odniesieniu do Stron Umowy), prawo wniesienia sprzeciwu. Wskazane uprawnienia można zrealizować poprzez kontakt, o którym mowa w ust. 5. Niezależnie od powyższego osoby te mają również prawo wniesienia skargi do Prezesa Urzędu Ochrony Danych Osobowych, gdy uznają, iż przetwarzanie danych osobowych ich dotyczących narusza przepisy RODO.</w:t>
      </w:r>
    </w:p>
    <w:p w14:paraId="31E8A23E" w14:textId="77777777" w:rsidR="00160991" w:rsidRPr="006A19D1" w:rsidRDefault="00160991" w:rsidP="006A19D1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Z Inspektorem Ochrony Danych Osobowych lub osobą odpowiedzialną za ochronę danych osobowych można kontaktować się:</w:t>
      </w:r>
    </w:p>
    <w:p w14:paraId="44A4ECC1" w14:textId="77777777" w:rsidR="00160991" w:rsidRPr="006A19D1" w:rsidRDefault="00160991" w:rsidP="006A19D1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z ramienia Zamawiającego - Kontakt z Inspektorem Ochrony Danych Akademii Górniczo-Hutniczej możliwy jest pod adresem e-mail: </w:t>
      </w:r>
      <w:hyperlink r:id="rId7" w:history="1">
        <w:r w:rsidRPr="006A19D1">
          <w:rPr>
            <w:rStyle w:val="Hipercze"/>
            <w:sz w:val="22"/>
            <w:szCs w:val="22"/>
          </w:rPr>
          <w:t>iodo@agh.edu.pl</w:t>
        </w:r>
      </w:hyperlink>
      <w:r w:rsidRPr="006A19D1">
        <w:rPr>
          <w:sz w:val="22"/>
          <w:szCs w:val="22"/>
        </w:rPr>
        <w:t xml:space="preserve"> lub listownie pod adresem: Akademia Górniczo- Hutnicza im. St. Staszica, Al. Mickiewicza 30, 30-059 Kraków, z dopiskiem „Inspektor Ochrony Danych” </w:t>
      </w:r>
    </w:p>
    <w:p w14:paraId="061B85DA" w14:textId="77777777" w:rsidR="00160991" w:rsidRPr="006A19D1" w:rsidRDefault="00160991" w:rsidP="006A19D1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z ramienia Wykonawcy - ……………………………………………..</w:t>
      </w:r>
    </w:p>
    <w:p w14:paraId="68EAB896" w14:textId="77777777" w:rsidR="00160991" w:rsidRPr="006A19D1" w:rsidRDefault="00160991" w:rsidP="006A19D1">
      <w:pPr>
        <w:pStyle w:val="NormalnyWeb"/>
        <w:numPr>
          <w:ilvl w:val="0"/>
          <w:numId w:val="2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Podanie danych osobowych jest konieczne dla celów związanych z zawarciem i realizacją niniejszej umowy. Dane osobowe nie będą poddawane profilowaniu. Strony nie będą przekazywać </w:t>
      </w:r>
      <w:r w:rsidRPr="006A19D1">
        <w:rPr>
          <w:sz w:val="22"/>
          <w:szCs w:val="22"/>
        </w:rPr>
        <w:lastRenderedPageBreak/>
        <w:t>danych osobowych do państwa trzeciego lub organizacji międzynarodowej. Dane osobowe mogą zostać udostępnione organom uprawnionym na podstawie przepisów prawa oraz powierzone innym podmiotom działającym na zlecenie Stron w zakresie oraz celu zgodnym z niniejszą umową.</w:t>
      </w:r>
    </w:p>
    <w:p w14:paraId="0FB83BC5" w14:textId="77777777" w:rsidR="00160991" w:rsidRPr="006A19D1" w:rsidRDefault="00160991" w:rsidP="006A19D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6A19D1">
        <w:rPr>
          <w:b/>
          <w:bCs/>
          <w:sz w:val="22"/>
          <w:szCs w:val="22"/>
        </w:rPr>
        <w:t>§ 12</w:t>
      </w:r>
    </w:p>
    <w:p w14:paraId="29D9AFE9" w14:textId="77777777" w:rsidR="00160991" w:rsidRPr="006A19D1" w:rsidRDefault="00160991" w:rsidP="006A19D1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0"/>
          <w:sz w:val="22"/>
          <w:szCs w:val="22"/>
        </w:rPr>
        <w:t>Wszelkie zmiany Umowy wymagają zgody obu Stron i zachowania formy pisemnej pod rygorem nieważności.</w:t>
      </w:r>
    </w:p>
    <w:p w14:paraId="1F3E5217" w14:textId="77777777" w:rsidR="00160991" w:rsidRPr="006A19D1" w:rsidRDefault="00160991" w:rsidP="006A19D1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0"/>
          <w:sz w:val="22"/>
          <w:szCs w:val="22"/>
        </w:rPr>
        <w:t>Zmiany Umowy, o których mowa w ust. 1 muszą być dokonywane z zachowaniem przepisu art. 454 oraz 455 ustawy Prawo zamówień publicznych.</w:t>
      </w:r>
      <w:r w:rsidRPr="006A19D1">
        <w:rPr>
          <w:i/>
          <w:iCs/>
          <w:color w:val="000000"/>
          <w:sz w:val="22"/>
          <w:szCs w:val="22"/>
        </w:rPr>
        <w:t xml:space="preserve"> </w:t>
      </w:r>
    </w:p>
    <w:p w14:paraId="34E00B08" w14:textId="77777777" w:rsidR="00160991" w:rsidRPr="006A19D1" w:rsidRDefault="00160991" w:rsidP="006A19D1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0"/>
          <w:sz w:val="22"/>
          <w:szCs w:val="22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1214011C" w14:textId="77777777" w:rsidR="00160991" w:rsidRPr="006A19D1" w:rsidRDefault="00160991" w:rsidP="006A19D1">
      <w:pPr>
        <w:pStyle w:val="NormalnyWeb"/>
        <w:numPr>
          <w:ilvl w:val="0"/>
          <w:numId w:val="2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bookmarkStart w:id="3" w:name="_Hlk87256647"/>
      <w:bookmarkEnd w:id="3"/>
      <w:r w:rsidRPr="006A19D1">
        <w:rPr>
          <w:color w:val="000000"/>
          <w:sz w:val="22"/>
          <w:szCs w:val="22"/>
        </w:rPr>
        <w:t xml:space="preserve">w zakresie zmiany terminu wykonania lub terminów pośrednich wskazanych w Umowie: </w:t>
      </w:r>
    </w:p>
    <w:p w14:paraId="247B426D" w14:textId="77777777" w:rsidR="00160991" w:rsidRPr="006A19D1" w:rsidRDefault="00160991" w:rsidP="006A19D1">
      <w:pPr>
        <w:pStyle w:val="NormalnyWeb"/>
        <w:tabs>
          <w:tab w:val="num" w:pos="426"/>
        </w:tabs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0"/>
          <w:sz w:val="22"/>
          <w:szCs w:val="22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</w:p>
    <w:p w14:paraId="27B00C5E" w14:textId="77777777" w:rsidR="00160991" w:rsidRPr="006A19D1" w:rsidRDefault="00160991" w:rsidP="006A19D1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27D7318A" w14:textId="77777777" w:rsidR="00160991" w:rsidRPr="006A19D1" w:rsidRDefault="00160991" w:rsidP="006A19D1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0"/>
          <w:sz w:val="22"/>
          <w:szCs w:val="22"/>
        </w:rPr>
        <w:t>zmiany powszechnie obowiązujących przepisów prawa w zakresie mającym wpływ na realizację Umowy;</w:t>
      </w:r>
    </w:p>
    <w:p w14:paraId="0594483D" w14:textId="77777777" w:rsidR="00160991" w:rsidRPr="006A19D1" w:rsidRDefault="00160991" w:rsidP="006A19D1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0"/>
          <w:sz w:val="22"/>
          <w:szCs w:val="22"/>
        </w:rPr>
        <w:t>przedłużenia okresu gwarancji, w sytuacji jej przedłużenia przez producenta lub Sprzedawcę,</w:t>
      </w:r>
    </w:p>
    <w:p w14:paraId="24A3FC1E" w14:textId="77777777" w:rsidR="00160991" w:rsidRPr="006A19D1" w:rsidRDefault="00160991" w:rsidP="006A19D1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0"/>
          <w:sz w:val="22"/>
          <w:szCs w:val="22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420BC7F7" w14:textId="77777777" w:rsidR="00160991" w:rsidRPr="006A19D1" w:rsidRDefault="00160991" w:rsidP="006A19D1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0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590329FE" w14:textId="77777777" w:rsidR="00160991" w:rsidRPr="006A19D1" w:rsidRDefault="00160991" w:rsidP="006A19D1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0"/>
          <w:sz w:val="22"/>
          <w:szCs w:val="22"/>
        </w:rPr>
        <w:t xml:space="preserve">W razie wątpliwości przyjmuje się, że nie wymagają aneksowania Umowy następujące zmiany: danych do kontaktu, zmiany danych teleadresowych, zmiany danych osób związanych z obsługą administracyjno – organizacyjną Umowy, zmiany danych rejestrowych. Ich wprowadzenie nastąpi poprzez przekazanie pisemnego oświadczenie Strony, której te zmiany dotyczą, drugiej Stronie. </w:t>
      </w:r>
    </w:p>
    <w:p w14:paraId="696ED840" w14:textId="77777777" w:rsidR="00160991" w:rsidRPr="006A19D1" w:rsidRDefault="00160991" w:rsidP="006A19D1">
      <w:pPr>
        <w:pStyle w:val="NormalnyWeb"/>
        <w:spacing w:before="0" w:after="0"/>
        <w:ind w:left="363"/>
        <w:jc w:val="center"/>
        <w:rPr>
          <w:sz w:val="22"/>
          <w:szCs w:val="22"/>
        </w:rPr>
      </w:pPr>
      <w:r w:rsidRPr="006A19D1">
        <w:rPr>
          <w:b/>
          <w:bCs/>
          <w:color w:val="000000"/>
          <w:sz w:val="22"/>
          <w:szCs w:val="22"/>
          <w:lang w:val="en-US"/>
        </w:rPr>
        <w:t>§ 13</w:t>
      </w:r>
    </w:p>
    <w:p w14:paraId="5C6B0D6E" w14:textId="77777777" w:rsidR="00160991" w:rsidRPr="006A19D1" w:rsidRDefault="00160991" w:rsidP="006A19D1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0"/>
          <w:sz w:val="22"/>
          <w:szCs w:val="2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11EF0A4F" w14:textId="77777777" w:rsidR="00160991" w:rsidRPr="006A19D1" w:rsidRDefault="00160991" w:rsidP="006A19D1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0"/>
          <w:sz w:val="22"/>
          <w:szCs w:val="2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1A6B27E8" w14:textId="77777777" w:rsidR="00160991" w:rsidRPr="006A19D1" w:rsidRDefault="00160991" w:rsidP="006A19D1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0"/>
          <w:sz w:val="22"/>
          <w:szCs w:val="2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1BE6B365" w14:textId="77777777" w:rsidR="00160991" w:rsidRPr="006A19D1" w:rsidRDefault="00160991" w:rsidP="006A19D1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6A19D1">
        <w:rPr>
          <w:color w:val="000000"/>
          <w:sz w:val="22"/>
          <w:szCs w:val="22"/>
        </w:rPr>
        <w:lastRenderedPageBreak/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7C7CE16F" w14:textId="77777777" w:rsidR="00160991" w:rsidRPr="006A19D1" w:rsidRDefault="00160991" w:rsidP="006A19D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6A19D1">
        <w:rPr>
          <w:b/>
          <w:bCs/>
          <w:sz w:val="22"/>
          <w:szCs w:val="22"/>
        </w:rPr>
        <w:t>§ 14</w:t>
      </w:r>
    </w:p>
    <w:p w14:paraId="5DE164EB" w14:textId="77777777" w:rsidR="00160991" w:rsidRPr="006A19D1" w:rsidRDefault="00160991" w:rsidP="006A19D1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2AE9867B" w14:textId="77777777" w:rsidR="00160991" w:rsidRPr="006A19D1" w:rsidRDefault="00160991" w:rsidP="006A19D1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5BD8E0DE" w14:textId="77777777" w:rsidR="00160991" w:rsidRPr="006A19D1" w:rsidRDefault="00160991" w:rsidP="006A19D1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Sprzedawca zobowiązuje się do wykorzystania uzyskanych, powyższych informacji jedynie w celu wykonania przedmiotu umowy. </w:t>
      </w:r>
    </w:p>
    <w:p w14:paraId="2A3789BA" w14:textId="77777777" w:rsidR="00160991" w:rsidRPr="006A19D1" w:rsidRDefault="00160991" w:rsidP="006A19D1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2FAB7FAF" w14:textId="77777777" w:rsidR="00160991" w:rsidRPr="006A19D1" w:rsidRDefault="00160991" w:rsidP="006A19D1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Powyższe przepisy nie będą miały zastosowania wobec informacji powszechnie znanych </w:t>
      </w:r>
      <w:r w:rsidRPr="006A19D1">
        <w:rPr>
          <w:sz w:val="22"/>
          <w:szCs w:val="22"/>
        </w:rPr>
        <w:br/>
        <w:t>lub opublikowanych oraz w przypadku żądania ich ujawnienia przez uprawniony organ.</w:t>
      </w:r>
    </w:p>
    <w:p w14:paraId="614E319E" w14:textId="77777777" w:rsidR="00160991" w:rsidRPr="006A19D1" w:rsidRDefault="00160991" w:rsidP="006A19D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6A19D1">
        <w:rPr>
          <w:b/>
          <w:bCs/>
          <w:sz w:val="22"/>
          <w:szCs w:val="22"/>
        </w:rPr>
        <w:t>§15</w:t>
      </w:r>
    </w:p>
    <w:p w14:paraId="0FD25A76" w14:textId="77777777" w:rsidR="00160991" w:rsidRPr="006A19D1" w:rsidRDefault="00160991" w:rsidP="006A19D1">
      <w:pPr>
        <w:pStyle w:val="NormalnyWeb"/>
        <w:spacing w:before="0" w:after="0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Sprzedawca może posługiwać się podwykonawcami, przy czym za ich działanie ponosi odpowiedzialność, na zasadach określonych Umową, jak za działanie własne. </w:t>
      </w:r>
    </w:p>
    <w:p w14:paraId="13E50F1A" w14:textId="77777777" w:rsidR="00160991" w:rsidRPr="006A19D1" w:rsidRDefault="00160991" w:rsidP="006A19D1">
      <w:pPr>
        <w:pStyle w:val="NormalnyWeb"/>
        <w:spacing w:before="0" w:after="0"/>
        <w:jc w:val="center"/>
        <w:rPr>
          <w:sz w:val="22"/>
          <w:szCs w:val="22"/>
        </w:rPr>
      </w:pPr>
      <w:r w:rsidRPr="006A19D1">
        <w:rPr>
          <w:b/>
          <w:bCs/>
          <w:sz w:val="22"/>
          <w:szCs w:val="22"/>
        </w:rPr>
        <w:t>§16</w:t>
      </w:r>
    </w:p>
    <w:p w14:paraId="55810EB1" w14:textId="77777777" w:rsidR="00160991" w:rsidRPr="006A19D1" w:rsidRDefault="00160991" w:rsidP="006A19D1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Właściwym dla rozpoznania sporów wynikłych na tle realizacji niniejszej umowy jest sąd właściwy dla siedziby Kupującego.</w:t>
      </w:r>
    </w:p>
    <w:p w14:paraId="531D899F" w14:textId="77777777" w:rsidR="00160991" w:rsidRPr="006A19D1" w:rsidRDefault="00160991" w:rsidP="006A19D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6A19D1">
        <w:rPr>
          <w:b/>
          <w:bCs/>
          <w:sz w:val="22"/>
          <w:szCs w:val="22"/>
        </w:rPr>
        <w:t>§17</w:t>
      </w:r>
    </w:p>
    <w:p w14:paraId="2F357320" w14:textId="77777777" w:rsidR="00160991" w:rsidRPr="006A19D1" w:rsidRDefault="00160991" w:rsidP="006A19D1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W sprawach nie uregulowanych w niniejszej umowie stosuje się przepisy kodeksu cywilnego i ustawy prawo zamówień publicznych.</w:t>
      </w:r>
    </w:p>
    <w:p w14:paraId="308E6EB7" w14:textId="77777777" w:rsidR="00160991" w:rsidRPr="006A19D1" w:rsidRDefault="00160991" w:rsidP="006A19D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6A19D1">
        <w:rPr>
          <w:b/>
          <w:bCs/>
          <w:sz w:val="22"/>
          <w:szCs w:val="22"/>
        </w:rPr>
        <w:t>§18</w:t>
      </w:r>
    </w:p>
    <w:p w14:paraId="633A1F05" w14:textId="77777777" w:rsidR="00160991" w:rsidRPr="006A19D1" w:rsidRDefault="00160991" w:rsidP="006A19D1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Wszelkie załączniki stanowią integralną część niniejszej umowy.</w:t>
      </w:r>
    </w:p>
    <w:p w14:paraId="47C4FA07" w14:textId="77777777" w:rsidR="00160991" w:rsidRPr="006A19D1" w:rsidRDefault="00160991" w:rsidP="006A19D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6A19D1">
        <w:rPr>
          <w:b/>
          <w:bCs/>
          <w:sz w:val="22"/>
          <w:szCs w:val="22"/>
        </w:rPr>
        <w:t>§19</w:t>
      </w:r>
    </w:p>
    <w:p w14:paraId="6AB8B801" w14:textId="77777777" w:rsidR="00160991" w:rsidRPr="006A19D1" w:rsidRDefault="00160991" w:rsidP="006A19D1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6A19D1">
        <w:rPr>
          <w:sz w:val="22"/>
          <w:szCs w:val="22"/>
        </w:rPr>
        <w:t>Umowę sporządzono w 2 jednobrzmiących egzemplarzach po 1 dla każdej ze stron.</w:t>
      </w:r>
    </w:p>
    <w:p w14:paraId="4B77F9EB" w14:textId="77777777" w:rsidR="00160991" w:rsidRPr="006A19D1" w:rsidRDefault="00160991" w:rsidP="006A19D1">
      <w:pPr>
        <w:pStyle w:val="NormalnyWeb"/>
        <w:spacing w:before="0" w:after="0"/>
        <w:ind w:right="-45"/>
        <w:jc w:val="both"/>
        <w:rPr>
          <w:sz w:val="22"/>
          <w:szCs w:val="22"/>
        </w:rPr>
      </w:pPr>
    </w:p>
    <w:p w14:paraId="54BB9A5D" w14:textId="77777777" w:rsidR="00160991" w:rsidRPr="006A19D1" w:rsidRDefault="00160991" w:rsidP="006A19D1">
      <w:pPr>
        <w:pStyle w:val="NormalnyWeb"/>
        <w:spacing w:before="0" w:after="0"/>
        <w:ind w:right="-45"/>
        <w:jc w:val="both"/>
        <w:rPr>
          <w:sz w:val="22"/>
          <w:szCs w:val="22"/>
        </w:rPr>
      </w:pPr>
    </w:p>
    <w:p w14:paraId="3C1DD480" w14:textId="77777777" w:rsidR="00160991" w:rsidRPr="006A19D1" w:rsidRDefault="00160991" w:rsidP="006A19D1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6A19D1">
        <w:rPr>
          <w:b/>
          <w:bCs/>
          <w:sz w:val="22"/>
          <w:szCs w:val="22"/>
        </w:rPr>
        <w:t xml:space="preserve">     Za Sprzedawcę                                                                             Za Kupującego</w:t>
      </w:r>
    </w:p>
    <w:p w14:paraId="5F6E0FDC" w14:textId="77777777" w:rsidR="00160991" w:rsidRPr="006A19D1" w:rsidRDefault="00160991" w:rsidP="006A19D1">
      <w:pPr>
        <w:pStyle w:val="NormalnyWeb"/>
        <w:spacing w:before="0" w:after="0"/>
        <w:jc w:val="both"/>
        <w:rPr>
          <w:sz w:val="22"/>
          <w:szCs w:val="22"/>
        </w:rPr>
      </w:pPr>
    </w:p>
    <w:p w14:paraId="1C635134" w14:textId="77777777" w:rsidR="00160991" w:rsidRPr="006A19D1" w:rsidRDefault="00160991" w:rsidP="006A19D1">
      <w:pPr>
        <w:pStyle w:val="NormalnyWeb"/>
        <w:spacing w:before="0" w:after="0"/>
        <w:jc w:val="both"/>
        <w:rPr>
          <w:sz w:val="22"/>
          <w:szCs w:val="22"/>
        </w:rPr>
      </w:pPr>
    </w:p>
    <w:p w14:paraId="292EE90C" w14:textId="77777777" w:rsidR="00160991" w:rsidRPr="006A19D1" w:rsidRDefault="00160991" w:rsidP="006A19D1">
      <w:pPr>
        <w:pStyle w:val="NormalnyWeb"/>
        <w:spacing w:before="0" w:after="0"/>
        <w:jc w:val="both"/>
        <w:rPr>
          <w:sz w:val="22"/>
          <w:szCs w:val="22"/>
        </w:rPr>
      </w:pPr>
      <w:r w:rsidRPr="006A19D1">
        <w:rPr>
          <w:sz w:val="22"/>
          <w:szCs w:val="22"/>
        </w:rPr>
        <w:t xml:space="preserve">   ......................................                                                     ……………………………………….</w:t>
      </w:r>
    </w:p>
    <w:p w14:paraId="07AF2AD5" w14:textId="77777777" w:rsidR="00160991" w:rsidRPr="006A19D1" w:rsidRDefault="00160991" w:rsidP="006A19D1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  <w:r w:rsidRPr="006A19D1">
        <w:rPr>
          <w:i/>
          <w:iCs/>
          <w:sz w:val="22"/>
          <w:szCs w:val="22"/>
        </w:rPr>
        <w:t xml:space="preserve">        (data i podpis)                                                                                      (data i podpis)</w:t>
      </w:r>
    </w:p>
    <w:p w14:paraId="660AED11" w14:textId="77777777" w:rsidR="00160991" w:rsidRPr="006A19D1" w:rsidRDefault="00160991" w:rsidP="006A19D1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</w:p>
    <w:p w14:paraId="4C358E26" w14:textId="77777777" w:rsidR="00160991" w:rsidRPr="006A19D1" w:rsidRDefault="00160991" w:rsidP="006A19D1">
      <w:pPr>
        <w:pStyle w:val="NormalnyWeb"/>
        <w:spacing w:before="0" w:after="0"/>
        <w:jc w:val="center"/>
        <w:rPr>
          <w:i/>
          <w:iCs/>
          <w:sz w:val="22"/>
          <w:szCs w:val="22"/>
        </w:rPr>
      </w:pPr>
    </w:p>
    <w:p w14:paraId="3D9B3400" w14:textId="77777777" w:rsidR="00160991" w:rsidRPr="006A19D1" w:rsidRDefault="00160991" w:rsidP="006A19D1">
      <w:pPr>
        <w:pStyle w:val="NormalnyWeb"/>
        <w:spacing w:before="0" w:after="0"/>
        <w:jc w:val="center"/>
        <w:rPr>
          <w:sz w:val="22"/>
          <w:szCs w:val="22"/>
        </w:rPr>
      </w:pPr>
      <w:r w:rsidRPr="006A19D1">
        <w:rPr>
          <w:i/>
          <w:iCs/>
          <w:sz w:val="22"/>
          <w:szCs w:val="22"/>
        </w:rPr>
        <w:t>KONTRASYGNATA FINANSOWA</w:t>
      </w:r>
    </w:p>
    <w:p w14:paraId="0626C8EF" w14:textId="77777777" w:rsidR="00160991" w:rsidRPr="006A19D1" w:rsidRDefault="00160991" w:rsidP="006A19D1">
      <w:pPr>
        <w:pStyle w:val="NormalnyWeb"/>
        <w:spacing w:before="0" w:after="0"/>
        <w:jc w:val="both"/>
        <w:rPr>
          <w:sz w:val="22"/>
          <w:szCs w:val="22"/>
        </w:rPr>
      </w:pPr>
    </w:p>
    <w:p w14:paraId="18F71FA4" w14:textId="77777777" w:rsidR="00160991" w:rsidRPr="006A19D1" w:rsidRDefault="00160991" w:rsidP="006A19D1">
      <w:pPr>
        <w:jc w:val="both"/>
        <w:rPr>
          <w:sz w:val="22"/>
          <w:szCs w:val="22"/>
          <w:lang w:val="pl-PL"/>
        </w:rPr>
      </w:pPr>
    </w:p>
    <w:p w14:paraId="5B858D80" w14:textId="77777777" w:rsidR="00160991" w:rsidRPr="006A19D1" w:rsidRDefault="00160991" w:rsidP="006A19D1">
      <w:pPr>
        <w:jc w:val="both"/>
        <w:rPr>
          <w:sz w:val="22"/>
          <w:szCs w:val="22"/>
          <w:lang w:val="pl-PL"/>
        </w:rPr>
      </w:pPr>
    </w:p>
    <w:p w14:paraId="2D9246CF" w14:textId="77777777" w:rsidR="00160991" w:rsidRPr="006A19D1" w:rsidRDefault="00160991" w:rsidP="006A19D1">
      <w:pPr>
        <w:jc w:val="both"/>
        <w:rPr>
          <w:sz w:val="22"/>
          <w:szCs w:val="22"/>
          <w:lang w:val="pl-PL"/>
        </w:rPr>
      </w:pPr>
    </w:p>
    <w:p w14:paraId="5FB34ED6" w14:textId="6E49EE48" w:rsidR="00160991" w:rsidRPr="006A19D1" w:rsidRDefault="00160991" w:rsidP="006A19D1">
      <w:pPr>
        <w:jc w:val="both"/>
        <w:rPr>
          <w:sz w:val="22"/>
          <w:szCs w:val="22"/>
          <w:lang w:val="pl-PL"/>
        </w:rPr>
      </w:pPr>
    </w:p>
    <w:p w14:paraId="254725FC" w14:textId="358908B1" w:rsidR="00680E93" w:rsidRPr="006A19D1" w:rsidRDefault="00680E93" w:rsidP="006A19D1">
      <w:pPr>
        <w:jc w:val="both"/>
        <w:rPr>
          <w:sz w:val="22"/>
          <w:szCs w:val="22"/>
          <w:lang w:val="pl-PL"/>
        </w:rPr>
      </w:pPr>
    </w:p>
    <w:p w14:paraId="651F4777" w14:textId="7C057FE9" w:rsidR="00680E93" w:rsidRPr="006A19D1" w:rsidRDefault="00680E93" w:rsidP="006A19D1">
      <w:pPr>
        <w:jc w:val="both"/>
        <w:rPr>
          <w:sz w:val="22"/>
          <w:szCs w:val="22"/>
          <w:lang w:val="pl-PL"/>
        </w:rPr>
      </w:pPr>
    </w:p>
    <w:p w14:paraId="7A090C1F" w14:textId="4822F27A" w:rsidR="00680E93" w:rsidRPr="006A19D1" w:rsidRDefault="00680E93" w:rsidP="006A19D1">
      <w:pPr>
        <w:jc w:val="both"/>
        <w:rPr>
          <w:sz w:val="22"/>
          <w:szCs w:val="22"/>
          <w:lang w:val="pl-PL"/>
        </w:rPr>
      </w:pPr>
    </w:p>
    <w:p w14:paraId="7FBD1DD7" w14:textId="152EB40C" w:rsidR="00680E93" w:rsidRPr="006A19D1" w:rsidRDefault="00680E93" w:rsidP="006A19D1">
      <w:pPr>
        <w:jc w:val="both"/>
        <w:rPr>
          <w:sz w:val="22"/>
          <w:szCs w:val="22"/>
          <w:lang w:val="pl-PL"/>
        </w:rPr>
      </w:pPr>
    </w:p>
    <w:p w14:paraId="3BBDFC6A" w14:textId="02893000" w:rsidR="00680E93" w:rsidRPr="006A19D1" w:rsidRDefault="00680E93" w:rsidP="006A19D1">
      <w:pPr>
        <w:jc w:val="both"/>
        <w:rPr>
          <w:sz w:val="22"/>
          <w:szCs w:val="22"/>
          <w:lang w:val="pl-PL"/>
        </w:rPr>
      </w:pPr>
    </w:p>
    <w:p w14:paraId="64031A08" w14:textId="660AA14A" w:rsidR="00680E93" w:rsidRPr="006A19D1" w:rsidRDefault="00680E93" w:rsidP="006A19D1">
      <w:pPr>
        <w:jc w:val="both"/>
        <w:rPr>
          <w:sz w:val="22"/>
          <w:szCs w:val="22"/>
          <w:lang w:val="pl-PL"/>
        </w:rPr>
      </w:pPr>
    </w:p>
    <w:p w14:paraId="40DA7271" w14:textId="17653BBC" w:rsidR="00680E93" w:rsidRPr="006A19D1" w:rsidRDefault="00680E93" w:rsidP="006A19D1">
      <w:pPr>
        <w:jc w:val="both"/>
        <w:rPr>
          <w:sz w:val="22"/>
          <w:szCs w:val="22"/>
          <w:lang w:val="pl-PL"/>
        </w:rPr>
      </w:pPr>
    </w:p>
    <w:p w14:paraId="21B1573E" w14:textId="2B6CA4FD" w:rsidR="00680E93" w:rsidRPr="006A19D1" w:rsidRDefault="00680E93" w:rsidP="006A19D1">
      <w:pPr>
        <w:jc w:val="both"/>
        <w:rPr>
          <w:sz w:val="22"/>
          <w:szCs w:val="22"/>
          <w:lang w:val="pl-PL"/>
        </w:rPr>
      </w:pPr>
    </w:p>
    <w:p w14:paraId="020251FC" w14:textId="2E0FDC62" w:rsidR="00680E93" w:rsidRPr="006A19D1" w:rsidRDefault="00680E93" w:rsidP="006A19D1">
      <w:pPr>
        <w:jc w:val="both"/>
        <w:rPr>
          <w:sz w:val="22"/>
          <w:szCs w:val="22"/>
          <w:lang w:val="pl-PL"/>
        </w:rPr>
      </w:pPr>
    </w:p>
    <w:p w14:paraId="3186590C" w14:textId="0A12E9BE" w:rsidR="00680E93" w:rsidRPr="006A19D1" w:rsidRDefault="00680E93" w:rsidP="006A19D1">
      <w:pPr>
        <w:jc w:val="both"/>
        <w:rPr>
          <w:sz w:val="22"/>
          <w:szCs w:val="22"/>
          <w:lang w:val="pl-PL"/>
        </w:rPr>
      </w:pPr>
    </w:p>
    <w:p w14:paraId="129DE356" w14:textId="4E270E64" w:rsidR="00680E93" w:rsidRPr="006A19D1" w:rsidRDefault="00680E93" w:rsidP="006A19D1">
      <w:pPr>
        <w:jc w:val="both"/>
        <w:rPr>
          <w:sz w:val="22"/>
          <w:szCs w:val="22"/>
          <w:lang w:val="pl-PL"/>
        </w:rPr>
      </w:pPr>
    </w:p>
    <w:p w14:paraId="4B5FFC5A" w14:textId="3C60E35C" w:rsidR="00680E93" w:rsidRPr="006A19D1" w:rsidRDefault="00680E93" w:rsidP="006A19D1">
      <w:pPr>
        <w:jc w:val="both"/>
        <w:rPr>
          <w:sz w:val="22"/>
          <w:szCs w:val="22"/>
          <w:lang w:val="pl-PL"/>
        </w:rPr>
      </w:pPr>
    </w:p>
    <w:p w14:paraId="6BFF1204" w14:textId="33631C3D" w:rsidR="00680E93" w:rsidRPr="006A19D1" w:rsidRDefault="00680E93" w:rsidP="006A19D1">
      <w:pPr>
        <w:jc w:val="both"/>
        <w:rPr>
          <w:sz w:val="22"/>
          <w:szCs w:val="22"/>
          <w:lang w:val="pl-PL"/>
        </w:rPr>
      </w:pPr>
    </w:p>
    <w:p w14:paraId="7C3F2281" w14:textId="1D1BA09B" w:rsidR="00680E93" w:rsidRPr="006A19D1" w:rsidRDefault="00680E93" w:rsidP="006A19D1">
      <w:pPr>
        <w:jc w:val="both"/>
        <w:rPr>
          <w:sz w:val="22"/>
          <w:szCs w:val="22"/>
          <w:lang w:val="pl-PL"/>
        </w:rPr>
      </w:pPr>
    </w:p>
    <w:p w14:paraId="47ED29F5" w14:textId="706F7910" w:rsidR="00680E93" w:rsidRPr="006A19D1" w:rsidRDefault="00680E93" w:rsidP="006A19D1">
      <w:pPr>
        <w:jc w:val="both"/>
        <w:rPr>
          <w:sz w:val="22"/>
          <w:szCs w:val="22"/>
          <w:lang w:val="pl-PL"/>
        </w:rPr>
      </w:pPr>
    </w:p>
    <w:p w14:paraId="41964EE8" w14:textId="10A82DA8" w:rsidR="00160991" w:rsidRPr="006A19D1" w:rsidRDefault="00160991" w:rsidP="006A19D1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 w:rsidRPr="006A19D1">
        <w:rPr>
          <w:sz w:val="22"/>
          <w:szCs w:val="22"/>
          <w:lang w:val="pl-PL"/>
        </w:rPr>
        <w:t>Załącznik nr 2 do umowy</w:t>
      </w:r>
    </w:p>
    <w:p w14:paraId="3E5E0222" w14:textId="77777777" w:rsidR="00160991" w:rsidRPr="006A19D1" w:rsidRDefault="00160991" w:rsidP="006A19D1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3784A2C0" w14:textId="77777777" w:rsidR="00160991" w:rsidRPr="006A19D1" w:rsidRDefault="00160991" w:rsidP="006A19D1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766475C4" w14:textId="77777777" w:rsidR="00160991" w:rsidRPr="006A19D1" w:rsidRDefault="00160991" w:rsidP="006A19D1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6A19D1">
        <w:rPr>
          <w:sz w:val="22"/>
          <w:szCs w:val="22"/>
          <w:lang w:val="pl-PL"/>
        </w:rPr>
        <w:t>.....................................… </w:t>
      </w:r>
    </w:p>
    <w:p w14:paraId="0706CE20" w14:textId="77777777" w:rsidR="00160991" w:rsidRPr="006A19D1" w:rsidRDefault="00160991" w:rsidP="006A19D1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 w:rsidRPr="006A19D1">
        <w:rPr>
          <w:sz w:val="22"/>
          <w:szCs w:val="22"/>
          <w:lang w:val="pl-PL"/>
        </w:rPr>
        <w:t>Nazwa Wykonawcy</w:t>
      </w:r>
    </w:p>
    <w:p w14:paraId="2B1E6716" w14:textId="77777777" w:rsidR="00160991" w:rsidRPr="006A19D1" w:rsidRDefault="00160991" w:rsidP="006A19D1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48657914" w14:textId="77777777" w:rsidR="00160991" w:rsidRPr="006A19D1" w:rsidRDefault="00160991" w:rsidP="006A19D1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6A19D1">
        <w:rPr>
          <w:sz w:val="22"/>
          <w:szCs w:val="22"/>
          <w:lang w:val="pl-PL"/>
        </w:rPr>
        <w:t>.....................................…</w:t>
      </w:r>
    </w:p>
    <w:p w14:paraId="77E2D60B" w14:textId="77777777" w:rsidR="00160991" w:rsidRPr="006A19D1" w:rsidRDefault="00160991" w:rsidP="006A19D1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 w:rsidRPr="006A19D1">
        <w:rPr>
          <w:sz w:val="22"/>
          <w:szCs w:val="22"/>
          <w:lang w:val="pl-PL"/>
        </w:rPr>
        <w:t>NIP</w:t>
      </w:r>
      <w:r w:rsidRPr="006A19D1">
        <w:rPr>
          <w:sz w:val="22"/>
          <w:szCs w:val="22"/>
          <w:lang w:val="pl-PL"/>
        </w:rPr>
        <w:tab/>
        <w:t> </w:t>
      </w:r>
    </w:p>
    <w:p w14:paraId="543A65C5" w14:textId="77777777" w:rsidR="00160991" w:rsidRPr="006A19D1" w:rsidRDefault="00160991" w:rsidP="006A19D1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F5F277B" w14:textId="77777777" w:rsidR="00160991" w:rsidRPr="006A19D1" w:rsidRDefault="00160991" w:rsidP="006A19D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07A8F9E" w14:textId="77777777" w:rsidR="00160991" w:rsidRPr="006A19D1" w:rsidRDefault="00160991" w:rsidP="006A19D1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58E49CDA" w14:textId="77777777" w:rsidR="00160991" w:rsidRPr="006A19D1" w:rsidRDefault="00160991" w:rsidP="006A19D1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55624C15" w14:textId="77777777" w:rsidR="00160991" w:rsidRPr="006A19D1" w:rsidRDefault="00160991" w:rsidP="006A19D1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6A19D1">
        <w:rPr>
          <w:b/>
          <w:bCs/>
          <w:sz w:val="22"/>
          <w:szCs w:val="22"/>
          <w:lang w:val="pl-PL"/>
        </w:rPr>
        <w:t>OŚWIADCZENIE DLA CELÓW PODATKOWYCH</w:t>
      </w:r>
    </w:p>
    <w:p w14:paraId="370DA941" w14:textId="77777777" w:rsidR="00160991" w:rsidRPr="006A19D1" w:rsidRDefault="00160991" w:rsidP="006A19D1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6A19D1"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22230479" w14:textId="77777777" w:rsidR="00160991" w:rsidRPr="006A19D1" w:rsidRDefault="00160991" w:rsidP="006A19D1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346F51FA" w14:textId="77777777" w:rsidR="00160991" w:rsidRPr="006A19D1" w:rsidRDefault="00160991" w:rsidP="006A19D1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 w:rsidRPr="006A19D1">
        <w:rPr>
          <w:sz w:val="22"/>
          <w:szCs w:val="22"/>
          <w:lang w:val="pl-PL"/>
        </w:rPr>
        <w:t>Działając w imieniu ………………………………, (dalej jako: „</w:t>
      </w:r>
      <w:r w:rsidRPr="006A19D1">
        <w:rPr>
          <w:b/>
          <w:bCs/>
          <w:sz w:val="22"/>
          <w:szCs w:val="22"/>
          <w:lang w:val="pl-PL"/>
        </w:rPr>
        <w:t>Podmiot</w:t>
      </w:r>
      <w:r w:rsidRPr="006A19D1">
        <w:rPr>
          <w:sz w:val="22"/>
          <w:szCs w:val="22"/>
          <w:lang w:val="pl-PL"/>
        </w:rPr>
        <w:t>”) niniejszym oświadcza, że Podmiot:</w:t>
      </w:r>
    </w:p>
    <w:p w14:paraId="2DA8AA41" w14:textId="77777777" w:rsidR="00160991" w:rsidRPr="006A19D1" w:rsidRDefault="00160991" w:rsidP="006A19D1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 w:rsidRPr="006A19D1">
        <w:rPr>
          <w:b/>
          <w:bCs/>
          <w:sz w:val="22"/>
          <w:szCs w:val="22"/>
          <w:lang w:val="pl-PL"/>
        </w:rPr>
        <w:t>jest / nie jest</w:t>
      </w:r>
      <w:r w:rsidRPr="006A19D1">
        <w:rPr>
          <w:sz w:val="22"/>
          <w:szCs w:val="22"/>
          <w:vertAlign w:val="superscript"/>
          <w:lang w:val="pl-PL"/>
        </w:rPr>
        <w:footnoteReference w:id="1"/>
      </w:r>
      <w:r w:rsidRPr="006A19D1">
        <w:rPr>
          <w:sz w:val="22"/>
          <w:szCs w:val="22"/>
          <w:lang w:val="pl-PL"/>
        </w:rPr>
        <w:t xml:space="preserve"> podmiotem powiązanym z Akademią Górniczo-Hutniczą </w:t>
      </w:r>
      <w:r w:rsidRPr="006A19D1"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 w:rsidRPr="006A19D1">
        <w:rPr>
          <w:sz w:val="22"/>
          <w:szCs w:val="22"/>
          <w:vertAlign w:val="superscript"/>
          <w:lang w:val="pl-PL"/>
        </w:rPr>
        <w:footnoteReference w:id="2"/>
      </w:r>
      <w:r w:rsidRPr="006A19D1">
        <w:rPr>
          <w:sz w:val="22"/>
          <w:szCs w:val="22"/>
          <w:lang w:val="pl-PL"/>
        </w:rPr>
        <w:t>;</w:t>
      </w:r>
    </w:p>
    <w:p w14:paraId="3A984F90" w14:textId="77777777" w:rsidR="00160991" w:rsidRPr="006A19D1" w:rsidRDefault="00160991" w:rsidP="006A19D1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 w:rsidRPr="006A19D1"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 w:rsidRPr="006A19D1">
        <w:rPr>
          <w:rFonts w:eastAsia="Calibri"/>
          <w:sz w:val="22"/>
          <w:szCs w:val="22"/>
          <w:lang w:val="pl-PL" w:eastAsia="en-US"/>
        </w:rPr>
        <w:t xml:space="preserve"> </w:t>
      </w:r>
      <w:r w:rsidRPr="006A19D1">
        <w:rPr>
          <w:rFonts w:eastAsia="Calibri"/>
          <w:b/>
          <w:bCs/>
          <w:sz w:val="22"/>
          <w:szCs w:val="22"/>
          <w:lang w:val="pl-PL" w:eastAsia="en-US"/>
        </w:rPr>
        <w:t>jest</w:t>
      </w:r>
      <w:r w:rsidRPr="006A19D1"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 w:rsidRPr="006A19D1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6A19D1"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 w:rsidRPr="006A19D1">
        <w:rPr>
          <w:rFonts w:eastAsia="Calibri"/>
          <w:sz w:val="22"/>
          <w:szCs w:val="22"/>
          <w:lang w:val="pl-PL" w:eastAsia="en-US"/>
        </w:rPr>
        <w:t xml:space="preserve"> </w:t>
      </w:r>
    </w:p>
    <w:p w14:paraId="003119E3" w14:textId="77777777" w:rsidR="00160991" w:rsidRPr="006A19D1" w:rsidRDefault="00160991" w:rsidP="006A19D1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 w:rsidRPr="006A19D1">
        <w:rPr>
          <w:rFonts w:eastAsia="Calibri"/>
          <w:sz w:val="22"/>
          <w:szCs w:val="22"/>
          <w:lang w:val="pl-PL" w:eastAsia="en-US"/>
        </w:rPr>
        <w:lastRenderedPageBreak/>
        <w:t>rzeczywisty właściciel</w:t>
      </w:r>
      <w:r w:rsidRPr="006A19D1"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 w:rsidRPr="006A19D1">
        <w:rPr>
          <w:rFonts w:eastAsia="Calibri"/>
          <w:sz w:val="22"/>
          <w:szCs w:val="22"/>
          <w:lang w:val="pl-PL" w:eastAsia="en-US"/>
        </w:rPr>
        <w:t xml:space="preserve"> Podmiotu </w:t>
      </w:r>
      <w:r w:rsidRPr="006A19D1"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 w:rsidRPr="006A19D1"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 w:rsidRPr="006A19D1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6A19D1"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 w:rsidRPr="006A19D1">
        <w:rPr>
          <w:rFonts w:eastAsia="Calibri"/>
          <w:sz w:val="22"/>
          <w:szCs w:val="22"/>
          <w:lang w:val="pl-PL" w:eastAsia="en-US"/>
        </w:rPr>
        <w:t xml:space="preserve"> </w:t>
      </w:r>
    </w:p>
    <w:p w14:paraId="76BAD362" w14:textId="4B44FDBF" w:rsidR="00160991" w:rsidRPr="006A19D1" w:rsidRDefault="00160991" w:rsidP="006A19D1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6A19D1">
        <w:rPr>
          <w:rFonts w:eastAsia="Calibri"/>
          <w:sz w:val="22"/>
          <w:szCs w:val="22"/>
          <w:lang w:val="pl-PL" w:eastAsia="en-US"/>
        </w:rPr>
        <w:t xml:space="preserve">Podmiot </w:t>
      </w:r>
      <w:r w:rsidRPr="006A19D1"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 w:rsidRPr="006A19D1">
        <w:rPr>
          <w:sz w:val="22"/>
          <w:szCs w:val="22"/>
          <w:vertAlign w:val="superscript"/>
          <w:lang w:val="pl-PL"/>
        </w:rPr>
        <w:footnoteReference w:id="7"/>
      </w:r>
      <w:r w:rsidRPr="006A19D1">
        <w:rPr>
          <w:sz w:val="22"/>
          <w:szCs w:val="22"/>
          <w:lang w:val="pl-PL"/>
        </w:rPr>
        <w:t xml:space="preserve"> </w:t>
      </w:r>
      <w:r w:rsidRPr="006A19D1"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 w:rsidRPr="006A19D1"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 w:rsidRPr="006A19D1"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 w:rsidRPr="006A19D1">
        <w:rPr>
          <w:rFonts w:eastAsia="Calibri"/>
          <w:sz w:val="22"/>
          <w:szCs w:val="22"/>
          <w:lang w:val="pl-PL" w:eastAsia="en-US"/>
        </w:rPr>
        <w:t xml:space="preserve"> w rozumieniu art. 24a ustawy z dnia 15 lutego 1992 r. o podatku dochodowym od osób prawnych.</w:t>
      </w:r>
    </w:p>
    <w:p w14:paraId="784C4019" w14:textId="77777777" w:rsidR="00160991" w:rsidRPr="006A19D1" w:rsidRDefault="00160991" w:rsidP="006A19D1">
      <w:pPr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20440415" w14:textId="6783EDC1" w:rsidR="00160991" w:rsidRPr="006A19D1" w:rsidRDefault="00160991" w:rsidP="006A19D1">
      <w:pPr>
        <w:jc w:val="both"/>
        <w:rPr>
          <w:rFonts w:eastAsia="Calibri"/>
          <w:sz w:val="22"/>
          <w:szCs w:val="22"/>
          <w:lang w:val="pl-PL" w:eastAsia="en-US"/>
        </w:rPr>
      </w:pPr>
      <w:r w:rsidRPr="006A19D1">
        <w:rPr>
          <w:rFonts w:eastAsia="Calibri"/>
          <w:sz w:val="22"/>
          <w:szCs w:val="22"/>
          <w:lang w:val="pl-PL"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6C5D5CFD" w14:textId="77777777" w:rsidR="00160991" w:rsidRPr="006A19D1" w:rsidRDefault="00160991" w:rsidP="006A19D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4C53B10" w14:textId="77777777" w:rsidR="00160991" w:rsidRPr="006A19D1" w:rsidRDefault="00160991" w:rsidP="006A19D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D77B70C" w14:textId="77777777" w:rsidR="00160991" w:rsidRPr="006A19D1" w:rsidRDefault="00160991" w:rsidP="006A19D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4B5FFDA" w14:textId="77777777" w:rsidR="00160991" w:rsidRPr="006A19D1" w:rsidRDefault="00160991" w:rsidP="006A19D1">
      <w:pPr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160991" w:rsidRPr="00D56D81" w14:paraId="1D0D4F5E" w14:textId="77777777" w:rsidTr="00FA5F18">
        <w:tc>
          <w:tcPr>
            <w:tcW w:w="4105" w:type="dxa"/>
            <w:hideMark/>
          </w:tcPr>
          <w:p w14:paraId="35254CC0" w14:textId="77777777" w:rsidR="00160991" w:rsidRPr="006A19D1" w:rsidRDefault="00160991" w:rsidP="006A19D1">
            <w:pPr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 w:rsidRPr="006A19D1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72FE3392" w14:textId="77777777" w:rsidR="00160991" w:rsidRPr="006A19D1" w:rsidRDefault="00160991" w:rsidP="006A19D1">
            <w:pPr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 w:rsidRPr="006A19D1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upoważnionej/ych do reprezentacji)</w:t>
            </w:r>
          </w:p>
        </w:tc>
      </w:tr>
    </w:tbl>
    <w:p w14:paraId="22AA8F35" w14:textId="77777777" w:rsidR="00160991" w:rsidRPr="006A19D1" w:rsidRDefault="00160991" w:rsidP="006A19D1">
      <w:pPr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0444B7BA" w14:textId="77777777" w:rsidR="00160991" w:rsidRPr="006A19D1" w:rsidRDefault="00160991" w:rsidP="006A19D1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val="pl-PL" w:eastAsia="x-none"/>
        </w:rPr>
      </w:pPr>
    </w:p>
    <w:p w14:paraId="5B491B62" w14:textId="77777777" w:rsidR="00160991" w:rsidRPr="006A19D1" w:rsidRDefault="00160991" w:rsidP="006A19D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1EAC5D03" w14:textId="77777777" w:rsidR="00160991" w:rsidRPr="006A19D1" w:rsidRDefault="00160991" w:rsidP="006A19D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57910D5" w14:textId="77777777" w:rsidR="00160991" w:rsidRPr="006A19D1" w:rsidRDefault="00160991" w:rsidP="006A19D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087A5EE" w14:textId="77777777" w:rsidR="00160991" w:rsidRPr="006A19D1" w:rsidRDefault="00160991" w:rsidP="006A19D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EF55A2E" w14:textId="77777777" w:rsidR="00160991" w:rsidRPr="006A19D1" w:rsidRDefault="00160991" w:rsidP="006A19D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5914B75" w14:textId="77777777" w:rsidR="00160991" w:rsidRPr="006A19D1" w:rsidRDefault="00160991" w:rsidP="006A19D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208C2E9" w14:textId="77777777" w:rsidR="00160991" w:rsidRPr="006A19D1" w:rsidRDefault="00160991" w:rsidP="006A19D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52A44C8" w14:textId="77777777" w:rsidR="00160991" w:rsidRPr="006A19D1" w:rsidRDefault="00160991" w:rsidP="006A19D1">
      <w:pPr>
        <w:rPr>
          <w:sz w:val="22"/>
          <w:szCs w:val="22"/>
          <w:lang w:val="pl-PL"/>
        </w:rPr>
      </w:pPr>
    </w:p>
    <w:p w14:paraId="419D61DB" w14:textId="77777777" w:rsidR="00160991" w:rsidRPr="006A19D1" w:rsidRDefault="00160991" w:rsidP="006A19D1">
      <w:pPr>
        <w:jc w:val="both"/>
        <w:rPr>
          <w:sz w:val="22"/>
          <w:szCs w:val="22"/>
          <w:lang w:val="pl-PL"/>
        </w:rPr>
      </w:pPr>
    </w:p>
    <w:p w14:paraId="00E98CA6" w14:textId="77777777" w:rsidR="00726A05" w:rsidRPr="006A19D1" w:rsidRDefault="00726A05" w:rsidP="006A19D1">
      <w:pPr>
        <w:rPr>
          <w:sz w:val="22"/>
          <w:szCs w:val="22"/>
          <w:lang w:val="pl-PL"/>
        </w:rPr>
      </w:pPr>
    </w:p>
    <w:sectPr w:rsidR="00726A05" w:rsidRPr="006A19D1">
      <w:head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72A7F" w14:textId="77777777" w:rsidR="009377B6" w:rsidRDefault="009377B6">
      <w:r>
        <w:separator/>
      </w:r>
    </w:p>
  </w:endnote>
  <w:endnote w:type="continuationSeparator" w:id="0">
    <w:p w14:paraId="39817DF1" w14:textId="77777777" w:rsidR="009377B6" w:rsidRDefault="00937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F64C9" w14:textId="77777777" w:rsidR="009377B6" w:rsidRDefault="009377B6">
      <w:r>
        <w:separator/>
      </w:r>
    </w:p>
  </w:footnote>
  <w:footnote w:type="continuationSeparator" w:id="0">
    <w:p w14:paraId="0CE25C49" w14:textId="77777777" w:rsidR="009377B6" w:rsidRDefault="009377B6">
      <w:r>
        <w:continuationSeparator/>
      </w:r>
    </w:p>
  </w:footnote>
  <w:footnote w:id="1">
    <w:p w14:paraId="4DBFE70C" w14:textId="77777777" w:rsidR="00160991" w:rsidRDefault="00160991" w:rsidP="0016099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60FA50E" w14:textId="77777777" w:rsidR="00160991" w:rsidRDefault="00160991" w:rsidP="0016099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3BE0EE" w14:textId="77777777" w:rsidR="00160991" w:rsidRDefault="00160991" w:rsidP="00160991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30D1F1" w14:textId="77777777" w:rsidR="00160991" w:rsidRDefault="00160991" w:rsidP="00160991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F2EF55" w14:textId="77777777" w:rsidR="00160991" w:rsidRDefault="00160991" w:rsidP="00160991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D44F1F" w14:textId="77777777" w:rsidR="00160991" w:rsidRDefault="00160991" w:rsidP="00160991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EC176E" w14:textId="77777777" w:rsidR="00160991" w:rsidRDefault="00160991" w:rsidP="0016099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4B8F28" w14:textId="77777777" w:rsidR="00160991" w:rsidRDefault="00160991" w:rsidP="00160991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2EBFD437" w14:textId="77777777" w:rsidR="00160991" w:rsidRDefault="00160991" w:rsidP="00160991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03CFDED" w14:textId="77777777" w:rsidR="00160991" w:rsidRDefault="00160991" w:rsidP="00160991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E62C91" w14:textId="77777777" w:rsidR="00160991" w:rsidRDefault="00160991" w:rsidP="00160991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F486462" w14:textId="77777777" w:rsidR="00160991" w:rsidRDefault="00160991" w:rsidP="00160991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73FD5CD" w14:textId="77777777" w:rsidR="00160991" w:rsidRDefault="00160991" w:rsidP="0016099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6F9D6EA" w14:textId="77777777" w:rsidR="00160991" w:rsidRDefault="00160991" w:rsidP="00160991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9B6A6C0" w14:textId="77777777" w:rsidR="00160991" w:rsidRDefault="00160991" w:rsidP="00160991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5F27E220" w14:textId="77777777" w:rsidR="00160991" w:rsidRDefault="00160991" w:rsidP="00160991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81ABF51" w14:textId="77777777" w:rsidR="00160991" w:rsidRDefault="00160991" w:rsidP="00160991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52A4A29" w14:textId="77777777" w:rsidR="00160991" w:rsidRDefault="00160991" w:rsidP="00160991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26BE886" w14:textId="77777777" w:rsidR="00160991" w:rsidRDefault="00160991" w:rsidP="00160991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0C45086" w14:textId="77777777" w:rsidR="00160991" w:rsidRDefault="00160991" w:rsidP="00160991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51D11C" w14:textId="77777777" w:rsidR="00160991" w:rsidRDefault="00160991" w:rsidP="0016099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1BD0145D" w14:textId="77777777" w:rsidR="00160991" w:rsidRDefault="00160991" w:rsidP="00160991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8A9EA8F" w14:textId="77777777" w:rsidR="00160991" w:rsidRDefault="00160991" w:rsidP="0016099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49984152" w14:textId="77777777" w:rsidR="00160991" w:rsidRDefault="00160991" w:rsidP="0016099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10ECAAA" w14:textId="77777777" w:rsidR="00160991" w:rsidRDefault="00160991" w:rsidP="0016099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F81E0D4" w14:textId="77777777" w:rsidR="00160991" w:rsidRDefault="00160991" w:rsidP="0016099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49B15A3" w14:textId="77777777" w:rsidR="00160991" w:rsidRDefault="00160991" w:rsidP="0016099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C99C1EB" w14:textId="77777777" w:rsidR="00160991" w:rsidRDefault="00160991" w:rsidP="0016099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1B11495" w14:textId="77777777" w:rsidR="00160991" w:rsidRDefault="00160991" w:rsidP="0016099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16F8B86" w14:textId="77777777" w:rsidR="00160991" w:rsidRDefault="00160991" w:rsidP="0016099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6F9C9" w14:textId="1038E087" w:rsidR="00E22631" w:rsidRDefault="00737817" w:rsidP="00E22631">
    <w:pPr>
      <w:pStyle w:val="Nagwek"/>
      <w:rPr>
        <w:noProof/>
        <w:lang w:val="pl-PL"/>
      </w:rPr>
    </w:pPr>
    <w:r>
      <w:rPr>
        <w:noProof/>
      </w:rPr>
      <w:drawing>
        <wp:inline distT="0" distB="0" distL="0" distR="0" wp14:anchorId="145A77EA" wp14:editId="4C2706B3">
          <wp:extent cx="5191125" cy="438150"/>
          <wp:effectExtent l="0" t="0" r="0" b="0"/>
          <wp:docPr id="1" name="Obraz 4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9112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99938D" w14:textId="77777777" w:rsidR="00E22631" w:rsidRPr="00E22631" w:rsidRDefault="00E22631" w:rsidP="00E22631">
    <w:pPr>
      <w:jc w:val="center"/>
      <w:rPr>
        <w:sz w:val="18"/>
        <w:szCs w:val="18"/>
        <w:lang w:val="pl-PL"/>
      </w:rPr>
    </w:pPr>
    <w:r w:rsidRPr="00E22631">
      <w:rPr>
        <w:sz w:val="18"/>
        <w:szCs w:val="18"/>
        <w:lang w:val="pl-PL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7E33005F" w14:textId="7CC5ACF0" w:rsidR="005C0A1A" w:rsidRPr="00E22631" w:rsidRDefault="005C0A1A" w:rsidP="00084020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737549"/>
    <w:multiLevelType w:val="multilevel"/>
    <w:tmpl w:val="73B8D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34C219D"/>
    <w:multiLevelType w:val="multilevel"/>
    <w:tmpl w:val="9A401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6C68F3"/>
    <w:multiLevelType w:val="multilevel"/>
    <w:tmpl w:val="04A0A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4450031"/>
    <w:multiLevelType w:val="multilevel"/>
    <w:tmpl w:val="025CF8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5C399A"/>
    <w:multiLevelType w:val="multilevel"/>
    <w:tmpl w:val="F81E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0F4B96"/>
    <w:multiLevelType w:val="multilevel"/>
    <w:tmpl w:val="21E6E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1E3E9C"/>
    <w:multiLevelType w:val="multilevel"/>
    <w:tmpl w:val="53AC4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07F524F"/>
    <w:multiLevelType w:val="multilevel"/>
    <w:tmpl w:val="B4A24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95DC9"/>
    <w:multiLevelType w:val="multilevel"/>
    <w:tmpl w:val="743ED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612663"/>
    <w:multiLevelType w:val="multilevel"/>
    <w:tmpl w:val="9E4A22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393F55"/>
    <w:multiLevelType w:val="multilevel"/>
    <w:tmpl w:val="B1F0D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5D63A1"/>
    <w:multiLevelType w:val="multilevel"/>
    <w:tmpl w:val="CAF25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8F63DD"/>
    <w:multiLevelType w:val="multilevel"/>
    <w:tmpl w:val="C1E4C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90F42A0"/>
    <w:multiLevelType w:val="multilevel"/>
    <w:tmpl w:val="89FC2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8F1FA4"/>
    <w:multiLevelType w:val="multilevel"/>
    <w:tmpl w:val="2040C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576119"/>
    <w:multiLevelType w:val="multilevel"/>
    <w:tmpl w:val="8B32A2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DD32CC"/>
    <w:multiLevelType w:val="multilevel"/>
    <w:tmpl w:val="0074C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0114BB"/>
    <w:multiLevelType w:val="multilevel"/>
    <w:tmpl w:val="F9E69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BD12B4"/>
    <w:multiLevelType w:val="multilevel"/>
    <w:tmpl w:val="5EFEB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6CE545D"/>
    <w:multiLevelType w:val="multilevel"/>
    <w:tmpl w:val="96827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5A6541"/>
    <w:multiLevelType w:val="multilevel"/>
    <w:tmpl w:val="57B2D2C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C40FEE"/>
    <w:multiLevelType w:val="multilevel"/>
    <w:tmpl w:val="9E4C3E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0315CE"/>
    <w:multiLevelType w:val="multilevel"/>
    <w:tmpl w:val="4BB263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88F0715"/>
    <w:multiLevelType w:val="multilevel"/>
    <w:tmpl w:val="D59EB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AF50CCD"/>
    <w:multiLevelType w:val="multilevel"/>
    <w:tmpl w:val="96187A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AC3679"/>
    <w:multiLevelType w:val="multilevel"/>
    <w:tmpl w:val="E0524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8C74586"/>
    <w:multiLevelType w:val="multilevel"/>
    <w:tmpl w:val="D4569B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D8C3D5D"/>
    <w:multiLevelType w:val="multilevel"/>
    <w:tmpl w:val="D2743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802528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71629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29955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0955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9910069">
    <w:abstractNumId w:val="10"/>
    <w:lvlOverride w:ilvl="0">
      <w:startOverride w:val="1"/>
    </w:lvlOverride>
  </w:num>
  <w:num w:numId="6" w16cid:durableId="132330464">
    <w:abstractNumId w:val="13"/>
    <w:lvlOverride w:ilvl="0">
      <w:startOverride w:val="1"/>
    </w:lvlOverride>
  </w:num>
  <w:num w:numId="7" w16cid:durableId="2067677735">
    <w:abstractNumId w:val="29"/>
    <w:lvlOverride w:ilvl="0">
      <w:startOverride w:val="1"/>
    </w:lvlOverride>
  </w:num>
  <w:num w:numId="8" w16cid:durableId="1874538734">
    <w:abstractNumId w:val="24"/>
    <w:lvlOverride w:ilvl="0">
      <w:startOverride w:val="1"/>
    </w:lvlOverride>
  </w:num>
  <w:num w:numId="9" w16cid:durableId="2046523094">
    <w:abstractNumId w:val="5"/>
    <w:lvlOverride w:ilvl="0">
      <w:startOverride w:val="1"/>
    </w:lvlOverride>
  </w:num>
  <w:num w:numId="10" w16cid:durableId="543102468">
    <w:abstractNumId w:val="20"/>
  </w:num>
  <w:num w:numId="11" w16cid:durableId="1536118997">
    <w:abstractNumId w:val="17"/>
  </w:num>
  <w:num w:numId="12" w16cid:durableId="794786616">
    <w:abstractNumId w:val="30"/>
    <w:lvlOverride w:ilvl="0">
      <w:startOverride w:val="1"/>
    </w:lvlOverride>
  </w:num>
  <w:num w:numId="13" w16cid:durableId="74471828">
    <w:abstractNumId w:val="21"/>
  </w:num>
  <w:num w:numId="14" w16cid:durableId="1462766341">
    <w:abstractNumId w:val="23"/>
    <w:lvlOverride w:ilvl="0">
      <w:startOverride w:val="1"/>
    </w:lvlOverride>
  </w:num>
  <w:num w:numId="15" w16cid:durableId="103885160">
    <w:abstractNumId w:val="6"/>
    <w:lvlOverride w:ilvl="0">
      <w:startOverride w:val="1"/>
    </w:lvlOverride>
  </w:num>
  <w:num w:numId="16" w16cid:durableId="1233615918">
    <w:abstractNumId w:val="19"/>
  </w:num>
  <w:num w:numId="17" w16cid:durableId="643702021">
    <w:abstractNumId w:val="15"/>
    <w:lvlOverride w:ilvl="0">
      <w:startOverride w:val="1"/>
    </w:lvlOverride>
  </w:num>
  <w:num w:numId="18" w16cid:durableId="628976903">
    <w:abstractNumId w:val="33"/>
  </w:num>
  <w:num w:numId="19" w16cid:durableId="2036272202">
    <w:abstractNumId w:val="27"/>
  </w:num>
  <w:num w:numId="20" w16cid:durableId="1844777844">
    <w:abstractNumId w:val="4"/>
    <w:lvlOverride w:ilvl="0">
      <w:startOverride w:val="1"/>
    </w:lvlOverride>
  </w:num>
  <w:num w:numId="21" w16cid:durableId="424418464">
    <w:abstractNumId w:val="12"/>
    <w:lvlOverride w:ilvl="0">
      <w:startOverride w:val="1"/>
    </w:lvlOverride>
  </w:num>
  <w:num w:numId="22" w16cid:durableId="169685829">
    <w:abstractNumId w:val="32"/>
  </w:num>
  <w:num w:numId="23" w16cid:durableId="882600951">
    <w:abstractNumId w:val="25"/>
    <w:lvlOverride w:ilvl="0">
      <w:startOverride w:val="1"/>
    </w:lvlOverride>
  </w:num>
  <w:num w:numId="24" w16cid:durableId="1437866463">
    <w:abstractNumId w:val="22"/>
    <w:lvlOverride w:ilvl="0">
      <w:startOverride w:val="1"/>
    </w:lvlOverride>
  </w:num>
  <w:num w:numId="25" w16cid:durableId="453402492">
    <w:abstractNumId w:val="9"/>
  </w:num>
  <w:num w:numId="26" w16cid:durableId="596258322">
    <w:abstractNumId w:val="26"/>
  </w:num>
  <w:num w:numId="27" w16cid:durableId="760105380">
    <w:abstractNumId w:val="7"/>
    <w:lvlOverride w:ilvl="0">
      <w:startOverride w:val="1"/>
    </w:lvlOverride>
  </w:num>
  <w:num w:numId="28" w16cid:durableId="415979450">
    <w:abstractNumId w:val="31"/>
    <w:lvlOverride w:ilvl="0">
      <w:startOverride w:val="1"/>
    </w:lvlOverride>
  </w:num>
  <w:num w:numId="29" w16cid:durableId="1658997159">
    <w:abstractNumId w:val="14"/>
  </w:num>
  <w:num w:numId="30" w16cid:durableId="1022634145">
    <w:abstractNumId w:val="28"/>
  </w:num>
  <w:num w:numId="31" w16cid:durableId="951785798">
    <w:abstractNumId w:val="16"/>
    <w:lvlOverride w:ilvl="0">
      <w:startOverride w:val="1"/>
    </w:lvlOverride>
  </w:num>
  <w:num w:numId="32" w16cid:durableId="1151098982">
    <w:abstractNumId w:val="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EE5"/>
    <w:rsid w:val="000033EA"/>
    <w:rsid w:val="0002467C"/>
    <w:rsid w:val="00040A7A"/>
    <w:rsid w:val="0006599A"/>
    <w:rsid w:val="00084020"/>
    <w:rsid w:val="000936CA"/>
    <w:rsid w:val="00097182"/>
    <w:rsid w:val="000B1A00"/>
    <w:rsid w:val="000C0F66"/>
    <w:rsid w:val="00144219"/>
    <w:rsid w:val="00151DAF"/>
    <w:rsid w:val="00160991"/>
    <w:rsid w:val="001764D4"/>
    <w:rsid w:val="0019754C"/>
    <w:rsid w:val="001F15AB"/>
    <w:rsid w:val="001F341B"/>
    <w:rsid w:val="002430FD"/>
    <w:rsid w:val="00267340"/>
    <w:rsid w:val="00275C59"/>
    <w:rsid w:val="00302575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0A1A"/>
    <w:rsid w:val="005C6D38"/>
    <w:rsid w:val="005D2104"/>
    <w:rsid w:val="00614C95"/>
    <w:rsid w:val="00660027"/>
    <w:rsid w:val="00680E93"/>
    <w:rsid w:val="0069339E"/>
    <w:rsid w:val="006A19D1"/>
    <w:rsid w:val="006A615B"/>
    <w:rsid w:val="006F51B5"/>
    <w:rsid w:val="006F7905"/>
    <w:rsid w:val="00714F51"/>
    <w:rsid w:val="00726A05"/>
    <w:rsid w:val="00731F6E"/>
    <w:rsid w:val="00737817"/>
    <w:rsid w:val="007A2EF1"/>
    <w:rsid w:val="007B00D4"/>
    <w:rsid w:val="007D703B"/>
    <w:rsid w:val="00800261"/>
    <w:rsid w:val="00841B63"/>
    <w:rsid w:val="0086736E"/>
    <w:rsid w:val="008922ED"/>
    <w:rsid w:val="0089565C"/>
    <w:rsid w:val="008C0FB7"/>
    <w:rsid w:val="008D3AF3"/>
    <w:rsid w:val="008E0730"/>
    <w:rsid w:val="0092337E"/>
    <w:rsid w:val="0092730E"/>
    <w:rsid w:val="009377B6"/>
    <w:rsid w:val="00943F44"/>
    <w:rsid w:val="009561DA"/>
    <w:rsid w:val="0098432D"/>
    <w:rsid w:val="00997B0E"/>
    <w:rsid w:val="009A4B16"/>
    <w:rsid w:val="009A694A"/>
    <w:rsid w:val="009A7064"/>
    <w:rsid w:val="009F7ECA"/>
    <w:rsid w:val="00A53EE5"/>
    <w:rsid w:val="00A57131"/>
    <w:rsid w:val="00A601F8"/>
    <w:rsid w:val="00A616ED"/>
    <w:rsid w:val="00A701A7"/>
    <w:rsid w:val="00A70EA7"/>
    <w:rsid w:val="00AA7F39"/>
    <w:rsid w:val="00AF7449"/>
    <w:rsid w:val="00B2162A"/>
    <w:rsid w:val="00B44CDD"/>
    <w:rsid w:val="00B75E10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82AE8"/>
    <w:rsid w:val="00C923E8"/>
    <w:rsid w:val="00C93478"/>
    <w:rsid w:val="00CD12B0"/>
    <w:rsid w:val="00D03706"/>
    <w:rsid w:val="00D432AD"/>
    <w:rsid w:val="00D46DCD"/>
    <w:rsid w:val="00D56D81"/>
    <w:rsid w:val="00D70657"/>
    <w:rsid w:val="00D90ED3"/>
    <w:rsid w:val="00D9696A"/>
    <w:rsid w:val="00D97E9A"/>
    <w:rsid w:val="00DA0B7D"/>
    <w:rsid w:val="00DA7AF3"/>
    <w:rsid w:val="00DD0EDB"/>
    <w:rsid w:val="00DE2464"/>
    <w:rsid w:val="00DE402E"/>
    <w:rsid w:val="00E13592"/>
    <w:rsid w:val="00E22631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2696A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C877AE"/>
  <w15:chartTrackingRefBased/>
  <w15:docId w15:val="{DB36552B-44F6-45DA-B678-0404F97BA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locked/>
    <w:rsid w:val="00084020"/>
    <w:rPr>
      <w:lang w:val="en-US"/>
    </w:rPr>
  </w:style>
  <w:style w:type="paragraph" w:customStyle="1" w:styleId="western">
    <w:name w:val="western"/>
    <w:basedOn w:val="Normalny"/>
    <w:rsid w:val="008922ED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  <w:lang w:val="pl-PL"/>
    </w:rPr>
  </w:style>
  <w:style w:type="character" w:customStyle="1" w:styleId="NagwekZnak">
    <w:name w:val="Nagłówek Znak"/>
    <w:basedOn w:val="Domylnaczcionkaakapitu"/>
    <w:link w:val="Nagwek"/>
    <w:uiPriority w:val="99"/>
    <w:rsid w:val="00E2263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3415</Words>
  <Characters>22314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25678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Sylwia Lempart</cp:lastModifiedBy>
  <cp:revision>3</cp:revision>
  <cp:lastPrinted>2023-07-05T10:30:00Z</cp:lastPrinted>
  <dcterms:created xsi:type="dcterms:W3CDTF">2023-07-05T10:31:00Z</dcterms:created>
  <dcterms:modified xsi:type="dcterms:W3CDTF">2023-07-05T11:47:00Z</dcterms:modified>
</cp:coreProperties>
</file>