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20913" w14:textId="546B43E0" w:rsidR="00025386" w:rsidRPr="0048749A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54520097">
          <v:roundrect id="Prostokąt zaokrąglony 2" o:spid="_x0000_s2052" style="position:absolute;left:0;text-align:left;margin-left:-259.85pt;margin-top:-163.65pt;width:429pt;height:110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0ADF1DC" w14:textId="57D28380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proofErr w:type="spellStart"/>
                  <w:r w:rsidRPr="00025386">
                    <w:rPr>
                      <w:i/>
                      <w:sz w:val="16"/>
                      <w:szCs w:val="16"/>
                    </w:rPr>
                    <w:t>eczęć</w:t>
                  </w:r>
                  <w:proofErr w:type="spellEnd"/>
                  <w:r w:rsidRPr="00025386">
                    <w:rPr>
                      <w:i/>
                      <w:sz w:val="16"/>
                      <w:szCs w:val="16"/>
                    </w:rPr>
                    <w:t xml:space="preserve"> Wykonawcy</w:t>
                  </w:r>
                </w:p>
                <w:p w14:paraId="1C24546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8C7825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8E0D61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481316D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B5207FA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8749A">
        <w:rPr>
          <w:b/>
          <w:i w:val="0"/>
          <w:lang w:val="pl-PL"/>
        </w:rPr>
        <w:t>5</w:t>
      </w:r>
    </w:p>
    <w:p w14:paraId="7BA2EAB3" w14:textId="1AD71A2C" w:rsidR="00025386" w:rsidRDefault="0048749A">
      <w:r>
        <w:t>………………………………………………..</w:t>
      </w:r>
    </w:p>
    <w:p w14:paraId="4913BA2A" w14:textId="462D4663" w:rsidR="0048749A" w:rsidRPr="0048749A" w:rsidRDefault="0048749A" w:rsidP="0048749A">
      <w:pPr>
        <w:spacing w:after="0" w:line="240" w:lineRule="auto"/>
        <w:rPr>
          <w:vertAlign w:val="superscript"/>
        </w:rPr>
      </w:pPr>
      <w:r>
        <w:rPr>
          <w:vertAlign w:val="superscript"/>
        </w:rPr>
        <w:t>Nazwa Wykonawcy</w:t>
      </w:r>
    </w:p>
    <w:p w14:paraId="3412DC33" w14:textId="77777777" w:rsidR="00025386" w:rsidRPr="00025386" w:rsidRDefault="00025386" w:rsidP="00025386"/>
    <w:p w14:paraId="52965E14" w14:textId="4F93C35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="0048749A">
        <w:rPr>
          <w:rFonts w:ascii="Times New Roman" w:eastAsia="Times New Roman" w:hAnsi="Times New Roman"/>
          <w:sz w:val="24"/>
          <w:szCs w:val="20"/>
          <w:lang w:eastAsia="pl-PL"/>
        </w:rPr>
        <w:t>s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E46F82" w:rsidRPr="00E46F82">
        <w:rPr>
          <w:rFonts w:ascii="Times New Roman" w:eastAsia="Times New Roman" w:hAnsi="Times New Roman"/>
          <w:b/>
          <w:sz w:val="24"/>
          <w:szCs w:val="20"/>
          <w:lang w:eastAsia="pl-PL"/>
        </w:rPr>
        <w:t>ZP/35/2023</w:t>
      </w:r>
    </w:p>
    <w:p w14:paraId="6DA3FF07" w14:textId="77777777" w:rsidR="00025386" w:rsidRPr="00025386" w:rsidRDefault="00025386" w:rsidP="00025386"/>
    <w:p w14:paraId="477BA09C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CCD5E4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A5DECC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E46F82" w:rsidRPr="00E46F8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E46F82" w:rsidRPr="00E46F82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7F610342" w14:textId="77777777" w:rsidR="00A56A6F" w:rsidRPr="00A56A6F" w:rsidRDefault="00E46F82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6F82">
        <w:rPr>
          <w:rFonts w:ascii="Times New Roman" w:eastAsia="Times New Roman" w:hAnsi="Times New Roman"/>
          <w:b/>
          <w:sz w:val="24"/>
          <w:szCs w:val="24"/>
          <w:lang w:eastAsia="pl-PL"/>
        </w:rPr>
        <w:t>Zakupy inwestycyjne dla Szpitala Miejskiego Specjalistycznego im. Gabriela Narutowicza w Krakowie - zakup ultrasonografu dla Oddziału Urologii z Onkologią</w:t>
      </w:r>
    </w:p>
    <w:p w14:paraId="47C7024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8AFF93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1F9C558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72CD2A05" w14:textId="77777777" w:rsidTr="00C2318B">
        <w:tc>
          <w:tcPr>
            <w:tcW w:w="772" w:type="dxa"/>
            <w:shd w:val="clear" w:color="auto" w:fill="auto"/>
          </w:tcPr>
          <w:p w14:paraId="7614AA8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1DF6DB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380C9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EBCC43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AC0A62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BB42CF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A2EF6E5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6C29B5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8645FE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3D1F9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95C9A4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0988C2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744E07A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C08BAB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BAFC0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663A1BD" w14:textId="677DC264" w:rsidR="00025386" w:rsidRDefault="0048749A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       </w:t>
      </w:r>
      <w:r w:rsidR="00025386">
        <w:rPr>
          <w:sz w:val="24"/>
        </w:rPr>
        <w:tab/>
      </w:r>
      <w:r w:rsidR="00025386">
        <w:rPr>
          <w:sz w:val="24"/>
          <w:u w:val="dotted"/>
        </w:rPr>
        <w:tab/>
      </w:r>
    </w:p>
    <w:p w14:paraId="0740999E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7E219" w14:textId="77777777" w:rsidR="003D7E73" w:rsidRDefault="003D7E73" w:rsidP="00025386">
      <w:pPr>
        <w:spacing w:after="0" w:line="240" w:lineRule="auto"/>
      </w:pPr>
      <w:r>
        <w:separator/>
      </w:r>
    </w:p>
  </w:endnote>
  <w:endnote w:type="continuationSeparator" w:id="0">
    <w:p w14:paraId="18E19745" w14:textId="77777777" w:rsidR="003D7E73" w:rsidRDefault="003D7E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1478D" w14:textId="77777777" w:rsidR="00E46F82" w:rsidRDefault="00E46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0AB1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DE98A9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21814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686E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7CC19" w14:textId="77777777" w:rsidR="00E46F82" w:rsidRDefault="00E46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A201C" w14:textId="77777777" w:rsidR="003D7E73" w:rsidRDefault="003D7E73" w:rsidP="00025386">
      <w:pPr>
        <w:spacing w:after="0" w:line="240" w:lineRule="auto"/>
      </w:pPr>
      <w:r>
        <w:separator/>
      </w:r>
    </w:p>
  </w:footnote>
  <w:footnote w:type="continuationSeparator" w:id="0">
    <w:p w14:paraId="5103786A" w14:textId="77777777" w:rsidR="003D7E73" w:rsidRDefault="003D7E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0EBEB" w14:textId="77777777" w:rsidR="00E46F82" w:rsidRDefault="00E46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A90F5" w14:textId="77777777" w:rsidR="00E46F82" w:rsidRDefault="00E46F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3040B" w14:textId="77777777" w:rsidR="00E46F82" w:rsidRDefault="00E46F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E73"/>
    <w:rsid w:val="00025386"/>
    <w:rsid w:val="001C2314"/>
    <w:rsid w:val="003D7E73"/>
    <w:rsid w:val="0048749A"/>
    <w:rsid w:val="004E2B1B"/>
    <w:rsid w:val="005624D8"/>
    <w:rsid w:val="008F2498"/>
    <w:rsid w:val="009B09E9"/>
    <w:rsid w:val="00A56A6F"/>
    <w:rsid w:val="00AD38B5"/>
    <w:rsid w:val="00C2318B"/>
    <w:rsid w:val="00D55FC4"/>
    <w:rsid w:val="00E46F8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D9604F6"/>
  <w15:chartTrackingRefBased/>
  <w15:docId w15:val="{014817F8-81D1-4A25-84F5-73F6D668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2023-07-03T10:47:00Z</dcterms:created>
  <dcterms:modified xsi:type="dcterms:W3CDTF">2023-07-03T10:50:00Z</dcterms:modified>
</cp:coreProperties>
</file>