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AF34A" w14:textId="77777777"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D41F39" w14:textId="77777777"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5BE902C" w14:textId="77777777" w:rsidR="00BC121E" w:rsidRPr="00D1306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D13064"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1AAD9FE2" w14:textId="77777777" w:rsidR="00BC121E" w:rsidRPr="00D13064" w:rsidRDefault="00BC121E" w:rsidP="00E11FC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D13064">
        <w:rPr>
          <w:rFonts w:ascii="Arial" w:hAnsi="Arial" w:cs="Arial"/>
          <w:b/>
          <w:sz w:val="20"/>
          <w:szCs w:val="20"/>
        </w:rPr>
        <w:t>Wykonawca:</w:t>
      </w:r>
    </w:p>
    <w:p w14:paraId="11DB67E9" w14:textId="77777777"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292E2213" w14:textId="77777777" w:rsidR="00BC121E" w:rsidRPr="00E11FCE" w:rsidRDefault="00BC121E" w:rsidP="00E11FCE">
      <w:pPr>
        <w:spacing w:after="0" w:line="360" w:lineRule="auto"/>
        <w:ind w:right="2976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E11FCE">
        <w:rPr>
          <w:rFonts w:ascii="Arial" w:hAnsi="Arial" w:cs="Arial"/>
          <w:i/>
          <w:sz w:val="20"/>
          <w:szCs w:val="20"/>
          <w:vertAlign w:val="superscript"/>
        </w:rPr>
        <w:t>CEiDG</w:t>
      </w:r>
      <w:proofErr w:type="spellEnd"/>
      <w:r w:rsidRPr="00E11FCE">
        <w:rPr>
          <w:rFonts w:ascii="Arial" w:hAnsi="Arial" w:cs="Arial"/>
          <w:i/>
          <w:sz w:val="20"/>
          <w:szCs w:val="20"/>
          <w:vertAlign w:val="superscript"/>
        </w:rPr>
        <w:t>)</w:t>
      </w:r>
    </w:p>
    <w:p w14:paraId="69DDF0DE" w14:textId="77777777" w:rsidR="00BC121E" w:rsidRPr="00D13064" w:rsidRDefault="00BC121E" w:rsidP="00E11FCE">
      <w:p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D1306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26E56CF" w14:textId="77777777"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5E04F4BA" w14:textId="77777777" w:rsidR="00BC121E" w:rsidRPr="00E11FCE" w:rsidRDefault="00BC121E" w:rsidP="00E11FCE">
      <w:pPr>
        <w:spacing w:after="0" w:line="360" w:lineRule="auto"/>
        <w:ind w:right="3260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F50AB" w:rsidRPr="00D13064" w14:paraId="1A5F95A1" w14:textId="77777777" w:rsidTr="007E16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2D5FE1" w14:textId="77777777" w:rsidR="009F50AB" w:rsidRPr="00D13064" w:rsidRDefault="009F50AB" w:rsidP="007E169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0AC4498E" w14:textId="77777777" w:rsidR="009F50AB" w:rsidRPr="00D13064" w:rsidRDefault="009F50AB" w:rsidP="007E1694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14:paraId="27468828" w14:textId="77777777"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7E22984" w14:textId="77777777"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5FFC11CF" w14:textId="77777777" w:rsidR="00BC121E" w:rsidRPr="00D1306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6444279C" w14:textId="030B2054" w:rsidR="00BC121E" w:rsidRPr="00D13064" w:rsidRDefault="009F50A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Zakupy inwestycyjne dla Szpitala Miejskiego Specjalistycznego im. Gabriela Narutowicza w</w:t>
      </w:r>
      <w:r w:rsidR="00E11FCE">
        <w:rPr>
          <w:rFonts w:ascii="Arial" w:eastAsia="Times New Roman" w:hAnsi="Arial" w:cs="Arial"/>
          <w:b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Krakowie - zakup </w:t>
      </w:r>
      <w:r w:rsidR="00723DB0">
        <w:rPr>
          <w:rFonts w:ascii="Arial" w:eastAsia="Times New Roman" w:hAnsi="Arial" w:cs="Arial"/>
          <w:b/>
          <w:sz w:val="20"/>
          <w:szCs w:val="20"/>
          <w:lang w:eastAsia="pl-PL"/>
        </w:rPr>
        <w:t>ultrasonografu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potrzeb Oddziału Urologii z Onkologią</w:t>
      </w:r>
    </w:p>
    <w:p w14:paraId="25B07DB7" w14:textId="45DAE616" w:rsidR="00BC121E" w:rsidRPr="00D1306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723DB0">
        <w:rPr>
          <w:rFonts w:ascii="Arial" w:eastAsia="Times New Roman" w:hAnsi="Arial" w:cs="Arial"/>
          <w:b/>
          <w:sz w:val="20"/>
          <w:szCs w:val="20"/>
          <w:lang w:eastAsia="pl-PL"/>
        </w:rPr>
        <w:t>35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/2023</w:t>
      </w:r>
    </w:p>
    <w:p w14:paraId="7ED39A7C" w14:textId="77777777" w:rsidR="00BC121E" w:rsidRPr="00D1306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16DA926B" w14:textId="014C8EFC" w:rsidR="00BC121E" w:rsidRPr="00D1306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D050E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3pt" o:ole="">
            <v:imagedata r:id="rId8" o:title=""/>
          </v:shape>
          <w:control r:id="rId9" w:name="OptionButton211" w:shapeid="_x0000_i1029"/>
        </w:objec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D130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A2FC0A7" w14:textId="3B977FC5" w:rsidR="00BC121E" w:rsidRPr="00D1306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160185C6">
          <v:shape id="_x0000_i1031" type="#_x0000_t75" style="width:453.2pt;height:17.3pt" o:ole="">
            <v:imagedata r:id="rId10" o:title=""/>
          </v:shape>
          <w:control r:id="rId11" w:name="OptionButton21" w:shapeid="_x0000_i1031"/>
        </w:objec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D1306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D13064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74FE9FD4" w14:textId="77777777" w:rsidR="00BF69A4" w:rsidRPr="00D1306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D13064" w14:paraId="4AA87E6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8E0F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D401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FC2F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13064" w14:paraId="049E122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FB67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6AEC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A4AB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D13064" w14:paraId="39EACB3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B60CC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AE5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3CC3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F822C81" w14:textId="77777777" w:rsidR="00BC121E" w:rsidRPr="00D1306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3FF24DEB" w14:textId="77777777" w:rsidR="00BC121E" w:rsidRPr="00D1306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A4105B" w14:textId="77777777" w:rsidR="00067B62" w:rsidRPr="00D13064" w:rsidRDefault="00067B62" w:rsidP="00E11FCE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E11FCE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* 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13064" w14:paraId="270389D4" w14:textId="77777777" w:rsidTr="00620E37">
        <w:tc>
          <w:tcPr>
            <w:tcW w:w="2660" w:type="dxa"/>
            <w:shd w:val="clear" w:color="auto" w:fill="auto"/>
          </w:tcPr>
          <w:p w14:paraId="2A1440B0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66025A4E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………………....</w:t>
            </w:r>
          </w:p>
          <w:p w14:paraId="034F4F49" w14:textId="77777777" w:rsidR="00BC121E" w:rsidRPr="00E11FC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14A15B0B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0D2E7F55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13064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D78B30" w14:textId="77777777" w:rsidR="00BC121E" w:rsidRPr="00E11FCE" w:rsidRDefault="009F50A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 xml:space="preserve">kwalifikowany podpis elektroniczny lub podpis zaufany lub elektroniczny podpis osobisty </w:t>
            </w:r>
            <w:r w:rsidR="00BC121E"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>osoby / osób uprawnionych do reprezentacji Wykonawcy</w:t>
            </w:r>
          </w:p>
        </w:tc>
      </w:tr>
    </w:tbl>
    <w:p w14:paraId="4DCB583E" w14:textId="77777777" w:rsidR="00106AC7" w:rsidRPr="00D13064" w:rsidRDefault="00106AC7" w:rsidP="00E11FCE">
      <w:pPr>
        <w:rPr>
          <w:sz w:val="20"/>
          <w:szCs w:val="20"/>
        </w:rPr>
      </w:pPr>
    </w:p>
    <w:sectPr w:rsidR="00106AC7" w:rsidRPr="00D13064" w:rsidSect="00E11FCE">
      <w:footerReference w:type="even" r:id="rId12"/>
      <w:footerReference w:type="default" r:id="rId13"/>
      <w:pgSz w:w="11906" w:h="16838"/>
      <w:pgMar w:top="0" w:right="1418" w:bottom="1135" w:left="1418" w:header="-1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9367D" w14:textId="77777777" w:rsidR="0010404B" w:rsidRDefault="0010404B">
      <w:r>
        <w:separator/>
      </w:r>
    </w:p>
  </w:endnote>
  <w:endnote w:type="continuationSeparator" w:id="0">
    <w:p w14:paraId="6FC93CC8" w14:textId="77777777" w:rsidR="0010404B" w:rsidRDefault="0010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6B62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481C0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5E9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23E1E1" w14:textId="77777777" w:rsidR="009A4CD3" w:rsidRDefault="00C420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B7BA59" wp14:editId="0174F1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8E04A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9D4AD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B8B4B" w14:textId="77777777" w:rsidR="0010404B" w:rsidRDefault="0010404B">
      <w:r>
        <w:separator/>
      </w:r>
    </w:p>
  </w:footnote>
  <w:footnote w:type="continuationSeparator" w:id="0">
    <w:p w14:paraId="650860B1" w14:textId="77777777" w:rsidR="0010404B" w:rsidRDefault="0010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1771373">
    <w:abstractNumId w:val="13"/>
  </w:num>
  <w:num w:numId="2" w16cid:durableId="1914462660">
    <w:abstractNumId w:val="0"/>
  </w:num>
  <w:num w:numId="3" w16cid:durableId="1675917587">
    <w:abstractNumId w:val="11"/>
  </w:num>
  <w:num w:numId="4" w16cid:durableId="977340285">
    <w:abstractNumId w:val="8"/>
  </w:num>
  <w:num w:numId="5" w16cid:durableId="463935976">
    <w:abstractNumId w:val="7"/>
  </w:num>
  <w:num w:numId="6" w16cid:durableId="1170832422">
    <w:abstractNumId w:val="1"/>
  </w:num>
  <w:num w:numId="7" w16cid:durableId="545263">
    <w:abstractNumId w:val="6"/>
  </w:num>
  <w:num w:numId="8" w16cid:durableId="836724145">
    <w:abstractNumId w:val="3"/>
  </w:num>
  <w:num w:numId="9" w16cid:durableId="684750055">
    <w:abstractNumId w:val="2"/>
  </w:num>
  <w:num w:numId="10" w16cid:durableId="665978320">
    <w:abstractNumId w:val="5"/>
  </w:num>
  <w:num w:numId="11" w16cid:durableId="395201575">
    <w:abstractNumId w:val="10"/>
  </w:num>
  <w:num w:numId="12" w16cid:durableId="67962493">
    <w:abstractNumId w:val="4"/>
  </w:num>
  <w:num w:numId="13" w16cid:durableId="1025406502">
    <w:abstractNumId w:val="9"/>
  </w:num>
  <w:num w:numId="14" w16cid:durableId="3626323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04B"/>
    <w:rsid w:val="0000184A"/>
    <w:rsid w:val="00012997"/>
    <w:rsid w:val="000621A2"/>
    <w:rsid w:val="00067B62"/>
    <w:rsid w:val="000719DC"/>
    <w:rsid w:val="00075CEC"/>
    <w:rsid w:val="000E0467"/>
    <w:rsid w:val="0010404B"/>
    <w:rsid w:val="00106AC7"/>
    <w:rsid w:val="00111985"/>
    <w:rsid w:val="00147532"/>
    <w:rsid w:val="001614BA"/>
    <w:rsid w:val="0019653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3DB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0AB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2022"/>
    <w:rsid w:val="00C527C7"/>
    <w:rsid w:val="00C606B9"/>
    <w:rsid w:val="00C65401"/>
    <w:rsid w:val="00CB6204"/>
    <w:rsid w:val="00CC527A"/>
    <w:rsid w:val="00D13064"/>
    <w:rsid w:val="00D74F94"/>
    <w:rsid w:val="00DD482A"/>
    <w:rsid w:val="00DE0396"/>
    <w:rsid w:val="00DE0405"/>
    <w:rsid w:val="00DE252B"/>
    <w:rsid w:val="00E11FCE"/>
    <w:rsid w:val="00E37A20"/>
    <w:rsid w:val="00EB5766"/>
    <w:rsid w:val="00EC667E"/>
    <w:rsid w:val="00F3554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E14CDA"/>
  <w15:chartTrackingRefBased/>
  <w15:docId w15:val="{3A34BA5A-6299-4FCA-9B06-850B5B93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98CC1-F330-40EA-A7DF-2319DAD4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2023-02-13T12:34:00Z</dcterms:created>
  <dcterms:modified xsi:type="dcterms:W3CDTF">2023-07-03T08:21:00Z</dcterms:modified>
</cp:coreProperties>
</file>