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13B7C" w14:textId="3942B26D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47110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1D03C383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4704CA9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339C197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69C4A1A8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77AA823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7911516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3E2ED0C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3ACA92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11E2BF39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0E1B" w:rsidRPr="00C14101" w14:paraId="02B576D2" w14:textId="77777777" w:rsidTr="002C7F5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CEB710" w14:textId="77777777" w:rsidR="009F0E1B" w:rsidRPr="00C14101" w:rsidRDefault="009F0E1B" w:rsidP="002C7F5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F51B3FC" w14:textId="77777777" w:rsidR="009F0E1B" w:rsidRPr="00C14101" w:rsidRDefault="009F0E1B" w:rsidP="002C7F59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F0E1B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C7295D9" w14:textId="77777777" w:rsidR="009F0E1B" w:rsidRPr="00C14101" w:rsidRDefault="009F0E1B" w:rsidP="002C7F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2EB94B9" w14:textId="77777777" w:rsidR="009F0E1B" w:rsidRPr="00C14101" w:rsidRDefault="009F0E1B" w:rsidP="002C7F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69C0233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2A0D22F1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55023BCD" w14:textId="77777777" w:rsidR="00BC121E" w:rsidRPr="00C14101" w:rsidRDefault="009F0E1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F0E1B">
        <w:rPr>
          <w:rFonts w:ascii="Arial" w:eastAsia="Times New Roman" w:hAnsi="Arial" w:cs="Arial"/>
          <w:b/>
          <w:sz w:val="24"/>
          <w:szCs w:val="24"/>
          <w:lang w:eastAsia="pl-PL"/>
        </w:rPr>
        <w:t>Inwestycyjny zakup sprzętu medycznego na potrzeby Oddziałów Szpitalnych (2 grupy)</w:t>
      </w:r>
    </w:p>
    <w:p w14:paraId="51BD0445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F0E1B" w:rsidRPr="009F0E1B">
        <w:rPr>
          <w:rFonts w:ascii="Arial" w:eastAsia="Times New Roman" w:hAnsi="Arial" w:cs="Arial"/>
          <w:b/>
          <w:sz w:val="24"/>
          <w:szCs w:val="24"/>
          <w:lang w:eastAsia="pl-PL"/>
        </w:rPr>
        <w:t>SZP-271-22-2023</w:t>
      </w:r>
    </w:p>
    <w:p w14:paraId="5B59B6A9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9F0E1B" w:rsidRPr="009F0E1B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BC16B4E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4B53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63E571E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68E1C71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00A0F431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D692F6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4AA8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FF09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E92F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E84862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D41D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956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17B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A49C93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BE12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9F7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83F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BB8DE7A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7E3BE1A2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A4BF2A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EA97CD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D02A40F" w14:textId="77777777" w:rsidTr="00620E37">
        <w:tc>
          <w:tcPr>
            <w:tcW w:w="2660" w:type="dxa"/>
            <w:shd w:val="clear" w:color="auto" w:fill="auto"/>
          </w:tcPr>
          <w:p w14:paraId="3726FB1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D7BFAB8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484E62B9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2E330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168ECA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14CDE8C" w14:textId="77777777" w:rsidR="00BC121E" w:rsidRPr="00C14101" w:rsidRDefault="009F0E1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595CAF63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53C13DEF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3771D2E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4383C" w14:textId="77777777" w:rsidR="009F3B0A" w:rsidRDefault="009F3B0A">
      <w:r>
        <w:separator/>
      </w:r>
    </w:p>
  </w:endnote>
  <w:endnote w:type="continuationSeparator" w:id="0">
    <w:p w14:paraId="54784FB4" w14:textId="77777777" w:rsidR="009F3B0A" w:rsidRDefault="009F3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EEB6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7A7E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05F6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868DD57" w14:textId="77777777" w:rsidR="009A4CD3" w:rsidRDefault="00D47110" w:rsidP="00336EEB">
    <w:pPr>
      <w:pStyle w:val="Stopka"/>
      <w:tabs>
        <w:tab w:val="clear" w:pos="4536"/>
      </w:tabs>
      <w:jc w:val="center"/>
    </w:pPr>
    <w:r>
      <w:rPr>
        <w:noProof/>
      </w:rPr>
      <w:pict w14:anchorId="37F993D6">
        <v:line id="_x0000_s1025" style="position:absolute;left:0;text-align:left;z-index:251657728" from="-3.85pt,8.7pt" to="455.15pt,8.7pt"/>
      </w:pict>
    </w:r>
  </w:p>
  <w:p w14:paraId="1A00342A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11CC7" w14:textId="77777777" w:rsidR="009F0E1B" w:rsidRDefault="009F0E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318CC" w14:textId="77777777" w:rsidR="009F3B0A" w:rsidRDefault="009F3B0A">
      <w:r>
        <w:separator/>
      </w:r>
    </w:p>
  </w:footnote>
  <w:footnote w:type="continuationSeparator" w:id="0">
    <w:p w14:paraId="326D524E" w14:textId="77777777" w:rsidR="009F3B0A" w:rsidRDefault="009F3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6C0DC" w14:textId="77777777" w:rsidR="009F0E1B" w:rsidRDefault="009F0E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2D5B4" w14:textId="77777777" w:rsidR="009F0E1B" w:rsidRDefault="009F0E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A371F" w14:textId="77777777" w:rsidR="009F0E1B" w:rsidRDefault="009F0E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5868971">
    <w:abstractNumId w:val="13"/>
  </w:num>
  <w:num w:numId="2" w16cid:durableId="1353536933">
    <w:abstractNumId w:val="0"/>
  </w:num>
  <w:num w:numId="3" w16cid:durableId="1526674485">
    <w:abstractNumId w:val="11"/>
  </w:num>
  <w:num w:numId="4" w16cid:durableId="590161880">
    <w:abstractNumId w:val="8"/>
  </w:num>
  <w:num w:numId="5" w16cid:durableId="1205367678">
    <w:abstractNumId w:val="7"/>
  </w:num>
  <w:num w:numId="6" w16cid:durableId="1828933394">
    <w:abstractNumId w:val="1"/>
  </w:num>
  <w:num w:numId="7" w16cid:durableId="924997146">
    <w:abstractNumId w:val="6"/>
  </w:num>
  <w:num w:numId="8" w16cid:durableId="1855533019">
    <w:abstractNumId w:val="3"/>
  </w:num>
  <w:num w:numId="9" w16cid:durableId="470906701">
    <w:abstractNumId w:val="2"/>
  </w:num>
  <w:num w:numId="10" w16cid:durableId="180363141">
    <w:abstractNumId w:val="5"/>
  </w:num>
  <w:num w:numId="11" w16cid:durableId="2011133516">
    <w:abstractNumId w:val="10"/>
  </w:num>
  <w:num w:numId="12" w16cid:durableId="490101777">
    <w:abstractNumId w:val="4"/>
  </w:num>
  <w:num w:numId="13" w16cid:durableId="1341160924">
    <w:abstractNumId w:val="9"/>
  </w:num>
  <w:num w:numId="14" w16cid:durableId="7504686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B0A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7937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0E1B"/>
    <w:rsid w:val="009F3B0A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711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86CFD50"/>
  <w15:chartTrackingRefBased/>
  <w15:docId w15:val="{4C05D58E-3608-4F3A-A147-67DCF8E28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233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2023-07-05T10:04:00Z</dcterms:created>
  <dcterms:modified xsi:type="dcterms:W3CDTF">2023-07-05T10:15:00Z</dcterms:modified>
</cp:coreProperties>
</file>