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0415B" w14:textId="77777777" w:rsidR="00FB7F50" w:rsidRPr="002245BE" w:rsidRDefault="009C17F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C17F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C17FA">
        <w:rPr>
          <w:sz w:val="22"/>
          <w:szCs w:val="22"/>
        </w:rPr>
        <w:t>2023-07-05</w:t>
      </w:r>
    </w:p>
    <w:p w14:paraId="4238290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F8B042D" w14:textId="77777777" w:rsidR="00FB7F50" w:rsidRPr="002245BE" w:rsidRDefault="009C17FA" w:rsidP="00FB7F50">
      <w:pPr>
        <w:spacing w:after="40"/>
        <w:rPr>
          <w:b/>
          <w:bCs/>
          <w:sz w:val="22"/>
          <w:szCs w:val="22"/>
        </w:rPr>
      </w:pPr>
      <w:r w:rsidRPr="009C17F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32C1E3F" w14:textId="77777777" w:rsidR="00FB7F50" w:rsidRPr="002245BE" w:rsidRDefault="009C17FA" w:rsidP="00FB7F50">
      <w:pPr>
        <w:rPr>
          <w:sz w:val="22"/>
          <w:szCs w:val="22"/>
        </w:rPr>
      </w:pPr>
      <w:r w:rsidRPr="009C17FA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9C17FA">
        <w:rPr>
          <w:sz w:val="22"/>
          <w:szCs w:val="22"/>
        </w:rPr>
        <w:t>66</w:t>
      </w:r>
    </w:p>
    <w:p w14:paraId="1E911FF2" w14:textId="77777777" w:rsidR="00FB7F50" w:rsidRPr="002245BE" w:rsidRDefault="009C17FA" w:rsidP="00FB7F50">
      <w:pPr>
        <w:rPr>
          <w:sz w:val="22"/>
          <w:szCs w:val="22"/>
        </w:rPr>
      </w:pPr>
      <w:r w:rsidRPr="009C17FA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9C17FA">
        <w:rPr>
          <w:sz w:val="22"/>
          <w:szCs w:val="22"/>
        </w:rPr>
        <w:t>Kraków</w:t>
      </w:r>
    </w:p>
    <w:p w14:paraId="40833E3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5F67969" w14:textId="3819088A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0A8C87C" w14:textId="77777777" w:rsidR="00772243" w:rsidRDefault="00772243" w:rsidP="00FB7F50">
      <w:pPr>
        <w:jc w:val="both"/>
        <w:rPr>
          <w:bCs/>
          <w:sz w:val="18"/>
          <w:szCs w:val="18"/>
        </w:rPr>
      </w:pPr>
    </w:p>
    <w:p w14:paraId="336977BA" w14:textId="413008F2" w:rsidR="00772243" w:rsidRPr="002245BE" w:rsidRDefault="00772243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SZP-271-3/23 – 446.MM</w:t>
      </w:r>
    </w:p>
    <w:p w14:paraId="5B9C51D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6FB79E6" w14:textId="493C5D65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FF096B">
        <w:rPr>
          <w:b/>
          <w:sz w:val="28"/>
        </w:rPr>
        <w:t xml:space="preserve"> – gr. 39,44,49,75,83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C17FA" w:rsidRPr="00607F9B" w14:paraId="232B43E4" w14:textId="77777777" w:rsidTr="00E83CD2">
        <w:trPr>
          <w:trHeight w:val="638"/>
        </w:trPr>
        <w:tc>
          <w:tcPr>
            <w:tcW w:w="959" w:type="dxa"/>
            <w:shd w:val="clear" w:color="auto" w:fill="auto"/>
          </w:tcPr>
          <w:p w14:paraId="48801E28" w14:textId="77777777" w:rsidR="009C17FA" w:rsidRPr="00607F9B" w:rsidRDefault="009C17FA" w:rsidP="00E83C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11C7CF" w14:textId="77777777" w:rsidR="009C17FA" w:rsidRPr="00607F9B" w:rsidRDefault="009C17FA" w:rsidP="00E83C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C17F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C17FA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C17FA">
              <w:rPr>
                <w:b/>
                <w:sz w:val="22"/>
                <w:szCs w:val="22"/>
              </w:rPr>
              <w:t>SZP-271-3-2023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D846B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C17FA" w:rsidRPr="009C17FA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C17FA" w:rsidRPr="009C17FA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C17FA" w14:paraId="26F52C56" w14:textId="77777777" w:rsidTr="00E83CD2">
        <w:trPr>
          <w:cantSplit/>
        </w:trPr>
        <w:tc>
          <w:tcPr>
            <w:tcW w:w="9498" w:type="dxa"/>
          </w:tcPr>
          <w:p w14:paraId="7D1CA500" w14:textId="77777777" w:rsidR="009C17FA" w:rsidRPr="001D1EEC" w:rsidRDefault="009C17FA" w:rsidP="00E83CD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C17FA">
              <w:rPr>
                <w:b/>
                <w:sz w:val="22"/>
                <w:szCs w:val="22"/>
              </w:rPr>
              <w:t>Zakład Detali Medycznych "DEMED" Sp.z o.o.</w:t>
            </w:r>
          </w:p>
          <w:p w14:paraId="4EF2F3C0" w14:textId="77777777" w:rsidR="009C17FA" w:rsidRPr="001D1EEC" w:rsidRDefault="009C17FA" w:rsidP="00E83CD2">
            <w:pPr>
              <w:spacing w:line="276" w:lineRule="auto"/>
              <w:rPr>
                <w:bCs/>
                <w:sz w:val="22"/>
                <w:szCs w:val="22"/>
              </w:rPr>
            </w:pPr>
            <w:r w:rsidRPr="009C17FA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C17FA">
              <w:rPr>
                <w:bCs/>
                <w:sz w:val="22"/>
                <w:szCs w:val="22"/>
              </w:rPr>
              <w:t>56C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C17FA">
              <w:rPr>
                <w:bCs/>
                <w:sz w:val="22"/>
                <w:szCs w:val="22"/>
              </w:rPr>
              <w:t>43-190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C17FA">
              <w:rPr>
                <w:bCs/>
                <w:sz w:val="22"/>
                <w:szCs w:val="22"/>
              </w:rPr>
              <w:t>Mikołów</w:t>
            </w:r>
          </w:p>
          <w:p w14:paraId="597DE53D" w14:textId="77777777" w:rsidR="009C17FA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D042DB" w14:textId="77777777" w:rsidR="009C17FA" w:rsidRPr="00211A34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C17FA">
              <w:rPr>
                <w:color w:val="000000"/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C17FA">
              <w:rPr>
                <w:color w:val="000000"/>
                <w:sz w:val="22"/>
                <w:szCs w:val="22"/>
              </w:rPr>
              <w:t>Przyrząd do drenażu jamy bębenkowej, zgłębnik do tamowania krwotoków z jamy nosowej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C17FA">
              <w:rPr>
                <w:b/>
                <w:sz w:val="22"/>
                <w:szCs w:val="22"/>
              </w:rPr>
              <w:t>83 948.40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A1A266" w14:textId="77777777" w:rsidR="009C17FA" w:rsidRPr="00D168A0" w:rsidRDefault="009C17FA" w:rsidP="00E83CD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8E010E6" w14:textId="77777777" w:rsidR="009C17FA" w:rsidRDefault="009C17FA" w:rsidP="00E83CD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C17FA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9C17FA" w14:paraId="5FCAB476" w14:textId="77777777" w:rsidTr="00E83CD2">
        <w:trPr>
          <w:cantSplit/>
        </w:trPr>
        <w:tc>
          <w:tcPr>
            <w:tcW w:w="9498" w:type="dxa"/>
          </w:tcPr>
          <w:p w14:paraId="4621F2F9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Konsorcjum:</w:t>
            </w:r>
          </w:p>
          <w:p w14:paraId="1F730A55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Citonet-Kraków Sp. z o.o. (lider)</w:t>
            </w:r>
          </w:p>
          <w:p w14:paraId="1B602A7C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Gromadzka 52</w:t>
            </w:r>
          </w:p>
          <w:p w14:paraId="534A9516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30-719 Kraków</w:t>
            </w:r>
          </w:p>
          <w:p w14:paraId="6F46561D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Toruńskie Zakłady Materiałów Opatrunkowych S.A. (członek)</w:t>
            </w:r>
          </w:p>
          <w:p w14:paraId="786290AA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 xml:space="preserve">Żółkiewskiego 20/26 </w:t>
            </w:r>
          </w:p>
          <w:p w14:paraId="2D76BA36" w14:textId="7854CCF4" w:rsidR="009C17FA" w:rsidRPr="00772243" w:rsidRDefault="00772243" w:rsidP="00772243">
            <w:pPr>
              <w:spacing w:line="276" w:lineRule="auto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87-100 Toruń</w:t>
            </w:r>
          </w:p>
          <w:p w14:paraId="3ED2882D" w14:textId="77777777" w:rsidR="009C17FA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BF0908" w14:textId="77777777" w:rsidR="009C17FA" w:rsidRPr="00211A34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C17FA">
              <w:rPr>
                <w:color w:val="000000"/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C17FA">
              <w:rPr>
                <w:color w:val="000000"/>
                <w:sz w:val="22"/>
                <w:szCs w:val="22"/>
              </w:rPr>
              <w:t>Fartuch chirurgiczny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C17FA">
              <w:rPr>
                <w:b/>
                <w:sz w:val="22"/>
                <w:szCs w:val="22"/>
              </w:rPr>
              <w:t>80 411.40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CA33DA" w14:textId="77777777" w:rsidR="009C17FA" w:rsidRPr="00D168A0" w:rsidRDefault="009C17FA" w:rsidP="00E83CD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C33F1A9" w14:textId="77777777" w:rsidR="009C17FA" w:rsidRDefault="009C17FA" w:rsidP="00E83CD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C17FA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9C17FA" w14:paraId="6B55D531" w14:textId="77777777" w:rsidTr="00E83CD2">
        <w:trPr>
          <w:cantSplit/>
        </w:trPr>
        <w:tc>
          <w:tcPr>
            <w:tcW w:w="9498" w:type="dxa"/>
          </w:tcPr>
          <w:p w14:paraId="7E7A0B6C" w14:textId="77777777" w:rsidR="009C17FA" w:rsidRPr="001D1EEC" w:rsidRDefault="009C17FA" w:rsidP="00E83CD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C17FA">
              <w:rPr>
                <w:b/>
                <w:sz w:val="22"/>
                <w:szCs w:val="22"/>
              </w:rPr>
              <w:lastRenderedPageBreak/>
              <w:t>EUMed Spółka z ograniczoną odpowiedzialnością</w:t>
            </w:r>
          </w:p>
          <w:p w14:paraId="2B153867" w14:textId="77777777" w:rsidR="009C17FA" w:rsidRPr="001D1EEC" w:rsidRDefault="009C17FA" w:rsidP="00E83CD2">
            <w:pPr>
              <w:spacing w:line="276" w:lineRule="auto"/>
              <w:rPr>
                <w:bCs/>
                <w:sz w:val="22"/>
                <w:szCs w:val="22"/>
              </w:rPr>
            </w:pPr>
            <w:r w:rsidRPr="009C17FA">
              <w:rPr>
                <w:bCs/>
                <w:sz w:val="22"/>
                <w:szCs w:val="22"/>
              </w:rPr>
              <w:t>Chłopickiego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C17FA">
              <w:rPr>
                <w:bCs/>
                <w:sz w:val="22"/>
                <w:szCs w:val="22"/>
              </w:rPr>
              <w:t>50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C17FA">
              <w:rPr>
                <w:bCs/>
                <w:sz w:val="22"/>
                <w:szCs w:val="22"/>
              </w:rPr>
              <w:t>04275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C17FA">
              <w:rPr>
                <w:bCs/>
                <w:sz w:val="22"/>
                <w:szCs w:val="22"/>
              </w:rPr>
              <w:t>Warszawa</w:t>
            </w:r>
          </w:p>
          <w:p w14:paraId="68219F28" w14:textId="77777777" w:rsidR="009C17FA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E3B644" w14:textId="77777777" w:rsidR="009C17FA" w:rsidRPr="00211A34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C17FA">
              <w:rPr>
                <w:color w:val="000000"/>
                <w:sz w:val="22"/>
                <w:szCs w:val="22"/>
              </w:rPr>
              <w:t>49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C17FA">
              <w:rPr>
                <w:color w:val="000000"/>
                <w:sz w:val="22"/>
                <w:szCs w:val="22"/>
              </w:rPr>
              <w:t>Rurka krtaniowa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C17FA">
              <w:rPr>
                <w:b/>
                <w:sz w:val="22"/>
                <w:szCs w:val="22"/>
              </w:rPr>
              <w:t>2 360.01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D44EC1" w14:textId="77777777" w:rsidR="009C17FA" w:rsidRPr="00D168A0" w:rsidRDefault="009C17FA" w:rsidP="00E83CD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9DE2C49" w14:textId="77777777" w:rsidR="009C17FA" w:rsidRDefault="009C17FA" w:rsidP="00E83CD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C17FA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9C17FA" w14:paraId="184F95BB" w14:textId="77777777" w:rsidTr="00E83CD2">
        <w:trPr>
          <w:cantSplit/>
        </w:trPr>
        <w:tc>
          <w:tcPr>
            <w:tcW w:w="9498" w:type="dxa"/>
          </w:tcPr>
          <w:p w14:paraId="0BED2700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Konsorcjum:</w:t>
            </w:r>
          </w:p>
          <w:p w14:paraId="23FDF209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Citonet-Kraków Sp. z o.o. (lider)</w:t>
            </w:r>
          </w:p>
          <w:p w14:paraId="603AFE3D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Gromadzka 52</w:t>
            </w:r>
          </w:p>
          <w:p w14:paraId="52384220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30-719 Kraków</w:t>
            </w:r>
          </w:p>
          <w:p w14:paraId="534DA8E7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Toruńskie Zakłady Materiałów Opatrunkowych S.A. (członek)</w:t>
            </w:r>
          </w:p>
          <w:p w14:paraId="6555999B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 xml:space="preserve">Żółkiewskiego 20/26 </w:t>
            </w:r>
          </w:p>
          <w:p w14:paraId="1FF2BA89" w14:textId="77777777" w:rsidR="00772243" w:rsidRPr="00772243" w:rsidRDefault="00772243" w:rsidP="00772243">
            <w:pPr>
              <w:spacing w:line="276" w:lineRule="auto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87-100 Toruń</w:t>
            </w:r>
          </w:p>
          <w:p w14:paraId="4CAC038B" w14:textId="77777777" w:rsidR="009C17FA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10D6DD" w14:textId="77777777" w:rsidR="009C17FA" w:rsidRPr="00211A34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C17FA">
              <w:rPr>
                <w:color w:val="000000"/>
                <w:sz w:val="22"/>
                <w:szCs w:val="22"/>
              </w:rPr>
              <w:t>75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C17FA">
              <w:rPr>
                <w:color w:val="000000"/>
                <w:sz w:val="22"/>
                <w:szCs w:val="22"/>
              </w:rPr>
              <w:t>ZESTAW DO ZAKŁADANIA SZWÓW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C17FA">
              <w:rPr>
                <w:b/>
                <w:sz w:val="22"/>
                <w:szCs w:val="22"/>
              </w:rPr>
              <w:t>93 960.00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0FE7A6" w14:textId="77777777" w:rsidR="009C17FA" w:rsidRPr="00D168A0" w:rsidRDefault="009C17FA" w:rsidP="00E83CD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836C5CF" w14:textId="77777777" w:rsidR="009C17FA" w:rsidRDefault="009C17FA" w:rsidP="00E83CD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C17FA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9C17FA" w14:paraId="76D7186A" w14:textId="77777777" w:rsidTr="00E83CD2">
        <w:trPr>
          <w:cantSplit/>
        </w:trPr>
        <w:tc>
          <w:tcPr>
            <w:tcW w:w="9498" w:type="dxa"/>
          </w:tcPr>
          <w:p w14:paraId="3C1E69EE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Konsorcjum:</w:t>
            </w:r>
          </w:p>
          <w:p w14:paraId="75D29956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Citonet-Kraków Sp. z o.o. (lider)</w:t>
            </w:r>
          </w:p>
          <w:p w14:paraId="2B517C31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Gromadzka 52</w:t>
            </w:r>
          </w:p>
          <w:p w14:paraId="701638B1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30-719 Kraków</w:t>
            </w:r>
          </w:p>
          <w:p w14:paraId="1F89D6CA" w14:textId="77777777" w:rsidR="00772243" w:rsidRPr="00772243" w:rsidRDefault="00772243" w:rsidP="0077224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2243">
              <w:rPr>
                <w:b/>
                <w:sz w:val="22"/>
                <w:szCs w:val="22"/>
              </w:rPr>
              <w:t>Toruńskie Zakłady Materiałów Opatrunkowych S.A. (członek)</w:t>
            </w:r>
          </w:p>
          <w:p w14:paraId="0601B9DC" w14:textId="77777777" w:rsidR="00772243" w:rsidRPr="00772243" w:rsidRDefault="00772243" w:rsidP="00772243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 xml:space="preserve">Żółkiewskiego 20/26 </w:t>
            </w:r>
          </w:p>
          <w:p w14:paraId="0B43E26D" w14:textId="77777777" w:rsidR="00772243" w:rsidRPr="00772243" w:rsidRDefault="00772243" w:rsidP="00772243">
            <w:pPr>
              <w:spacing w:line="276" w:lineRule="auto"/>
              <w:rPr>
                <w:bCs/>
                <w:sz w:val="22"/>
                <w:szCs w:val="22"/>
              </w:rPr>
            </w:pPr>
            <w:r w:rsidRPr="00772243">
              <w:rPr>
                <w:bCs/>
                <w:sz w:val="22"/>
                <w:szCs w:val="22"/>
              </w:rPr>
              <w:t>87-100 Toruń</w:t>
            </w:r>
          </w:p>
          <w:p w14:paraId="2A71D1CA" w14:textId="77777777" w:rsidR="009C17FA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89F777" w14:textId="77777777" w:rsidR="009C17FA" w:rsidRPr="00211A34" w:rsidRDefault="009C17FA" w:rsidP="00E83C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C17FA">
              <w:rPr>
                <w:color w:val="000000"/>
                <w:sz w:val="22"/>
                <w:szCs w:val="22"/>
              </w:rPr>
              <w:t>83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C17FA">
              <w:rPr>
                <w:color w:val="000000"/>
                <w:sz w:val="22"/>
                <w:szCs w:val="22"/>
              </w:rPr>
              <w:t>Pęseta metalowa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C17FA">
              <w:rPr>
                <w:b/>
                <w:sz w:val="22"/>
                <w:szCs w:val="22"/>
              </w:rPr>
              <w:t>1 522.80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E77C34" w14:textId="77777777" w:rsidR="009C17FA" w:rsidRPr="00D168A0" w:rsidRDefault="009C17FA" w:rsidP="00E83CD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994A6FE" w14:textId="62F1B567" w:rsidR="009C17FA" w:rsidRPr="009C17FA" w:rsidRDefault="00B76304" w:rsidP="00E83CD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9C17FA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34D098E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EDA48FD" w14:textId="77777777" w:rsidTr="00596EA3">
        <w:tc>
          <w:tcPr>
            <w:tcW w:w="2169" w:type="dxa"/>
            <w:shd w:val="clear" w:color="auto" w:fill="F3F3F3"/>
          </w:tcPr>
          <w:p w14:paraId="41870CF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509564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23F56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2D9F6B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C17FA" w:rsidRPr="00834EF4" w14:paraId="05C4845D" w14:textId="77777777" w:rsidTr="00E83CD2">
        <w:tc>
          <w:tcPr>
            <w:tcW w:w="2169" w:type="dxa"/>
            <w:shd w:val="clear" w:color="auto" w:fill="auto"/>
          </w:tcPr>
          <w:p w14:paraId="40CC8A5A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C17FA">
              <w:rPr>
                <w:sz w:val="20"/>
                <w:szCs w:val="20"/>
              </w:rPr>
              <w:t>Przyrząd do drenażu jamy bębenkowej, zgłębnik do tamowania krwotoków z jamy nosowej</w:t>
            </w:r>
          </w:p>
        </w:tc>
        <w:tc>
          <w:tcPr>
            <w:tcW w:w="2793" w:type="dxa"/>
            <w:shd w:val="clear" w:color="auto" w:fill="auto"/>
          </w:tcPr>
          <w:p w14:paraId="01E47611" w14:textId="77777777" w:rsidR="009C17FA" w:rsidRPr="00211A34" w:rsidRDefault="009C17FA" w:rsidP="00E83C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17FA">
              <w:rPr>
                <w:b/>
                <w:bCs/>
                <w:sz w:val="20"/>
                <w:szCs w:val="20"/>
              </w:rPr>
              <w:t>Zakład Detali Medycznych "DEMED" Sp.z o.o.</w:t>
            </w:r>
          </w:p>
          <w:p w14:paraId="349215B6" w14:textId="77777777" w:rsidR="009C17FA" w:rsidRPr="00211A34" w:rsidRDefault="009C17FA" w:rsidP="00E83CD2">
            <w:pPr>
              <w:rPr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56C</w:t>
            </w:r>
          </w:p>
          <w:p w14:paraId="6357AF0D" w14:textId="77777777" w:rsidR="009C17FA" w:rsidRPr="00211A34" w:rsidRDefault="009C17FA" w:rsidP="00E83CD2">
            <w:pPr>
              <w:spacing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43-190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Mikołów</w:t>
            </w:r>
          </w:p>
        </w:tc>
        <w:tc>
          <w:tcPr>
            <w:tcW w:w="2976" w:type="dxa"/>
            <w:shd w:val="clear" w:color="auto" w:fill="auto"/>
          </w:tcPr>
          <w:p w14:paraId="35E35E97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B08AAA" w14:textId="77777777" w:rsidR="009C17FA" w:rsidRPr="00211A34" w:rsidRDefault="009C17FA" w:rsidP="00E83CD2">
            <w:pPr>
              <w:jc w:val="center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 xml:space="preserve">  100,00</w:t>
            </w:r>
          </w:p>
        </w:tc>
      </w:tr>
      <w:tr w:rsidR="009C17FA" w:rsidRPr="00834EF4" w14:paraId="07346C17" w14:textId="77777777" w:rsidTr="00E83CD2">
        <w:tc>
          <w:tcPr>
            <w:tcW w:w="2169" w:type="dxa"/>
            <w:shd w:val="clear" w:color="auto" w:fill="auto"/>
          </w:tcPr>
          <w:p w14:paraId="5F1686C6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C17FA">
              <w:rPr>
                <w:sz w:val="20"/>
                <w:szCs w:val="20"/>
              </w:rPr>
              <w:t xml:space="preserve">Przyrząd do drenażu jamy bębenkowej, zgłębnik do tamowania </w:t>
            </w:r>
            <w:r w:rsidRPr="009C17FA">
              <w:rPr>
                <w:sz w:val="20"/>
                <w:szCs w:val="20"/>
              </w:rPr>
              <w:lastRenderedPageBreak/>
              <w:t>krwotoków z jamy nosowej</w:t>
            </w:r>
          </w:p>
        </w:tc>
        <w:tc>
          <w:tcPr>
            <w:tcW w:w="2793" w:type="dxa"/>
            <w:shd w:val="clear" w:color="auto" w:fill="auto"/>
          </w:tcPr>
          <w:p w14:paraId="7E3D5376" w14:textId="77777777" w:rsidR="009C17FA" w:rsidRPr="00211A34" w:rsidRDefault="009C17FA" w:rsidP="00E83C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17FA">
              <w:rPr>
                <w:b/>
                <w:bCs/>
                <w:sz w:val="20"/>
                <w:szCs w:val="20"/>
              </w:rPr>
              <w:lastRenderedPageBreak/>
              <w:t>ANMAR Sp. z o.o.</w:t>
            </w:r>
          </w:p>
          <w:p w14:paraId="11B7C789" w14:textId="77777777" w:rsidR="009C17FA" w:rsidRPr="00211A34" w:rsidRDefault="009C17FA" w:rsidP="00E83CD2">
            <w:pPr>
              <w:rPr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22</w:t>
            </w:r>
          </w:p>
          <w:p w14:paraId="526E9B60" w14:textId="77777777" w:rsidR="009C17FA" w:rsidRPr="00211A34" w:rsidRDefault="009C17FA" w:rsidP="00E83CD2">
            <w:pPr>
              <w:spacing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784B8C16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1 - Cena - 82.75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4A1C82" w14:textId="77777777" w:rsidR="009C17FA" w:rsidRPr="00211A34" w:rsidRDefault="009C17FA" w:rsidP="00E83CD2">
            <w:pPr>
              <w:jc w:val="center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 xml:space="preserve">  82,75</w:t>
            </w:r>
          </w:p>
        </w:tc>
      </w:tr>
      <w:tr w:rsidR="009C17FA" w:rsidRPr="00834EF4" w14:paraId="4D8288A3" w14:textId="77777777" w:rsidTr="00E83CD2">
        <w:tc>
          <w:tcPr>
            <w:tcW w:w="2169" w:type="dxa"/>
            <w:shd w:val="clear" w:color="auto" w:fill="auto"/>
          </w:tcPr>
          <w:p w14:paraId="3AD82ACF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C17FA">
              <w:rPr>
                <w:sz w:val="20"/>
                <w:szCs w:val="20"/>
              </w:rPr>
              <w:t>Fartuch chirurgiczny</w:t>
            </w:r>
          </w:p>
        </w:tc>
        <w:tc>
          <w:tcPr>
            <w:tcW w:w="2793" w:type="dxa"/>
            <w:shd w:val="clear" w:color="auto" w:fill="auto"/>
          </w:tcPr>
          <w:p w14:paraId="2A189467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Konsorcjum:</w:t>
            </w:r>
          </w:p>
          <w:p w14:paraId="0C01F489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Citonet-Kraków Sp. z o.o. (lider)</w:t>
            </w:r>
          </w:p>
          <w:p w14:paraId="420ED953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Gromadzka 52</w:t>
            </w:r>
          </w:p>
          <w:p w14:paraId="4EB42FC6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30-719 Kraków</w:t>
            </w:r>
          </w:p>
          <w:p w14:paraId="7199AAF9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Toruńskie Zakłady Materiałów Opatrunkowych S.A. (członek)</w:t>
            </w:r>
          </w:p>
          <w:p w14:paraId="2F410FD0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 xml:space="preserve">Żółkiewskiego 20/26 </w:t>
            </w:r>
          </w:p>
          <w:p w14:paraId="3E5EF377" w14:textId="6E08740E" w:rsidR="009C17FA" w:rsidRPr="00211A34" w:rsidRDefault="00772243" w:rsidP="00772243">
            <w:pPr>
              <w:spacing w:after="40"/>
              <w:rPr>
                <w:color w:val="000000"/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5BAF02A8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05CC7B" w14:textId="77777777" w:rsidR="009C17FA" w:rsidRPr="00211A34" w:rsidRDefault="009C17FA" w:rsidP="00E83CD2">
            <w:pPr>
              <w:jc w:val="center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 xml:space="preserve">  100,00</w:t>
            </w:r>
          </w:p>
        </w:tc>
      </w:tr>
      <w:tr w:rsidR="009C17FA" w:rsidRPr="00834EF4" w14:paraId="6B57033A" w14:textId="77777777" w:rsidTr="00E83CD2">
        <w:tc>
          <w:tcPr>
            <w:tcW w:w="2169" w:type="dxa"/>
            <w:shd w:val="clear" w:color="auto" w:fill="auto"/>
          </w:tcPr>
          <w:p w14:paraId="20163944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C17FA">
              <w:rPr>
                <w:sz w:val="20"/>
                <w:szCs w:val="20"/>
              </w:rPr>
              <w:t>Rurka krtaniowa</w:t>
            </w:r>
          </w:p>
        </w:tc>
        <w:tc>
          <w:tcPr>
            <w:tcW w:w="2793" w:type="dxa"/>
            <w:shd w:val="clear" w:color="auto" w:fill="auto"/>
          </w:tcPr>
          <w:p w14:paraId="0F9FAB17" w14:textId="77777777" w:rsidR="009C17FA" w:rsidRPr="00211A34" w:rsidRDefault="009C17FA" w:rsidP="00E83C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17FA">
              <w:rPr>
                <w:b/>
                <w:bCs/>
                <w:sz w:val="20"/>
                <w:szCs w:val="20"/>
              </w:rPr>
              <w:t>EUMed Spółka z ograniczoną odpowiedzialnością</w:t>
            </w:r>
          </w:p>
          <w:p w14:paraId="7B734C78" w14:textId="77777777" w:rsidR="009C17FA" w:rsidRPr="00211A34" w:rsidRDefault="009C17FA" w:rsidP="00E83CD2">
            <w:pPr>
              <w:rPr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Chłopickiego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50</w:t>
            </w:r>
          </w:p>
          <w:p w14:paraId="1149A3DD" w14:textId="77777777" w:rsidR="009C17FA" w:rsidRPr="00211A34" w:rsidRDefault="009C17FA" w:rsidP="00E83CD2">
            <w:pPr>
              <w:spacing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04275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2009F6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2AF071" w14:textId="77777777" w:rsidR="009C17FA" w:rsidRPr="00211A34" w:rsidRDefault="009C17FA" w:rsidP="00E83CD2">
            <w:pPr>
              <w:jc w:val="center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 xml:space="preserve">  100,00</w:t>
            </w:r>
          </w:p>
        </w:tc>
      </w:tr>
      <w:tr w:rsidR="009C17FA" w:rsidRPr="00834EF4" w14:paraId="5735D3C5" w14:textId="77777777" w:rsidTr="00E83CD2">
        <w:tc>
          <w:tcPr>
            <w:tcW w:w="2169" w:type="dxa"/>
            <w:shd w:val="clear" w:color="auto" w:fill="auto"/>
          </w:tcPr>
          <w:p w14:paraId="5ECBFB33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C17FA">
              <w:rPr>
                <w:sz w:val="20"/>
                <w:szCs w:val="20"/>
              </w:rPr>
              <w:t>ZESTAW DO ZAKŁADANIA SZWÓW</w:t>
            </w:r>
          </w:p>
        </w:tc>
        <w:tc>
          <w:tcPr>
            <w:tcW w:w="2793" w:type="dxa"/>
            <w:shd w:val="clear" w:color="auto" w:fill="auto"/>
          </w:tcPr>
          <w:p w14:paraId="20F510FD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Konsorcjum:</w:t>
            </w:r>
          </w:p>
          <w:p w14:paraId="7499758D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Citonet-Kraków Sp. z o.o. (lider)</w:t>
            </w:r>
          </w:p>
          <w:p w14:paraId="3E3F928A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Gromadzka 52</w:t>
            </w:r>
          </w:p>
          <w:p w14:paraId="27E59CC3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30-719 Kraków</w:t>
            </w:r>
          </w:p>
          <w:p w14:paraId="2EBBBC82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Toruńskie Zakłady Materiałów Opatrunkowych S.A. (członek)</w:t>
            </w:r>
          </w:p>
          <w:p w14:paraId="733B8EA1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 xml:space="preserve">Żółkiewskiego 20/26 </w:t>
            </w:r>
          </w:p>
          <w:p w14:paraId="7AF5872A" w14:textId="4EDBBAA9" w:rsidR="009C17FA" w:rsidRPr="00211A34" w:rsidRDefault="00772243" w:rsidP="00772243">
            <w:pPr>
              <w:spacing w:after="40"/>
              <w:rPr>
                <w:color w:val="000000"/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384F5D0E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B1B33B" w14:textId="77777777" w:rsidR="009C17FA" w:rsidRPr="00211A34" w:rsidRDefault="009C17FA" w:rsidP="00E83CD2">
            <w:pPr>
              <w:jc w:val="center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 xml:space="preserve">  100,00</w:t>
            </w:r>
          </w:p>
        </w:tc>
      </w:tr>
      <w:tr w:rsidR="009C17FA" w:rsidRPr="00834EF4" w14:paraId="09AECBEE" w14:textId="77777777" w:rsidTr="00E83CD2">
        <w:tc>
          <w:tcPr>
            <w:tcW w:w="2169" w:type="dxa"/>
            <w:shd w:val="clear" w:color="auto" w:fill="auto"/>
          </w:tcPr>
          <w:p w14:paraId="470A17A4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C17FA">
              <w:rPr>
                <w:sz w:val="20"/>
                <w:szCs w:val="20"/>
              </w:rPr>
              <w:t>ZESTAW DO ZAKŁADANIA SZWÓW</w:t>
            </w:r>
          </w:p>
        </w:tc>
        <w:tc>
          <w:tcPr>
            <w:tcW w:w="2793" w:type="dxa"/>
            <w:shd w:val="clear" w:color="auto" w:fill="auto"/>
          </w:tcPr>
          <w:p w14:paraId="6939B7B5" w14:textId="77777777" w:rsidR="009C17FA" w:rsidRPr="00211A34" w:rsidRDefault="009C17FA" w:rsidP="00E83C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17FA">
              <w:rPr>
                <w:b/>
                <w:bCs/>
                <w:sz w:val="20"/>
                <w:szCs w:val="20"/>
              </w:rPr>
              <w:t>Vente Amicale Sp. z o.o.</w:t>
            </w:r>
          </w:p>
          <w:p w14:paraId="66497F61" w14:textId="77777777" w:rsidR="009C17FA" w:rsidRPr="00211A34" w:rsidRDefault="009C17FA" w:rsidP="00E83CD2">
            <w:pPr>
              <w:rPr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Marszałkowska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58</w:t>
            </w:r>
          </w:p>
          <w:p w14:paraId="2CA8AA45" w14:textId="77777777" w:rsidR="009C17FA" w:rsidRPr="00211A34" w:rsidRDefault="009C17FA" w:rsidP="00E83CD2">
            <w:pPr>
              <w:spacing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00-545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D98E079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1 - Cena - 83.82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E85FC4" w14:textId="77777777" w:rsidR="009C17FA" w:rsidRPr="00211A34" w:rsidRDefault="009C17FA" w:rsidP="00E83CD2">
            <w:pPr>
              <w:jc w:val="center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 xml:space="preserve">  83,82</w:t>
            </w:r>
          </w:p>
        </w:tc>
      </w:tr>
      <w:tr w:rsidR="009C17FA" w:rsidRPr="00834EF4" w14:paraId="02C83303" w14:textId="77777777" w:rsidTr="00E83CD2">
        <w:tc>
          <w:tcPr>
            <w:tcW w:w="2169" w:type="dxa"/>
            <w:shd w:val="clear" w:color="auto" w:fill="auto"/>
          </w:tcPr>
          <w:p w14:paraId="11D22841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C17FA">
              <w:rPr>
                <w:sz w:val="20"/>
                <w:szCs w:val="20"/>
              </w:rPr>
              <w:t>ZESTAW DO ZAKŁADANIA SZWÓW</w:t>
            </w:r>
          </w:p>
        </w:tc>
        <w:tc>
          <w:tcPr>
            <w:tcW w:w="2793" w:type="dxa"/>
            <w:shd w:val="clear" w:color="auto" w:fill="auto"/>
          </w:tcPr>
          <w:p w14:paraId="465F0155" w14:textId="77777777" w:rsidR="009C17FA" w:rsidRPr="00211A34" w:rsidRDefault="009C17FA" w:rsidP="00E83C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17FA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5C2EACD" w14:textId="77777777" w:rsidR="009C17FA" w:rsidRPr="00211A34" w:rsidRDefault="009C17FA" w:rsidP="00E83CD2">
            <w:pPr>
              <w:rPr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17</w:t>
            </w:r>
          </w:p>
          <w:p w14:paraId="61B69AE7" w14:textId="77777777" w:rsidR="009C17FA" w:rsidRPr="00211A34" w:rsidRDefault="009C17FA" w:rsidP="00E83CD2">
            <w:pPr>
              <w:spacing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C17FA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3561875B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1 - Cena - 82.11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927610" w14:textId="77777777" w:rsidR="009C17FA" w:rsidRPr="00211A34" w:rsidRDefault="009C17FA" w:rsidP="00E83CD2">
            <w:pPr>
              <w:jc w:val="center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 xml:space="preserve">  82,11</w:t>
            </w:r>
          </w:p>
        </w:tc>
      </w:tr>
      <w:tr w:rsidR="009C17FA" w:rsidRPr="00834EF4" w14:paraId="375697CF" w14:textId="77777777" w:rsidTr="00E83CD2">
        <w:tc>
          <w:tcPr>
            <w:tcW w:w="2169" w:type="dxa"/>
            <w:shd w:val="clear" w:color="auto" w:fill="auto"/>
          </w:tcPr>
          <w:p w14:paraId="2942B9D7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83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C17FA">
              <w:rPr>
                <w:sz w:val="20"/>
                <w:szCs w:val="20"/>
              </w:rPr>
              <w:t>Pęseta metalowa</w:t>
            </w:r>
          </w:p>
        </w:tc>
        <w:tc>
          <w:tcPr>
            <w:tcW w:w="2793" w:type="dxa"/>
            <w:shd w:val="clear" w:color="auto" w:fill="auto"/>
          </w:tcPr>
          <w:p w14:paraId="0E328500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Konsorcjum:</w:t>
            </w:r>
          </w:p>
          <w:p w14:paraId="4325121D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Citonet-Kraków Sp. z o.o. (lider)</w:t>
            </w:r>
          </w:p>
          <w:p w14:paraId="0034B676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Gromadzka 52</w:t>
            </w:r>
          </w:p>
          <w:p w14:paraId="01486AC5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30-719 Kraków</w:t>
            </w:r>
          </w:p>
          <w:p w14:paraId="5234A6E3" w14:textId="77777777" w:rsidR="00772243" w:rsidRPr="00772243" w:rsidRDefault="00772243" w:rsidP="00772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2243">
              <w:rPr>
                <w:b/>
                <w:bCs/>
                <w:sz w:val="20"/>
                <w:szCs w:val="20"/>
              </w:rPr>
              <w:t>Toruńskie Zakłady Materiałów Opatrunkowych S.A. (członek)</w:t>
            </w:r>
          </w:p>
          <w:p w14:paraId="48F337D4" w14:textId="77777777" w:rsidR="00772243" w:rsidRPr="00772243" w:rsidRDefault="00772243" w:rsidP="00772243">
            <w:pPr>
              <w:spacing w:before="40" w:after="40"/>
              <w:rPr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 xml:space="preserve">Żółkiewskiego 20/26 </w:t>
            </w:r>
          </w:p>
          <w:p w14:paraId="6CE805D4" w14:textId="35B1AB9D" w:rsidR="009C17FA" w:rsidRPr="00211A34" w:rsidRDefault="00772243" w:rsidP="00772243">
            <w:pPr>
              <w:spacing w:after="40"/>
              <w:rPr>
                <w:color w:val="000000"/>
                <w:sz w:val="20"/>
                <w:szCs w:val="20"/>
              </w:rPr>
            </w:pPr>
            <w:r w:rsidRPr="00772243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1C348390" w14:textId="77777777" w:rsidR="009C17FA" w:rsidRPr="00211A34" w:rsidRDefault="009C17FA" w:rsidP="00E83C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A7F45F" w14:textId="77777777" w:rsidR="009C17FA" w:rsidRPr="00211A34" w:rsidRDefault="009C17FA" w:rsidP="00E83CD2">
            <w:pPr>
              <w:jc w:val="center"/>
              <w:rPr>
                <w:color w:val="000000"/>
                <w:sz w:val="20"/>
                <w:szCs w:val="20"/>
              </w:rPr>
            </w:pPr>
            <w:r w:rsidRPr="009C17FA">
              <w:rPr>
                <w:sz w:val="20"/>
                <w:szCs w:val="20"/>
              </w:rPr>
              <w:t xml:space="preserve">  100,00</w:t>
            </w:r>
          </w:p>
        </w:tc>
      </w:tr>
    </w:tbl>
    <w:p w14:paraId="100ABBFD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AB1C7" w14:textId="77777777" w:rsidR="004F6033" w:rsidRDefault="004F6033">
      <w:r>
        <w:separator/>
      </w:r>
    </w:p>
  </w:endnote>
  <w:endnote w:type="continuationSeparator" w:id="0">
    <w:p w14:paraId="2B2AFEB2" w14:textId="77777777" w:rsidR="004F6033" w:rsidRDefault="004F6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563D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AB08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51EE4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2FC4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BC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32CFA" w14:textId="77777777" w:rsidR="004F6033" w:rsidRDefault="004F6033">
      <w:r>
        <w:separator/>
      </w:r>
    </w:p>
  </w:footnote>
  <w:footnote w:type="continuationSeparator" w:id="0">
    <w:p w14:paraId="49C1313C" w14:textId="77777777" w:rsidR="004F6033" w:rsidRDefault="004F6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AFBF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AE82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E12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033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4F6033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224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17FA"/>
    <w:rsid w:val="009F0E5C"/>
    <w:rsid w:val="00A029B8"/>
    <w:rsid w:val="00A91321"/>
    <w:rsid w:val="00AA02AC"/>
    <w:rsid w:val="00B32D12"/>
    <w:rsid w:val="00B464D3"/>
    <w:rsid w:val="00B76304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  <w:rsid w:val="00FF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EA17F"/>
  <w15:chartTrackingRefBased/>
  <w15:docId w15:val="{2A948C41-C846-4F59-843F-A59DFD71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7224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689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1899-12-31T23:00:00Z</cp:lastPrinted>
  <dcterms:created xsi:type="dcterms:W3CDTF">2023-07-05T10:35:00Z</dcterms:created>
  <dcterms:modified xsi:type="dcterms:W3CDTF">2023-07-05T10:43:00Z</dcterms:modified>
</cp:coreProperties>
</file>