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6867E8B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432A7" w:rsidRPr="001432A7">
        <w:rPr>
          <w:b/>
        </w:rPr>
        <w:t xml:space="preserve">na dostawę  kamer wraz z oprzyrządowaniem  dla </w:t>
      </w:r>
      <w:proofErr w:type="spellStart"/>
      <w:r w:rsidR="001432A7" w:rsidRPr="001432A7">
        <w:rPr>
          <w:b/>
        </w:rPr>
        <w:t>WIEiT</w:t>
      </w:r>
      <w:proofErr w:type="spellEnd"/>
      <w:r w:rsidR="001432A7" w:rsidRPr="001432A7">
        <w:rPr>
          <w:b/>
        </w:rPr>
        <w:t xml:space="preserve"> - KC-zp.272-333/23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p w14:paraId="5FB4736C" w14:textId="77777777" w:rsidR="002D0FEB" w:rsidRDefault="002D0FEB" w:rsidP="008D2AB8">
      <w:pPr>
        <w:widowControl w:val="0"/>
        <w:ind w:right="1"/>
        <w:jc w:val="both"/>
      </w:pPr>
    </w:p>
    <w:tbl>
      <w:tblPr>
        <w:tblW w:w="902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6"/>
        <w:gridCol w:w="3038"/>
        <w:gridCol w:w="1432"/>
        <w:gridCol w:w="790"/>
        <w:gridCol w:w="1004"/>
        <w:gridCol w:w="555"/>
        <w:gridCol w:w="1379"/>
      </w:tblGrid>
      <w:tr w:rsidR="002D0FEB" w:rsidRPr="00E21C5B" w14:paraId="068B813F" w14:textId="77777777" w:rsidTr="00554EB3">
        <w:trPr>
          <w:trHeight w:val="885"/>
        </w:trPr>
        <w:tc>
          <w:tcPr>
            <w:tcW w:w="8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70D19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30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E2F75" w14:textId="77777777" w:rsidR="002D0FEB" w:rsidRPr="00E21C5B" w:rsidRDefault="002D0FEB" w:rsidP="00A82D2D">
            <w:pPr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ELEMENT DOSTAWY</w:t>
            </w:r>
          </w:p>
        </w:tc>
        <w:tc>
          <w:tcPr>
            <w:tcW w:w="143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F57E5" w14:textId="20EF221F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Producent</w:t>
            </w:r>
            <w:r>
              <w:rPr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b/>
                <w:bCs/>
                <w:color w:val="000000"/>
                <w:sz w:val="20"/>
                <w:szCs w:val="20"/>
              </w:rPr>
              <w:br/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>Model</w:t>
            </w:r>
          </w:p>
        </w:tc>
        <w:tc>
          <w:tcPr>
            <w:tcW w:w="79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BD577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100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917F1" w14:textId="77777777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 NETTO</w:t>
            </w:r>
          </w:p>
        </w:tc>
        <w:tc>
          <w:tcPr>
            <w:tcW w:w="55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26A3" w14:textId="5DA17393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VAT zł</w:t>
            </w:r>
            <w:r w:rsidR="00554EB3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37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9EE387" w14:textId="15DBC398" w:rsidR="002D0FEB" w:rsidRPr="00E21C5B" w:rsidRDefault="002D0FEB" w:rsidP="00A82D2D">
            <w:pPr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1C5B">
              <w:rPr>
                <w:b/>
                <w:bCs/>
                <w:color w:val="000000"/>
                <w:sz w:val="20"/>
                <w:szCs w:val="20"/>
              </w:rPr>
              <w:t>Wartość zł</w:t>
            </w:r>
            <w:r w:rsidR="00554EB3">
              <w:rPr>
                <w:b/>
                <w:bCs/>
                <w:color w:val="000000"/>
                <w:sz w:val="20"/>
                <w:szCs w:val="20"/>
              </w:rPr>
              <w:t>.</w:t>
            </w:r>
            <w:r w:rsidRPr="00E21C5B">
              <w:rPr>
                <w:b/>
                <w:bCs/>
                <w:color w:val="000000"/>
                <w:sz w:val="20"/>
                <w:szCs w:val="20"/>
              </w:rPr>
              <w:t xml:space="preserve"> BRUTTO</w:t>
            </w:r>
          </w:p>
        </w:tc>
      </w:tr>
      <w:tr w:rsidR="002D0FEB" w:rsidRPr="00E21C5B" w14:paraId="45DEF644" w14:textId="77777777" w:rsidTr="00554EB3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A012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A7ED9" w14:textId="6032DFE5" w:rsidR="002D0FEB" w:rsidRPr="00E21C5B" w:rsidRDefault="003C6D2D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3C6D2D">
              <w:rPr>
                <w:color w:val="000000"/>
                <w:sz w:val="20"/>
                <w:szCs w:val="20"/>
              </w:rPr>
              <w:t>Kamera 4k wraz z płytką do podłączenia kamery, płytką do podłączenia wielu kamer i kablem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10A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1F9D0" w14:textId="70565664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95085" w14:textId="4695CD7D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2BB62" w14:textId="718997EA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79DD" w14:textId="28BCE428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EC615CF" w14:textId="77777777" w:rsidTr="00554EB3">
        <w:trPr>
          <w:trHeight w:val="669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6699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3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B187" w14:textId="7ED7921C" w:rsidR="002D0FEB" w:rsidRPr="00E21C5B" w:rsidRDefault="00B81F99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B81F99">
              <w:rPr>
                <w:color w:val="000000"/>
                <w:sz w:val="20"/>
                <w:szCs w:val="20"/>
              </w:rPr>
              <w:t>Kamera 4k wraz z płytką do podłączenia i kablem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FD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EB90B" w14:textId="34C7DE80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DB59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C061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3A9C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4059AC4D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F751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2430" w14:textId="29AE4BFD" w:rsidR="002D0FEB" w:rsidRPr="00E21C5B" w:rsidRDefault="00B81F99" w:rsidP="00A82D2D">
            <w:pPr>
              <w:rPr>
                <w:color w:val="000000"/>
                <w:sz w:val="20"/>
                <w:szCs w:val="20"/>
              </w:rPr>
            </w:pPr>
            <w:r w:rsidRPr="00B81F99">
              <w:rPr>
                <w:color w:val="000000"/>
                <w:sz w:val="20"/>
                <w:szCs w:val="20"/>
              </w:rPr>
              <w:t xml:space="preserve">Kamera </w:t>
            </w:r>
            <w:proofErr w:type="spellStart"/>
            <w:r w:rsidRPr="00B81F99">
              <w:rPr>
                <w:color w:val="000000"/>
                <w:sz w:val="20"/>
                <w:szCs w:val="20"/>
              </w:rPr>
              <w:t>FullHD</w:t>
            </w:r>
            <w:proofErr w:type="spellEnd"/>
            <w:r w:rsidRPr="00B81F99">
              <w:rPr>
                <w:color w:val="000000"/>
                <w:sz w:val="20"/>
                <w:szCs w:val="20"/>
              </w:rPr>
              <w:t xml:space="preserve"> wraz z płytką do podłączenia i kablem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512B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ADC95" w14:textId="5A0AA267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F02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618E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EA7399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2F79932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DA44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3B47" w14:textId="229F5C28" w:rsidR="002D0FEB" w:rsidRPr="00E21C5B" w:rsidRDefault="00B81F99" w:rsidP="00A82D2D">
            <w:pPr>
              <w:rPr>
                <w:color w:val="000000"/>
                <w:sz w:val="20"/>
                <w:szCs w:val="20"/>
              </w:rPr>
            </w:pPr>
            <w:r w:rsidRPr="00B81F99">
              <w:rPr>
                <w:color w:val="000000"/>
                <w:sz w:val="20"/>
                <w:szCs w:val="20"/>
              </w:rPr>
              <w:t>Kamera wraz z płytką do podłączenia i kablem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BEBA9" w14:textId="5C31D3E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C7634" w14:textId="14CF827E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F917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D582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CBABD2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E25E73F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4CCB2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9AF0" w14:textId="36D2398A" w:rsidR="002D0FEB" w:rsidRPr="00E21C5B" w:rsidRDefault="00B81F99" w:rsidP="00A82D2D">
            <w:pPr>
              <w:rPr>
                <w:color w:val="000000"/>
                <w:sz w:val="20"/>
                <w:szCs w:val="20"/>
              </w:rPr>
            </w:pPr>
            <w:r w:rsidRPr="00B81F99">
              <w:rPr>
                <w:color w:val="000000"/>
                <w:sz w:val="20"/>
                <w:szCs w:val="20"/>
              </w:rPr>
              <w:t>Kamera wraz z płytką do podłączenia i kablem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AD9A" w14:textId="7E9AE15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199A35" w14:textId="2D669DFE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>szt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D8BA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2E8B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47BCE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8D6430E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17C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99A5" w14:textId="0E377AC7" w:rsidR="002D0FEB" w:rsidRPr="00E21C5B" w:rsidRDefault="00B81F99" w:rsidP="00A82D2D">
            <w:pPr>
              <w:rPr>
                <w:color w:val="000000"/>
                <w:sz w:val="20"/>
                <w:szCs w:val="20"/>
              </w:rPr>
            </w:pPr>
            <w:r w:rsidRPr="00B81F99">
              <w:rPr>
                <w:color w:val="000000"/>
                <w:sz w:val="20"/>
                <w:szCs w:val="20"/>
              </w:rPr>
              <w:t xml:space="preserve">Zestaw sześciu kamer wraz z płytką umożliwiającą podłączenie do </w:t>
            </w:r>
            <w:proofErr w:type="spellStart"/>
            <w:r w:rsidRPr="00B81F99">
              <w:rPr>
                <w:color w:val="000000"/>
                <w:sz w:val="20"/>
                <w:szCs w:val="20"/>
              </w:rPr>
              <w:t>jetson</w:t>
            </w:r>
            <w:proofErr w:type="spellEnd"/>
            <w:r w:rsidRPr="00B81F99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81F99">
              <w:rPr>
                <w:color w:val="000000"/>
                <w:sz w:val="20"/>
                <w:szCs w:val="20"/>
              </w:rPr>
              <w:t>orin</w:t>
            </w:r>
            <w:proofErr w:type="spellEnd"/>
            <w:r w:rsidRPr="00B81F99">
              <w:rPr>
                <w:color w:val="000000"/>
                <w:sz w:val="20"/>
                <w:szCs w:val="20"/>
              </w:rPr>
              <w:t xml:space="preserve"> i kablami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14721" w14:textId="16C2B433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27DF3" w14:textId="7F0898E6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r w:rsidR="00690BBB">
              <w:rPr>
                <w:color w:val="000000"/>
                <w:sz w:val="20"/>
                <w:szCs w:val="20"/>
              </w:rPr>
              <w:t xml:space="preserve">zestaw 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E6BF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229C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198A2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A3A975C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739B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647FA" w14:textId="48828F9F" w:rsidR="002D0FEB" w:rsidRPr="00E21C5B" w:rsidRDefault="00690BBB" w:rsidP="00A82D2D">
            <w:pPr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Kamera termowizyjna oparta na diodach IR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3091" w14:textId="4687BF0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7EFFB" w14:textId="141D045A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E711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44367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EA9A9F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11DA2FC3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853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9E50" w14:textId="6A801F91" w:rsidR="002D0FEB" w:rsidRPr="00E21C5B" w:rsidRDefault="00690BBB" w:rsidP="00A82D2D">
            <w:pPr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Kamera termowizyjna na USB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72DC4" w14:textId="60B73EDC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395B7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35B5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39B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9F407C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74136584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70B9A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CA6B1" w14:textId="323973A5" w:rsidR="002D0FEB" w:rsidRPr="00E21C5B" w:rsidRDefault="00690BBB" w:rsidP="00A82D2D">
            <w:pPr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Kamera rejestrująca kolor i IR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A12E" w14:textId="70F37248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B2320" w14:textId="1770DC16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33039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F4C0E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58F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846B4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7521A98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A6F1E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A7CD" w14:textId="73A7D3C1" w:rsidR="002D0FEB" w:rsidRPr="00E21C5B" w:rsidRDefault="00690BB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Obiektywy do kamer c-</w:t>
            </w:r>
            <w:proofErr w:type="spellStart"/>
            <w:r w:rsidRPr="00690BBB">
              <w:rPr>
                <w:color w:val="000000"/>
                <w:sz w:val="20"/>
                <w:szCs w:val="20"/>
              </w:rPr>
              <w:t>mount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5481A" w14:textId="467437BB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BE51D" w14:textId="1031AB15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r w:rsidR="0033039A">
              <w:rPr>
                <w:color w:val="000000"/>
                <w:sz w:val="20"/>
                <w:szCs w:val="20"/>
              </w:rPr>
              <w:br/>
              <w:t xml:space="preserve">zestawy 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150F0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B0B5D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AFB22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C5EAC2E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1B4D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0DDF0" w14:textId="77777777" w:rsidR="00690BBB" w:rsidRPr="00690BBB" w:rsidRDefault="00690BBB" w:rsidP="00690BBB">
            <w:pPr>
              <w:shd w:val="clear" w:color="auto" w:fill="FFFFFF"/>
              <w:tabs>
                <w:tab w:val="num" w:pos="720"/>
              </w:tabs>
              <w:spacing w:line="259" w:lineRule="auto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Pudełko do przechowywania elementów</w:t>
            </w:r>
          </w:p>
          <w:p w14:paraId="64CB29E5" w14:textId="285701E9" w:rsidR="002D0FEB" w:rsidRPr="00E21C5B" w:rsidRDefault="002D0FE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3169F" w14:textId="738AD945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7C933" w14:textId="50CD193D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E718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65D9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A1A5B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2DE36267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269F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97A9" w14:textId="3B4F395E" w:rsidR="002D0FEB" w:rsidRPr="00E21C5B" w:rsidRDefault="00690BB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Statyw fotograficzny z dodatkami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8326B" w14:textId="30BE3230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30ECE" w14:textId="3C4C755E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2BF02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97AD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DB309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3C1A0B69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2CB9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8EC85" w14:textId="3B952F84" w:rsidR="002D0FEB" w:rsidRPr="00E21C5B" w:rsidRDefault="00690BB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 xml:space="preserve">Statyw do </w:t>
            </w:r>
            <w:proofErr w:type="spellStart"/>
            <w:r w:rsidRPr="00690BBB">
              <w:rPr>
                <w:color w:val="000000"/>
                <w:sz w:val="20"/>
                <w:szCs w:val="20"/>
              </w:rPr>
              <w:t>smartfona</w:t>
            </w:r>
            <w:proofErr w:type="spellEnd"/>
            <w:r w:rsidRPr="00690BBB">
              <w:rPr>
                <w:color w:val="000000"/>
                <w:sz w:val="20"/>
                <w:szCs w:val="20"/>
              </w:rPr>
              <w:t xml:space="preserve"> mocowany do biurka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6788B" w14:textId="0B983AAD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B383F" w14:textId="06ED21F6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9BB39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B080F5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4FE53C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66275CB" w14:textId="77777777" w:rsidTr="00554EB3">
        <w:trPr>
          <w:trHeight w:val="904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991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052B8" w14:textId="2A110874" w:rsidR="002D0FEB" w:rsidRPr="00E21C5B" w:rsidRDefault="00690BBB" w:rsidP="00A82D2D">
            <w:pPr>
              <w:shd w:val="clear" w:color="auto" w:fill="FFFFFF"/>
              <w:spacing w:line="259" w:lineRule="auto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 xml:space="preserve">Mały statyw do </w:t>
            </w:r>
            <w:proofErr w:type="spellStart"/>
            <w:r w:rsidRPr="00690BBB">
              <w:rPr>
                <w:color w:val="000000"/>
                <w:sz w:val="20"/>
                <w:szCs w:val="20"/>
              </w:rPr>
              <w:t>smartfona</w:t>
            </w:r>
            <w:proofErr w:type="spellEnd"/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23FAD" w14:textId="6A0FAD2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199BA" w14:textId="75A4E576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3522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39D5A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89850D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6DB81F3C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A206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7946" w14:textId="78E791E6" w:rsidR="002D0FEB" w:rsidRPr="00E21C5B" w:rsidRDefault="00690BB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Rama do drukarki 3D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5C01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06995" w14:textId="76EC248F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F3D16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76B88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50184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2D0FEB" w:rsidRPr="00E21C5B" w14:paraId="0785B8B6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2B6B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 w:rsidRPr="00E21C5B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93FE" w14:textId="11DC10E6" w:rsidR="002D0FEB" w:rsidRPr="00E21C5B" w:rsidRDefault="00690BB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Listwa zasilająca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B553C" w14:textId="77777777" w:rsidR="002D0FEB" w:rsidRPr="00E21C5B" w:rsidRDefault="002D0FEB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1B019" w14:textId="25777D65" w:rsidR="002D0FEB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2D0FEB" w:rsidRPr="00E21C5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2D0FEB" w:rsidRPr="00E21C5B">
              <w:rPr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D65A1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0B452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277AB" w14:textId="77777777" w:rsidR="002D0FEB" w:rsidRPr="00E21C5B" w:rsidRDefault="002D0FEB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  <w:tr w:rsidR="00554EB3" w:rsidRPr="00E21C5B" w14:paraId="6B2DDAEF" w14:textId="77777777" w:rsidTr="00554EB3">
        <w:trPr>
          <w:trHeight w:val="30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39FE" w14:textId="5ED976B5" w:rsidR="00554EB3" w:rsidRPr="00E21C5B" w:rsidRDefault="00554EB3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3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7ADF2" w14:textId="1A4D48B9" w:rsidR="00554EB3" w:rsidRDefault="00690BBB" w:rsidP="00A82D2D">
            <w:pPr>
              <w:ind w:left="-24"/>
              <w:rPr>
                <w:color w:val="000000"/>
                <w:sz w:val="20"/>
                <w:szCs w:val="20"/>
              </w:rPr>
            </w:pPr>
            <w:r w:rsidRPr="00690BBB">
              <w:rPr>
                <w:color w:val="000000"/>
                <w:sz w:val="20"/>
                <w:szCs w:val="20"/>
              </w:rPr>
              <w:t>Dyski SSD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913AE" w14:textId="77777777" w:rsidR="00554EB3" w:rsidRPr="00E21C5B" w:rsidRDefault="00554EB3" w:rsidP="00A82D2D">
            <w:pPr>
              <w:ind w:left="-24" w:hanging="14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4A9F1" w14:textId="074BA678" w:rsidR="00554EB3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 szt.</w:t>
            </w:r>
          </w:p>
        </w:tc>
        <w:tc>
          <w:tcPr>
            <w:tcW w:w="10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85114" w14:textId="77777777" w:rsidR="00554EB3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B2D87" w14:textId="77777777" w:rsidR="00554EB3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E75E7" w14:textId="77777777" w:rsidR="00554EB3" w:rsidRPr="00E21C5B" w:rsidRDefault="00554EB3" w:rsidP="00A82D2D">
            <w:pPr>
              <w:ind w:left="-24" w:hanging="142"/>
              <w:jc w:val="right"/>
              <w:rPr>
                <w:color w:val="000000"/>
                <w:sz w:val="20"/>
                <w:szCs w:val="20"/>
              </w:rPr>
            </w:pPr>
          </w:p>
        </w:tc>
      </w:tr>
    </w:tbl>
    <w:p w14:paraId="32EC2C05" w14:textId="77777777" w:rsidR="008D2AB8" w:rsidRDefault="008D2AB8" w:rsidP="008D2AB8">
      <w:pPr>
        <w:tabs>
          <w:tab w:val="right" w:pos="9000"/>
        </w:tabs>
      </w:pPr>
    </w:p>
    <w:p w14:paraId="29618F97" w14:textId="40AF8633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netto:  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ECE4A2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6B0094A2" w14:textId="58B5E8FB" w:rsidR="008D2AB8" w:rsidRDefault="002D0FEB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Razem c</w:t>
      </w:r>
      <w:r w:rsidR="008D2AB8">
        <w:rPr>
          <w:b/>
        </w:rPr>
        <w:t>ena brutto: .........................................................................</w:t>
      </w:r>
      <w:r w:rsidR="00737AA9">
        <w:rPr>
          <w:b/>
        </w:rPr>
        <w:t xml:space="preserve"> </w:t>
      </w:r>
      <w:r w:rsidR="008D2AB8">
        <w:rPr>
          <w:b/>
        </w:rPr>
        <w:t>PLN</w:t>
      </w:r>
    </w:p>
    <w:p w14:paraId="1053077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51F00A" w14:textId="561A535A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FF4C40">
        <w:t xml:space="preserve"> </w:t>
      </w:r>
      <w:r w:rsidRPr="00FB1B4F">
        <w:t>.......................................................................................................................</w:t>
      </w:r>
    </w:p>
    <w:p w14:paraId="4E7295FC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CF0C309" w14:textId="7E89A34B" w:rsidR="008D2AB8" w:rsidRDefault="008D2AB8" w:rsidP="008D2AB8">
      <w:pPr>
        <w:pStyle w:val="Tekstpodstawowy"/>
      </w:pPr>
      <w:r>
        <w:t>Powyższa cena zawiera podatek VAT w wysokości .......... % tj.</w:t>
      </w:r>
      <w:r w:rsidR="00AE44FA">
        <w:t xml:space="preserve"> </w:t>
      </w:r>
      <w:r>
        <w:t>…………………….</w:t>
      </w:r>
      <w:r w:rsidR="00AE44FA">
        <w:t xml:space="preserve"> </w:t>
      </w:r>
      <w:r>
        <w:t>PLN</w:t>
      </w:r>
    </w:p>
    <w:p w14:paraId="7B53C4D2" w14:textId="54712D83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AE44FA" w:rsidRPr="00AE44FA">
        <w:rPr>
          <w:b/>
          <w:bCs/>
        </w:rPr>
        <w:t>do</w:t>
      </w:r>
      <w:r w:rsidR="002D0FEB">
        <w:rPr>
          <w:b/>
          <w:bCs/>
        </w:rPr>
        <w:t xml:space="preserve"> </w:t>
      </w:r>
      <w:r w:rsidR="00690BBB">
        <w:rPr>
          <w:b/>
          <w:bCs/>
        </w:rPr>
        <w:t>………………</w:t>
      </w:r>
      <w:r w:rsidR="002D0FEB">
        <w:rPr>
          <w:b/>
          <w:bCs/>
        </w:rPr>
        <w:t xml:space="preserve"> </w:t>
      </w:r>
      <w:r w:rsidR="00AE44FA" w:rsidRPr="00AE44FA">
        <w:rPr>
          <w:b/>
          <w:bCs/>
        </w:rPr>
        <w:t>dni od daty podpisania umowy.</w:t>
      </w:r>
    </w:p>
    <w:p w14:paraId="57B2B81B" w14:textId="771F43A1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gwarancji:</w:t>
      </w:r>
      <w:r w:rsidRPr="00FB1B4F">
        <w:t xml:space="preserve"> </w:t>
      </w:r>
      <w:r w:rsidRPr="00AE44FA">
        <w:rPr>
          <w:b/>
          <w:bCs/>
        </w:rPr>
        <w:t>…………</w:t>
      </w:r>
      <w:r w:rsidR="00AE44FA" w:rsidRPr="00AE44FA">
        <w:rPr>
          <w:b/>
          <w:bCs/>
        </w:rPr>
        <w:t xml:space="preserve"> miesięcy</w:t>
      </w:r>
      <w:r w:rsidR="00462644">
        <w:rPr>
          <w:b/>
          <w:bCs/>
        </w:rPr>
        <w:t xml:space="preserve"> </w:t>
      </w:r>
      <w:r w:rsidR="00554EB3">
        <w:t>.</w:t>
      </w:r>
      <w:r w:rsidR="00554EB3" w:rsidRPr="00554EB3">
        <w:rPr>
          <w:highlight w:val="yellow"/>
        </w:rPr>
        <w:t xml:space="preserve"> </w:t>
      </w:r>
      <w:r w:rsidR="00554EB3" w:rsidRPr="00AE44FA">
        <w:rPr>
          <w:highlight w:val="yellow"/>
        </w:rPr>
        <w:t>(</w:t>
      </w:r>
      <w:r w:rsidR="00554EB3" w:rsidRPr="0022732C">
        <w:rPr>
          <w:i/>
          <w:highlight w:val="yellow"/>
        </w:rPr>
        <w:t>kryterium oceny ofert)</w:t>
      </w:r>
    </w:p>
    <w:p w14:paraId="7E4DBB8C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ED8B15D" w14:textId="77777777" w:rsidR="00737AA9" w:rsidRPr="00664B34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737AA9" w:rsidRPr="00664B34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664B34">
        <w:rPr>
          <w:b w:val="0"/>
          <w:bCs/>
          <w:sz w:val="22"/>
          <w:szCs w:val="22"/>
        </w:rPr>
        <w:br/>
        <w:t>o podatku od towarów i usług.</w:t>
      </w:r>
    </w:p>
    <w:p w14:paraId="4A19058A" w14:textId="77777777" w:rsidR="00737AA9" w:rsidRPr="00FE545C" w:rsidRDefault="00737AA9" w:rsidP="00737AA9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7EC91FC" w14:textId="3CF66749" w:rsidR="008D2AB8" w:rsidRDefault="008D2AB8" w:rsidP="00AE44FA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 w:rsidRPr="00462644"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E47401C" w14:textId="630B8A58" w:rsidR="003B3166" w:rsidRPr="000E1E39" w:rsidRDefault="003B3166" w:rsidP="003B3166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iCs/>
          <w:spacing w:val="-3"/>
          <w:sz w:val="22"/>
          <w:szCs w:val="22"/>
          <w:lang w:eastAsia="ar-SA"/>
        </w:rPr>
      </w:pPr>
      <w:r w:rsidRPr="000E1E39">
        <w:rPr>
          <w:rFonts w:eastAsia="Calibri"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ED13E4" w14:textId="77777777" w:rsidR="00BE35D0" w:rsidRPr="00EB697F" w:rsidRDefault="00BE35D0" w:rsidP="00BE35D0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2382"/>
        <w:gridCol w:w="6007"/>
      </w:tblGrid>
      <w:tr w:rsidR="00BE35D0" w:rsidRPr="00EB697F" w14:paraId="6E329661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0D724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A343B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27F1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BE35D0" w:rsidRPr="00EB697F" w14:paraId="0A5C9C66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FF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E1A06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9317F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BE35D0" w:rsidRPr="00EB697F" w14:paraId="40D51B4A" w14:textId="7777777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9E91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7EC48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4433" w14:textId="77777777" w:rsidR="00BE35D0" w:rsidRDefault="00BE35D0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D7A49" w14:textId="77777777" w:rsidR="009A741D" w:rsidRDefault="009A741D">
      <w:r>
        <w:separator/>
      </w:r>
    </w:p>
  </w:endnote>
  <w:endnote w:type="continuationSeparator" w:id="0">
    <w:p w14:paraId="441F2F97" w14:textId="77777777" w:rsidR="009A741D" w:rsidRDefault="009A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92446A" w14:textId="77777777" w:rsidR="009A741D" w:rsidRDefault="009A741D">
      <w:r>
        <w:separator/>
      </w:r>
    </w:p>
  </w:footnote>
  <w:footnote w:type="continuationSeparator" w:id="0">
    <w:p w14:paraId="5B4F2C08" w14:textId="77777777" w:rsidR="009A741D" w:rsidRDefault="009A7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6DD2E9E" w14:textId="0D634EE1" w:rsidR="003347EB" w:rsidRDefault="003347EB">
    <w:pPr>
      <w:pStyle w:val="Nagwek"/>
      <w:rPr>
        <w:sz w:val="22"/>
      </w:rPr>
    </w:pPr>
    <w:r>
      <w:rPr>
        <w:noProof/>
      </w:rPr>
      <w:drawing>
        <wp:inline distT="0" distB="0" distL="0" distR="0" wp14:anchorId="35D5BC1F" wp14:editId="639EB572">
          <wp:extent cx="4842510" cy="659765"/>
          <wp:effectExtent l="0" t="0" r="0" b="6985"/>
          <wp:docPr id="4" name="Obraz 4" descr="Obraz zawierający tekst, Czcionka, zrzut ekranu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Obraz zawierający tekst, Czcionka, zrzut ekranu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42510" cy="659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313910"/>
    <w:multiLevelType w:val="hybridMultilevel"/>
    <w:tmpl w:val="D0140F90"/>
    <w:lvl w:ilvl="0" w:tplc="83246D0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 w:tplc="14A42324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 w:tplc="98D0D07E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 w:tplc="0A22F972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 w:tplc="55868340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 w:tplc="A67C5CC6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 w:tplc="A77E19F0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 w:tplc="74B0DF6A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 w:tplc="8EC6CD3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3"/>
  </w:num>
  <w:num w:numId="5" w16cid:durableId="10600598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8438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B41"/>
    <w:rsid w:val="00012286"/>
    <w:rsid w:val="000704FC"/>
    <w:rsid w:val="00071CCC"/>
    <w:rsid w:val="000B731D"/>
    <w:rsid w:val="000D6134"/>
    <w:rsid w:val="000E09C7"/>
    <w:rsid w:val="000E1E39"/>
    <w:rsid w:val="000F6589"/>
    <w:rsid w:val="00106636"/>
    <w:rsid w:val="00116EC6"/>
    <w:rsid w:val="001432A7"/>
    <w:rsid w:val="001801DD"/>
    <w:rsid w:val="001D4612"/>
    <w:rsid w:val="00207E98"/>
    <w:rsid w:val="002723B0"/>
    <w:rsid w:val="00272946"/>
    <w:rsid w:val="002D0FEB"/>
    <w:rsid w:val="00315A4A"/>
    <w:rsid w:val="0033039A"/>
    <w:rsid w:val="003347EB"/>
    <w:rsid w:val="00367B41"/>
    <w:rsid w:val="003B3166"/>
    <w:rsid w:val="003C6D2D"/>
    <w:rsid w:val="003D203C"/>
    <w:rsid w:val="00462644"/>
    <w:rsid w:val="004B7300"/>
    <w:rsid w:val="004C6753"/>
    <w:rsid w:val="00554EB3"/>
    <w:rsid w:val="00595C87"/>
    <w:rsid w:val="005D2C65"/>
    <w:rsid w:val="005E6D94"/>
    <w:rsid w:val="0063384F"/>
    <w:rsid w:val="00643C6F"/>
    <w:rsid w:val="00646202"/>
    <w:rsid w:val="0065290F"/>
    <w:rsid w:val="006815F6"/>
    <w:rsid w:val="00690BBB"/>
    <w:rsid w:val="00736060"/>
    <w:rsid w:val="00737AA9"/>
    <w:rsid w:val="00764F48"/>
    <w:rsid w:val="007748F0"/>
    <w:rsid w:val="007A4321"/>
    <w:rsid w:val="0080627D"/>
    <w:rsid w:val="00833933"/>
    <w:rsid w:val="00853083"/>
    <w:rsid w:val="008B2F0C"/>
    <w:rsid w:val="008B4928"/>
    <w:rsid w:val="008D2AB8"/>
    <w:rsid w:val="008F1C66"/>
    <w:rsid w:val="00970FE4"/>
    <w:rsid w:val="009A741D"/>
    <w:rsid w:val="00A0022B"/>
    <w:rsid w:val="00A346FE"/>
    <w:rsid w:val="00A47B4D"/>
    <w:rsid w:val="00A83018"/>
    <w:rsid w:val="00AE44FA"/>
    <w:rsid w:val="00B774DC"/>
    <w:rsid w:val="00B81F99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1500"/>
    <w:rsid w:val="00E44371"/>
    <w:rsid w:val="00E949B0"/>
    <w:rsid w:val="00EC0BEA"/>
    <w:rsid w:val="00ED4E2E"/>
    <w:rsid w:val="00F00591"/>
    <w:rsid w:val="00F51688"/>
    <w:rsid w:val="00F53146"/>
    <w:rsid w:val="00F82AD1"/>
    <w:rsid w:val="00F91018"/>
    <w:rsid w:val="00FA0F30"/>
    <w:rsid w:val="00FA51A4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713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2023-06-16T10:30:00Z</cp:lastPrinted>
  <dcterms:created xsi:type="dcterms:W3CDTF">2023-06-16T10:30:00Z</dcterms:created>
  <dcterms:modified xsi:type="dcterms:W3CDTF">2023-06-16T10:30:00Z</dcterms:modified>
</cp:coreProperties>
</file>