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07E9E" w14:textId="77777777" w:rsidR="00D665F5" w:rsidRPr="00BB547B" w:rsidRDefault="0049611D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49611D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49611D">
        <w:rPr>
          <w:rFonts w:ascii="Arial" w:hAnsi="Arial" w:cs="Arial"/>
          <w:sz w:val="24"/>
          <w:szCs w:val="24"/>
        </w:rPr>
        <w:t>2023-07-05</w:t>
      </w:r>
    </w:p>
    <w:p w14:paraId="2D96607F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7D00AD98" w14:textId="77777777" w:rsidR="00D665F5" w:rsidRPr="00BB547B" w:rsidRDefault="0049611D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9611D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E1088AC" w14:textId="77777777" w:rsidR="00D665F5" w:rsidRPr="00BB547B" w:rsidRDefault="0049611D" w:rsidP="00D665F5">
      <w:pPr>
        <w:rPr>
          <w:rFonts w:ascii="Arial" w:hAnsi="Arial" w:cs="Arial"/>
          <w:sz w:val="24"/>
          <w:szCs w:val="24"/>
        </w:rPr>
      </w:pPr>
      <w:r w:rsidRPr="0049611D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9611D">
        <w:rPr>
          <w:rFonts w:ascii="Arial" w:hAnsi="Arial" w:cs="Arial"/>
          <w:sz w:val="24"/>
          <w:szCs w:val="24"/>
        </w:rPr>
        <w:t>66</w:t>
      </w:r>
    </w:p>
    <w:p w14:paraId="7B57EA0D" w14:textId="77777777" w:rsidR="00D665F5" w:rsidRPr="00BB547B" w:rsidRDefault="0049611D" w:rsidP="00D665F5">
      <w:pPr>
        <w:rPr>
          <w:rFonts w:ascii="Arial" w:hAnsi="Arial" w:cs="Arial"/>
          <w:sz w:val="24"/>
          <w:szCs w:val="24"/>
        </w:rPr>
      </w:pPr>
      <w:r w:rsidRPr="0049611D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49611D">
        <w:rPr>
          <w:rFonts w:ascii="Arial" w:hAnsi="Arial" w:cs="Arial"/>
          <w:sz w:val="24"/>
          <w:szCs w:val="24"/>
        </w:rPr>
        <w:t>Kraków</w:t>
      </w:r>
    </w:p>
    <w:p w14:paraId="76BADE12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9E6415C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11666B20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128521D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22E2F1D0" w14:textId="43F60D98" w:rsidR="00A80738" w:rsidRPr="00BB547B" w:rsidRDefault="00C1642E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Nr pisma</w:t>
      </w:r>
      <w:r w:rsidR="00D665F5" w:rsidRPr="00BB547B">
        <w:rPr>
          <w:rFonts w:ascii="Arial" w:hAnsi="Arial" w:cs="Arial"/>
          <w:sz w:val="24"/>
          <w:szCs w:val="24"/>
        </w:rPr>
        <w:t>:</w:t>
      </w:r>
      <w:r w:rsidR="00D665F5" w:rsidRPr="00BB547B">
        <w:rPr>
          <w:rFonts w:ascii="Arial" w:hAnsi="Arial" w:cs="Arial"/>
          <w:b/>
          <w:sz w:val="24"/>
          <w:szCs w:val="24"/>
        </w:rPr>
        <w:t xml:space="preserve"> </w:t>
      </w:r>
      <w:r w:rsidR="0049611D" w:rsidRPr="0049611D">
        <w:rPr>
          <w:rFonts w:ascii="Arial" w:hAnsi="Arial" w:cs="Arial"/>
          <w:b/>
          <w:sz w:val="24"/>
          <w:szCs w:val="24"/>
        </w:rPr>
        <w:t>SZP-271-10</w:t>
      </w:r>
      <w:r>
        <w:rPr>
          <w:rFonts w:ascii="Arial" w:hAnsi="Arial" w:cs="Arial"/>
          <w:b/>
          <w:sz w:val="24"/>
          <w:szCs w:val="24"/>
        </w:rPr>
        <w:t>/</w:t>
      </w:r>
      <w:r w:rsidR="0049611D" w:rsidRPr="0049611D">
        <w:rPr>
          <w:rFonts w:ascii="Arial" w:hAnsi="Arial" w:cs="Arial"/>
          <w:b/>
          <w:sz w:val="24"/>
          <w:szCs w:val="24"/>
        </w:rPr>
        <w:t>23</w:t>
      </w:r>
      <w:r>
        <w:rPr>
          <w:rFonts w:ascii="Arial" w:hAnsi="Arial" w:cs="Arial"/>
          <w:b/>
          <w:sz w:val="24"/>
          <w:szCs w:val="24"/>
        </w:rPr>
        <w:t>-445.IW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776372C7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D3741AA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BDEFCE3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4985A0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63C3401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547DD7D7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9611D" w:rsidRPr="0049611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9611D" w:rsidRPr="0049611D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7ACE431F" w14:textId="77777777" w:rsidR="00A80738" w:rsidRPr="00BB547B" w:rsidRDefault="0049611D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9611D">
        <w:rPr>
          <w:rFonts w:ascii="Arial" w:hAnsi="Arial" w:cs="Arial"/>
          <w:b/>
          <w:szCs w:val="24"/>
        </w:rPr>
        <w:t xml:space="preserve"> Dostawa materiałów papierniczych, biurowych, kopert, papieru do drukarek i kserokopiarek oraz tuszów i tonerów do drukarek zgodnie z opisem w zał. nr 1 do SWZ</w:t>
      </w:r>
    </w:p>
    <w:p w14:paraId="55F1EB4E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49611D" w:rsidRPr="0049611D">
        <w:rPr>
          <w:rFonts w:ascii="Arial" w:hAnsi="Arial" w:cs="Arial"/>
          <w:sz w:val="24"/>
          <w:szCs w:val="24"/>
        </w:rPr>
        <w:t>(</w:t>
      </w:r>
      <w:proofErr w:type="spellStart"/>
      <w:r w:rsidR="0049611D" w:rsidRPr="0049611D">
        <w:rPr>
          <w:rFonts w:ascii="Arial" w:hAnsi="Arial" w:cs="Arial"/>
          <w:sz w:val="24"/>
          <w:szCs w:val="24"/>
        </w:rPr>
        <w:t>t.j</w:t>
      </w:r>
      <w:proofErr w:type="spellEnd"/>
      <w:r w:rsidR="0049611D" w:rsidRPr="0049611D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CDCF0AB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49611D" w:rsidRPr="0049611D">
        <w:rPr>
          <w:rFonts w:ascii="Arial" w:hAnsi="Arial" w:cs="Arial"/>
          <w:sz w:val="24"/>
          <w:szCs w:val="24"/>
        </w:rPr>
        <w:t>03/07/2023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49611D" w:rsidRPr="0049611D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26177A9C" w14:textId="77777777" w:rsidTr="00C1642E">
        <w:tc>
          <w:tcPr>
            <w:tcW w:w="993" w:type="dxa"/>
            <w:shd w:val="clear" w:color="auto" w:fill="auto"/>
            <w:vAlign w:val="center"/>
          </w:tcPr>
          <w:p w14:paraId="0309A817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823746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28F45C2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73FF57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49611D" w:rsidRPr="00BB547B" w14:paraId="6A4F8046" w14:textId="77777777" w:rsidTr="00C1642E">
        <w:tc>
          <w:tcPr>
            <w:tcW w:w="993" w:type="dxa"/>
            <w:shd w:val="clear" w:color="auto" w:fill="auto"/>
            <w:vAlign w:val="center"/>
          </w:tcPr>
          <w:p w14:paraId="6DC76984" w14:textId="77777777" w:rsidR="0049611D" w:rsidRPr="00BB547B" w:rsidRDefault="0049611D" w:rsidP="00DE02F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27EBA9" w14:textId="77777777" w:rsidR="0049611D" w:rsidRPr="00BB547B" w:rsidRDefault="0049611D" w:rsidP="00DE02F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14886BDE" w14:textId="77777777" w:rsidR="0049611D" w:rsidRPr="00BB547B" w:rsidRDefault="0049611D" w:rsidP="00DE02F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611D">
              <w:rPr>
                <w:rFonts w:ascii="Arial" w:hAnsi="Arial" w:cs="Arial"/>
              </w:rPr>
              <w:t>Enter</w:t>
            </w:r>
            <w:proofErr w:type="spellEnd"/>
            <w:r w:rsidRPr="0049611D">
              <w:rPr>
                <w:rFonts w:ascii="Arial" w:hAnsi="Arial" w:cs="Arial"/>
              </w:rPr>
              <w:t xml:space="preserve"> P.H.U. Ewa </w:t>
            </w:r>
            <w:proofErr w:type="spellStart"/>
            <w:r w:rsidRPr="0049611D">
              <w:rPr>
                <w:rFonts w:ascii="Arial" w:hAnsi="Arial" w:cs="Arial"/>
              </w:rPr>
              <w:t>Taranto</w:t>
            </w:r>
            <w:proofErr w:type="spellEnd"/>
          </w:p>
          <w:p w14:paraId="509EE356" w14:textId="77777777" w:rsidR="0049611D" w:rsidRPr="00BB547B" w:rsidRDefault="0049611D" w:rsidP="00DE02F5">
            <w:pPr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Biwakowa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611D">
              <w:rPr>
                <w:rFonts w:ascii="Arial" w:hAnsi="Arial" w:cs="Arial"/>
              </w:rPr>
              <w:t>26A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844337" w14:textId="77777777" w:rsidR="0049611D" w:rsidRPr="00BB547B" w:rsidRDefault="0049611D" w:rsidP="00DE02F5">
            <w:pPr>
              <w:spacing w:after="80"/>
              <w:jc w:val="both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93-469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611D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13812D" w14:textId="77777777" w:rsidR="0049611D" w:rsidRPr="00BB547B" w:rsidRDefault="0049611D" w:rsidP="00DE02F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45 448.50 zł</w:t>
            </w:r>
          </w:p>
        </w:tc>
      </w:tr>
      <w:tr w:rsidR="0049611D" w:rsidRPr="00BB547B" w14:paraId="44B452B4" w14:textId="77777777" w:rsidTr="00C1642E">
        <w:tc>
          <w:tcPr>
            <w:tcW w:w="993" w:type="dxa"/>
            <w:shd w:val="clear" w:color="auto" w:fill="auto"/>
            <w:vAlign w:val="center"/>
          </w:tcPr>
          <w:p w14:paraId="06F8F0F9" w14:textId="77777777" w:rsidR="0049611D" w:rsidRPr="00BB547B" w:rsidRDefault="0049611D" w:rsidP="00DE02F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413762" w14:textId="77777777" w:rsidR="0049611D" w:rsidRPr="00BB547B" w:rsidRDefault="0049611D" w:rsidP="00DE02F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BF6638C" w14:textId="77777777" w:rsidR="0049611D" w:rsidRPr="00BB547B" w:rsidRDefault="0049611D" w:rsidP="00DE02F5">
            <w:pPr>
              <w:spacing w:before="80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Jet-</w:t>
            </w:r>
            <w:proofErr w:type="spellStart"/>
            <w:r w:rsidRPr="0049611D">
              <w:rPr>
                <w:rFonts w:ascii="Arial" w:hAnsi="Arial" w:cs="Arial"/>
              </w:rPr>
              <w:t>printer</w:t>
            </w:r>
            <w:proofErr w:type="spellEnd"/>
            <w:r w:rsidRPr="0049611D">
              <w:rPr>
                <w:rFonts w:ascii="Arial" w:hAnsi="Arial" w:cs="Arial"/>
              </w:rPr>
              <w:t xml:space="preserve"> Sp. z o.o. Sp. k.</w:t>
            </w:r>
          </w:p>
          <w:p w14:paraId="7655CD7E" w14:textId="77777777" w:rsidR="0049611D" w:rsidRPr="00BB547B" w:rsidRDefault="0049611D" w:rsidP="00DE02F5">
            <w:pPr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Serwituty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611D">
              <w:rPr>
                <w:rFonts w:ascii="Arial" w:hAnsi="Arial" w:cs="Arial"/>
              </w:rPr>
              <w:t>14/-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4B96098" w14:textId="77777777" w:rsidR="0049611D" w:rsidRPr="00BB547B" w:rsidRDefault="0049611D" w:rsidP="00DE02F5">
            <w:pPr>
              <w:spacing w:after="80"/>
              <w:jc w:val="both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02-233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611D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BB90F1" w14:textId="77777777" w:rsidR="0049611D" w:rsidRPr="00BB547B" w:rsidRDefault="0049611D" w:rsidP="00DE02F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26 695.92 zł</w:t>
            </w:r>
          </w:p>
        </w:tc>
      </w:tr>
      <w:tr w:rsidR="0049611D" w:rsidRPr="00BB547B" w14:paraId="778DB7ED" w14:textId="77777777" w:rsidTr="00C1642E">
        <w:tc>
          <w:tcPr>
            <w:tcW w:w="993" w:type="dxa"/>
            <w:shd w:val="clear" w:color="auto" w:fill="auto"/>
            <w:vAlign w:val="center"/>
          </w:tcPr>
          <w:p w14:paraId="54D5A579" w14:textId="77777777" w:rsidR="0049611D" w:rsidRPr="00BB547B" w:rsidRDefault="0049611D" w:rsidP="00DE02F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39E3E2" w14:textId="77777777" w:rsidR="0049611D" w:rsidRPr="00BB547B" w:rsidRDefault="0049611D" w:rsidP="00DE02F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EE80F2B" w14:textId="77777777" w:rsidR="0049611D" w:rsidRPr="00BB547B" w:rsidRDefault="0049611D" w:rsidP="00DE02F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611D">
              <w:rPr>
                <w:rFonts w:ascii="Arial" w:hAnsi="Arial" w:cs="Arial"/>
              </w:rPr>
              <w:t>ProOffice</w:t>
            </w:r>
            <w:proofErr w:type="spellEnd"/>
            <w:r w:rsidRPr="0049611D">
              <w:rPr>
                <w:rFonts w:ascii="Arial" w:hAnsi="Arial" w:cs="Arial"/>
              </w:rPr>
              <w:t xml:space="preserve">. net Wiesław </w:t>
            </w:r>
            <w:proofErr w:type="spellStart"/>
            <w:r w:rsidRPr="0049611D">
              <w:rPr>
                <w:rFonts w:ascii="Arial" w:hAnsi="Arial" w:cs="Arial"/>
              </w:rPr>
              <w:t>Stoczkiewicz</w:t>
            </w:r>
            <w:proofErr w:type="spellEnd"/>
          </w:p>
          <w:p w14:paraId="279ADC0F" w14:textId="77777777" w:rsidR="0049611D" w:rsidRPr="00BB547B" w:rsidRDefault="0049611D" w:rsidP="00DE02F5">
            <w:pPr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Rączna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611D">
              <w:rPr>
                <w:rFonts w:ascii="Arial" w:hAnsi="Arial" w:cs="Arial"/>
              </w:rPr>
              <w:t>25F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F8F39A" w14:textId="77777777" w:rsidR="0049611D" w:rsidRPr="00BB547B" w:rsidRDefault="0049611D" w:rsidP="00DE02F5">
            <w:pPr>
              <w:spacing w:after="80"/>
              <w:jc w:val="both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30-741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611D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A65813" w14:textId="77777777" w:rsidR="0049611D" w:rsidRPr="00BB547B" w:rsidRDefault="0049611D" w:rsidP="00DE02F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37 209.39 zł</w:t>
            </w:r>
          </w:p>
        </w:tc>
      </w:tr>
      <w:tr w:rsidR="0049611D" w:rsidRPr="00BB547B" w14:paraId="58D33945" w14:textId="77777777" w:rsidTr="00C1642E">
        <w:tc>
          <w:tcPr>
            <w:tcW w:w="993" w:type="dxa"/>
            <w:shd w:val="clear" w:color="auto" w:fill="auto"/>
            <w:vAlign w:val="center"/>
          </w:tcPr>
          <w:p w14:paraId="12D5F5F0" w14:textId="77777777" w:rsidR="0049611D" w:rsidRPr="00BB547B" w:rsidRDefault="0049611D" w:rsidP="00DE02F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48AEF6" w14:textId="77777777" w:rsidR="0049611D" w:rsidRPr="00BB547B" w:rsidRDefault="0049611D" w:rsidP="00DE02F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06CE4BD" w14:textId="77777777" w:rsidR="0049611D" w:rsidRPr="00BB547B" w:rsidRDefault="0049611D" w:rsidP="00DE02F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611D">
              <w:rPr>
                <w:rFonts w:ascii="Arial" w:hAnsi="Arial" w:cs="Arial"/>
              </w:rPr>
              <w:t>ProOffice</w:t>
            </w:r>
            <w:proofErr w:type="spellEnd"/>
            <w:r w:rsidRPr="0049611D">
              <w:rPr>
                <w:rFonts w:ascii="Arial" w:hAnsi="Arial" w:cs="Arial"/>
              </w:rPr>
              <w:t xml:space="preserve">. net Wiesław </w:t>
            </w:r>
            <w:proofErr w:type="spellStart"/>
            <w:r w:rsidRPr="0049611D">
              <w:rPr>
                <w:rFonts w:ascii="Arial" w:hAnsi="Arial" w:cs="Arial"/>
              </w:rPr>
              <w:t>Stoczkiewicz</w:t>
            </w:r>
            <w:proofErr w:type="spellEnd"/>
          </w:p>
          <w:p w14:paraId="2C900A8B" w14:textId="77777777" w:rsidR="0049611D" w:rsidRPr="00BB547B" w:rsidRDefault="0049611D" w:rsidP="00DE02F5">
            <w:pPr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Rączna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611D">
              <w:rPr>
                <w:rFonts w:ascii="Arial" w:hAnsi="Arial" w:cs="Arial"/>
              </w:rPr>
              <w:t>25F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CF12ED8" w14:textId="77777777" w:rsidR="0049611D" w:rsidRPr="00BB547B" w:rsidRDefault="0049611D" w:rsidP="00DE02F5">
            <w:pPr>
              <w:spacing w:after="80"/>
              <w:jc w:val="both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30-741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611D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B9EDEB9" w14:textId="77777777" w:rsidR="0049611D" w:rsidRPr="00BB547B" w:rsidRDefault="0049611D" w:rsidP="00DE02F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32 016.90 zł</w:t>
            </w:r>
          </w:p>
        </w:tc>
      </w:tr>
      <w:tr w:rsidR="0049611D" w:rsidRPr="00BB547B" w14:paraId="25107608" w14:textId="77777777" w:rsidTr="00C1642E">
        <w:tc>
          <w:tcPr>
            <w:tcW w:w="993" w:type="dxa"/>
            <w:shd w:val="clear" w:color="auto" w:fill="auto"/>
            <w:vAlign w:val="center"/>
          </w:tcPr>
          <w:p w14:paraId="3A48F2A5" w14:textId="77777777" w:rsidR="0049611D" w:rsidRPr="00BB547B" w:rsidRDefault="0049611D" w:rsidP="00DE02F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9170F8" w14:textId="77777777" w:rsidR="0049611D" w:rsidRPr="00BB547B" w:rsidRDefault="0049611D" w:rsidP="00DE02F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35A7A972" w14:textId="77777777" w:rsidR="0049611D" w:rsidRPr="00BB547B" w:rsidRDefault="0049611D" w:rsidP="00DE02F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611D">
              <w:rPr>
                <w:rFonts w:ascii="Arial" w:hAnsi="Arial" w:cs="Arial"/>
              </w:rPr>
              <w:t>ProOffice</w:t>
            </w:r>
            <w:proofErr w:type="spellEnd"/>
            <w:r w:rsidRPr="0049611D">
              <w:rPr>
                <w:rFonts w:ascii="Arial" w:hAnsi="Arial" w:cs="Arial"/>
              </w:rPr>
              <w:t xml:space="preserve">. net Wiesław </w:t>
            </w:r>
            <w:proofErr w:type="spellStart"/>
            <w:r w:rsidRPr="0049611D">
              <w:rPr>
                <w:rFonts w:ascii="Arial" w:hAnsi="Arial" w:cs="Arial"/>
              </w:rPr>
              <w:t>Stoczkiewicz</w:t>
            </w:r>
            <w:proofErr w:type="spellEnd"/>
          </w:p>
          <w:p w14:paraId="7C1C3B99" w14:textId="77777777" w:rsidR="0049611D" w:rsidRPr="00BB547B" w:rsidRDefault="0049611D" w:rsidP="00DE02F5">
            <w:pPr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Rączna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611D">
              <w:rPr>
                <w:rFonts w:ascii="Arial" w:hAnsi="Arial" w:cs="Arial"/>
              </w:rPr>
              <w:t>25F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2275DD5" w14:textId="77777777" w:rsidR="0049611D" w:rsidRPr="00BB547B" w:rsidRDefault="0049611D" w:rsidP="00DE02F5">
            <w:pPr>
              <w:spacing w:after="80"/>
              <w:jc w:val="both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30-741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611D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479AF5" w14:textId="77777777" w:rsidR="0049611D" w:rsidRPr="00BB547B" w:rsidRDefault="0049611D" w:rsidP="00DE02F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116 048.90 zł</w:t>
            </w:r>
          </w:p>
        </w:tc>
      </w:tr>
      <w:tr w:rsidR="0049611D" w:rsidRPr="00BB547B" w14:paraId="5D330F46" w14:textId="77777777" w:rsidTr="00C1642E">
        <w:tc>
          <w:tcPr>
            <w:tcW w:w="993" w:type="dxa"/>
            <w:shd w:val="clear" w:color="auto" w:fill="auto"/>
            <w:vAlign w:val="center"/>
          </w:tcPr>
          <w:p w14:paraId="038CE042" w14:textId="77777777" w:rsidR="0049611D" w:rsidRPr="00BB547B" w:rsidRDefault="0049611D" w:rsidP="00DE02F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84052A" w14:textId="77777777" w:rsidR="0049611D" w:rsidRPr="00BB547B" w:rsidRDefault="0049611D" w:rsidP="00DE02F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9C6F726" w14:textId="77777777" w:rsidR="0049611D" w:rsidRPr="00BB547B" w:rsidRDefault="0049611D" w:rsidP="00DE02F5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9611D">
              <w:rPr>
                <w:rFonts w:ascii="Arial" w:hAnsi="Arial" w:cs="Arial"/>
              </w:rPr>
              <w:t>ProOffice</w:t>
            </w:r>
            <w:proofErr w:type="spellEnd"/>
            <w:r w:rsidRPr="0049611D">
              <w:rPr>
                <w:rFonts w:ascii="Arial" w:hAnsi="Arial" w:cs="Arial"/>
              </w:rPr>
              <w:t xml:space="preserve">. net Wiesław </w:t>
            </w:r>
            <w:proofErr w:type="spellStart"/>
            <w:r w:rsidRPr="0049611D">
              <w:rPr>
                <w:rFonts w:ascii="Arial" w:hAnsi="Arial" w:cs="Arial"/>
              </w:rPr>
              <w:t>Stoczkiewicz</w:t>
            </w:r>
            <w:proofErr w:type="spellEnd"/>
          </w:p>
          <w:p w14:paraId="21042CF2" w14:textId="77777777" w:rsidR="0049611D" w:rsidRPr="00BB547B" w:rsidRDefault="0049611D" w:rsidP="00DE02F5">
            <w:pPr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Rączna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611D">
              <w:rPr>
                <w:rFonts w:ascii="Arial" w:hAnsi="Arial" w:cs="Arial"/>
              </w:rPr>
              <w:t>25F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83D05F9" w14:textId="77777777" w:rsidR="0049611D" w:rsidRPr="00BB547B" w:rsidRDefault="0049611D" w:rsidP="00DE02F5">
            <w:pPr>
              <w:spacing w:after="80"/>
              <w:jc w:val="both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30-741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49611D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1AF4EE" w14:textId="77777777" w:rsidR="0049611D" w:rsidRPr="00BB547B" w:rsidRDefault="0049611D" w:rsidP="00DE02F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9611D">
              <w:rPr>
                <w:rFonts w:ascii="Arial" w:hAnsi="Arial" w:cs="Arial"/>
              </w:rPr>
              <w:t>31 506.27 zł</w:t>
            </w:r>
          </w:p>
        </w:tc>
      </w:tr>
    </w:tbl>
    <w:p w14:paraId="52663F6A" w14:textId="77777777" w:rsidR="00947860" w:rsidRDefault="00947860" w:rsidP="0094786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A733186" w14:textId="77777777" w:rsidR="00947860" w:rsidRDefault="00947860" w:rsidP="0094786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ADDCED8" w14:textId="379BAE1C" w:rsidR="00A80738" w:rsidRDefault="00A80738" w:rsidP="0094786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B3085B5" w14:textId="14C847D6" w:rsidR="00947860" w:rsidRDefault="00947860" w:rsidP="0094786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6278AC77" w14:textId="0C5F409F" w:rsidR="00947860" w:rsidRPr="00BB547B" w:rsidRDefault="00947860" w:rsidP="00947860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Gołąb-</w:t>
      </w:r>
      <w:proofErr w:type="spellStart"/>
      <w:r>
        <w:rPr>
          <w:rFonts w:ascii="Arial" w:hAnsi="Arial" w:cs="Arial"/>
          <w:i/>
          <w:szCs w:val="24"/>
        </w:rPr>
        <w:t>Bełtowicz</w:t>
      </w:r>
      <w:proofErr w:type="spellEnd"/>
    </w:p>
    <w:bookmarkEnd w:id="0"/>
    <w:sectPr w:rsidR="00947860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05C17" w14:textId="77777777" w:rsidR="005A448D" w:rsidRDefault="005A448D">
      <w:r>
        <w:separator/>
      </w:r>
    </w:p>
  </w:endnote>
  <w:endnote w:type="continuationSeparator" w:id="0">
    <w:p w14:paraId="2818D7E4" w14:textId="77777777" w:rsidR="005A448D" w:rsidRDefault="005A4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F77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3A90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FF96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14DCAF3">
        <v:line id="_x0000_s1025" style="position:absolute;left:0;text-align:left;z-index:251657728" from="-3.85pt,8.7pt" to="455.15pt,8.7pt"/>
      </w:pict>
    </w:r>
  </w:p>
  <w:p w14:paraId="7F50283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ACED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BEB793" w14:textId="77777777" w:rsidR="009F189D" w:rsidRDefault="009F189D">
    <w:pPr>
      <w:pStyle w:val="Stopka"/>
      <w:tabs>
        <w:tab w:val="clear" w:pos="4536"/>
      </w:tabs>
      <w:jc w:val="center"/>
    </w:pPr>
  </w:p>
  <w:p w14:paraId="719545B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D436F" w14:textId="77777777" w:rsidR="005A448D" w:rsidRDefault="005A448D">
      <w:r>
        <w:separator/>
      </w:r>
    </w:p>
  </w:footnote>
  <w:footnote w:type="continuationSeparator" w:id="0">
    <w:p w14:paraId="6D474DC2" w14:textId="77777777" w:rsidR="005A448D" w:rsidRDefault="005A4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4F711" w14:textId="77777777" w:rsidR="0049611D" w:rsidRDefault="004961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86C35" w14:textId="77777777" w:rsidR="0049611D" w:rsidRDefault="004961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5BF26" w14:textId="77777777" w:rsidR="0049611D" w:rsidRDefault="004961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448D"/>
    <w:rsid w:val="00007727"/>
    <w:rsid w:val="00017720"/>
    <w:rsid w:val="00035488"/>
    <w:rsid w:val="000D7F25"/>
    <w:rsid w:val="000E00E5"/>
    <w:rsid w:val="00173B20"/>
    <w:rsid w:val="00192750"/>
    <w:rsid w:val="001C69FF"/>
    <w:rsid w:val="0023318D"/>
    <w:rsid w:val="003D72FD"/>
    <w:rsid w:val="00423179"/>
    <w:rsid w:val="00490DC0"/>
    <w:rsid w:val="00493F8C"/>
    <w:rsid w:val="0049611D"/>
    <w:rsid w:val="004C7E9B"/>
    <w:rsid w:val="005614F2"/>
    <w:rsid w:val="00577BC6"/>
    <w:rsid w:val="005A448D"/>
    <w:rsid w:val="0069085C"/>
    <w:rsid w:val="006B27ED"/>
    <w:rsid w:val="00843263"/>
    <w:rsid w:val="00861E75"/>
    <w:rsid w:val="00947860"/>
    <w:rsid w:val="009D19BD"/>
    <w:rsid w:val="009F189D"/>
    <w:rsid w:val="00A80738"/>
    <w:rsid w:val="00BB547B"/>
    <w:rsid w:val="00C1642E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5BF48F"/>
  <w15:chartTrackingRefBased/>
  <w15:docId w15:val="{F1A237E0-7081-4A67-A4AC-3DA48EF46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222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2023-07-05T09:42:00Z</cp:lastPrinted>
  <dcterms:created xsi:type="dcterms:W3CDTF">2023-07-05T09:28:00Z</dcterms:created>
  <dcterms:modified xsi:type="dcterms:W3CDTF">2023-07-05T09:43:00Z</dcterms:modified>
</cp:coreProperties>
</file>