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74EF5" w14:textId="49B68D0B"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07512">
        <w:rPr>
          <w:rFonts w:ascii="Times New Roman" w:hAnsi="Times New Roman"/>
          <w:sz w:val="24"/>
        </w:rPr>
        <w:t>7 do SWZ</w:t>
      </w:r>
    </w:p>
    <w:p w14:paraId="3F0CF1C8" w14:textId="77777777" w:rsidR="00821C80" w:rsidRDefault="00821C80">
      <w:pPr>
        <w:rPr>
          <w:sz w:val="22"/>
        </w:rPr>
      </w:pPr>
    </w:p>
    <w:p w14:paraId="6EA46B42" w14:textId="77777777" w:rsidR="00821C80" w:rsidRDefault="00821C80">
      <w:pPr>
        <w:rPr>
          <w:sz w:val="22"/>
        </w:rPr>
      </w:pPr>
    </w:p>
    <w:p w14:paraId="34B3A881" w14:textId="77777777" w:rsidR="00821C80" w:rsidRDefault="00821C80">
      <w:pPr>
        <w:rPr>
          <w:sz w:val="22"/>
        </w:rPr>
      </w:pPr>
    </w:p>
    <w:p w14:paraId="197B60CA" w14:textId="20D4A66F" w:rsidR="00821C80" w:rsidRDefault="00150D7E" w:rsidP="00C349E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07512">
        <w:rPr>
          <w:sz w:val="24"/>
          <w:szCs w:val="24"/>
        </w:rPr>
        <w:t>S</w:t>
      </w:r>
      <w:r w:rsidR="00C16346" w:rsidRPr="00C16346">
        <w:rPr>
          <w:sz w:val="24"/>
          <w:szCs w:val="24"/>
        </w:rPr>
        <w:t>ZP</w:t>
      </w:r>
      <w:r w:rsidR="00E07512">
        <w:rPr>
          <w:sz w:val="24"/>
          <w:szCs w:val="24"/>
        </w:rPr>
        <w:t>-271-</w:t>
      </w:r>
      <w:r w:rsidR="006A2EA8">
        <w:rPr>
          <w:sz w:val="24"/>
          <w:szCs w:val="24"/>
        </w:rPr>
        <w:t>24</w:t>
      </w:r>
      <w:r w:rsidR="00E07512">
        <w:rPr>
          <w:sz w:val="24"/>
          <w:szCs w:val="24"/>
        </w:rPr>
        <w:t>-2023</w:t>
      </w:r>
    </w:p>
    <w:p w14:paraId="755BCC63" w14:textId="5DBCF4B7" w:rsidR="001C22E3" w:rsidRDefault="001C22E3" w:rsidP="00C349E8">
      <w:pPr>
        <w:rPr>
          <w:sz w:val="24"/>
          <w:szCs w:val="24"/>
        </w:rPr>
      </w:pPr>
    </w:p>
    <w:p w14:paraId="7E23DB63" w14:textId="77777777" w:rsidR="008D4633" w:rsidRDefault="008D4633" w:rsidP="008D463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Przebudowa Oddziału Otolaryngologicznego Szpitala Specjalistycznego im. Stefana Żeromskiego SP ZOZ w Krakowie</w:t>
      </w:r>
    </w:p>
    <w:p w14:paraId="630C8902" w14:textId="77777777" w:rsidR="00C41A84" w:rsidRDefault="00C41A84">
      <w:pPr>
        <w:pStyle w:val="Nagwek4"/>
        <w:rPr>
          <w:rFonts w:cs="Arial"/>
          <w:sz w:val="20"/>
        </w:rPr>
      </w:pPr>
    </w:p>
    <w:p w14:paraId="2D3CDD5B" w14:textId="7BDCDCB8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304B9D6" w14:textId="588FF04A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25022153" w14:textId="5DC529D8" w:rsidR="0000331A" w:rsidRDefault="0000331A" w:rsidP="0060654D">
      <w:pPr>
        <w:pStyle w:val="Tekstpodstawowy2"/>
      </w:pPr>
    </w:p>
    <w:p w14:paraId="375A0F0D" w14:textId="77777777" w:rsidR="00150D7E" w:rsidRDefault="00150D7E" w:rsidP="0060654D">
      <w:pPr>
        <w:pStyle w:val="Tekstpodstawowy2"/>
      </w:pPr>
    </w:p>
    <w:p w14:paraId="17D54201" w14:textId="1C8562F2" w:rsidR="0000331A" w:rsidRDefault="00150D7E" w:rsidP="001C22E3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1C22E3">
        <w:rPr>
          <w:sz w:val="24"/>
        </w:rPr>
        <w:t>:</w:t>
      </w:r>
    </w:p>
    <w:p w14:paraId="44319CC7" w14:textId="77777777" w:rsidR="001C22E3" w:rsidRDefault="001C22E3" w:rsidP="001C22E3">
      <w:pPr>
        <w:jc w:val="both"/>
        <w:rPr>
          <w:b/>
          <w:sz w:val="22"/>
          <w:szCs w:val="22"/>
        </w:rPr>
      </w:pPr>
    </w:p>
    <w:p w14:paraId="188662D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68AA2A6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3CDB2EF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3F8EC49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319ED96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BC8DE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009D8F4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78F142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703EE5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43D3923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FA565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730696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4767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968308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D1B4B9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B2FCCE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584899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69DA7A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351FF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618E5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4287ED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96F22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D5435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D65044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8A02A4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3836C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3E3114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1B74F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D61FD5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340F0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E946516" w14:textId="77777777" w:rsidR="00C349E8" w:rsidRDefault="00C349E8" w:rsidP="00C349E8">
      <w:pPr>
        <w:rPr>
          <w:sz w:val="24"/>
        </w:rPr>
      </w:pPr>
    </w:p>
    <w:p w14:paraId="4DD0E6C3" w14:textId="77777777" w:rsidR="00C349E8" w:rsidRDefault="00C349E8" w:rsidP="00C349E8">
      <w:pPr>
        <w:rPr>
          <w:sz w:val="24"/>
        </w:rPr>
      </w:pPr>
    </w:p>
    <w:p w14:paraId="26A2F13A" w14:textId="77777777" w:rsidR="00C349E8" w:rsidRDefault="00C349E8" w:rsidP="00C349E8">
      <w:pPr>
        <w:rPr>
          <w:sz w:val="24"/>
        </w:rPr>
      </w:pPr>
    </w:p>
    <w:p w14:paraId="14333374" w14:textId="6231AC11" w:rsidR="00C349E8" w:rsidRDefault="00C349E8" w:rsidP="00C349E8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0B49AA68" w14:textId="77777777" w:rsidR="00C349E8" w:rsidRDefault="00C349E8" w:rsidP="00C349E8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241B1347" w14:textId="77777777" w:rsidR="00C349E8" w:rsidRDefault="00C349E8" w:rsidP="00C349E8">
      <w:pPr>
        <w:rPr>
          <w:sz w:val="24"/>
          <w:vertAlign w:val="superscript"/>
        </w:rPr>
      </w:pPr>
    </w:p>
    <w:sectPr w:rsidR="00C349E8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0F870" w14:textId="77777777" w:rsidR="004842F0" w:rsidRDefault="004842F0">
      <w:r>
        <w:separator/>
      </w:r>
    </w:p>
  </w:endnote>
  <w:endnote w:type="continuationSeparator" w:id="0">
    <w:p w14:paraId="73E3CC59" w14:textId="77777777" w:rsidR="004842F0" w:rsidRDefault="0048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9FA4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881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892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74C" w14:textId="77777777" w:rsidR="00821C80" w:rsidRDefault="00821C80">
    <w:pPr>
      <w:pStyle w:val="Stopka"/>
      <w:tabs>
        <w:tab w:val="clear" w:pos="4536"/>
      </w:tabs>
      <w:jc w:val="center"/>
    </w:pPr>
  </w:p>
  <w:p w14:paraId="1436A8A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0A7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BF49C" w14:textId="77777777" w:rsidR="00821C80" w:rsidRDefault="00821C80">
    <w:pPr>
      <w:pStyle w:val="Stopka"/>
      <w:tabs>
        <w:tab w:val="clear" w:pos="4536"/>
      </w:tabs>
      <w:jc w:val="center"/>
    </w:pPr>
  </w:p>
  <w:p w14:paraId="0103D0C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5B12" w14:textId="77777777" w:rsidR="004842F0" w:rsidRDefault="004842F0">
      <w:r>
        <w:separator/>
      </w:r>
    </w:p>
  </w:footnote>
  <w:footnote w:type="continuationSeparator" w:id="0">
    <w:p w14:paraId="49C6B53C" w14:textId="77777777" w:rsidR="004842F0" w:rsidRDefault="0048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BFE3" w14:textId="77777777" w:rsidR="00C16346" w:rsidRDefault="00C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9D5" w14:textId="77777777" w:rsidR="00C16346" w:rsidRDefault="00C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530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D"/>
    <w:rsid w:val="0000331A"/>
    <w:rsid w:val="00150D7E"/>
    <w:rsid w:val="00167DCC"/>
    <w:rsid w:val="001C22E3"/>
    <w:rsid w:val="001D5B1E"/>
    <w:rsid w:val="00233FA3"/>
    <w:rsid w:val="004842F0"/>
    <w:rsid w:val="004E070D"/>
    <w:rsid w:val="0060654D"/>
    <w:rsid w:val="0067208E"/>
    <w:rsid w:val="006A2EA8"/>
    <w:rsid w:val="007064BA"/>
    <w:rsid w:val="00820A4B"/>
    <w:rsid w:val="00821C80"/>
    <w:rsid w:val="008C492D"/>
    <w:rsid w:val="008D4633"/>
    <w:rsid w:val="00936CFB"/>
    <w:rsid w:val="0095247D"/>
    <w:rsid w:val="00980415"/>
    <w:rsid w:val="009C437A"/>
    <w:rsid w:val="00AA594F"/>
    <w:rsid w:val="00B11EA3"/>
    <w:rsid w:val="00B41A5F"/>
    <w:rsid w:val="00B551AF"/>
    <w:rsid w:val="00C16346"/>
    <w:rsid w:val="00C349E8"/>
    <w:rsid w:val="00C41A84"/>
    <w:rsid w:val="00D52F5E"/>
    <w:rsid w:val="00D578D6"/>
    <w:rsid w:val="00E07512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ED9F7"/>
  <w15:chartTrackingRefBased/>
  <w15:docId w15:val="{FCB36496-9706-4FF6-A35C-E3617818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3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121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5</cp:revision>
  <cp:lastPrinted>2000-12-12T17:01:00Z</cp:lastPrinted>
  <dcterms:created xsi:type="dcterms:W3CDTF">2023-06-19T08:53:00Z</dcterms:created>
  <dcterms:modified xsi:type="dcterms:W3CDTF">2023-07-03T11:47:00Z</dcterms:modified>
</cp:coreProperties>
</file>