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9E40A" w14:textId="7B3CF441" w:rsidR="00DA2A7E" w:rsidRPr="003261E7" w:rsidRDefault="004F0F74" w:rsidP="00DA2A7E">
      <w:pPr>
        <w:spacing w:after="240"/>
        <w:jc w:val="right"/>
        <w:rPr>
          <w:sz w:val="22"/>
          <w:szCs w:val="22"/>
        </w:rPr>
      </w:pPr>
      <w:r w:rsidRPr="004F0F7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E017FE">
        <w:rPr>
          <w:sz w:val="22"/>
          <w:szCs w:val="22"/>
        </w:rPr>
        <w:t>05.07.2023 r.</w:t>
      </w:r>
    </w:p>
    <w:p w14:paraId="7BEE309E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BCC0732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D3CF549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69ACF8F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1952D9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28C4DF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B989FD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938556A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131B5B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F0F74" w:rsidRPr="003261E7" w14:paraId="2B4FB3C7" w14:textId="77777777" w:rsidTr="009B3F33">
        <w:trPr>
          <w:trHeight w:val="638"/>
        </w:trPr>
        <w:tc>
          <w:tcPr>
            <w:tcW w:w="959" w:type="dxa"/>
            <w:shd w:val="clear" w:color="auto" w:fill="auto"/>
          </w:tcPr>
          <w:p w14:paraId="6B1466F8" w14:textId="77777777" w:rsidR="004F0F74" w:rsidRPr="003261E7" w:rsidRDefault="004F0F74" w:rsidP="009B3F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BF3B39" w14:textId="77777777" w:rsidR="004F0F74" w:rsidRPr="003261E7" w:rsidRDefault="004F0F74" w:rsidP="009B3F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0F74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F0F74">
              <w:rPr>
                <w:b/>
                <w:bCs/>
                <w:sz w:val="22"/>
                <w:szCs w:val="22"/>
              </w:rPr>
              <w:t>Zakup i dostawa gazów medycznych wraz z dzierżawą zbiorników i butli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F0F74">
              <w:rPr>
                <w:b/>
                <w:sz w:val="22"/>
                <w:szCs w:val="22"/>
              </w:rPr>
              <w:t>ZP/28/2023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BB0AA5E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384A02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F0F74" w:rsidRPr="007240DA" w14:paraId="0166CD4A" w14:textId="77777777" w:rsidTr="009B3F33">
        <w:tc>
          <w:tcPr>
            <w:tcW w:w="2660" w:type="dxa"/>
            <w:shd w:val="clear" w:color="auto" w:fill="auto"/>
          </w:tcPr>
          <w:p w14:paraId="0200E75E" w14:textId="77777777" w:rsidR="004F0F74" w:rsidRPr="007240DA" w:rsidRDefault="004F0F74" w:rsidP="009B3F3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F0F74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7B8A38A" w14:textId="77777777" w:rsidR="004F0F74" w:rsidRPr="007240DA" w:rsidRDefault="004F0F74" w:rsidP="009B3F3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F0F74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5FDE4681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D43ACA9" w14:textId="40A9192F" w:rsidR="00DA2A7E" w:rsidRPr="003261E7" w:rsidRDefault="004F0F74" w:rsidP="00DA2A7E">
      <w:pPr>
        <w:spacing w:after="480" w:line="276" w:lineRule="auto"/>
        <w:jc w:val="both"/>
        <w:rPr>
          <w:sz w:val="22"/>
          <w:szCs w:val="22"/>
        </w:rPr>
      </w:pPr>
      <w:r w:rsidRPr="004F0F74">
        <w:rPr>
          <w:sz w:val="22"/>
          <w:szCs w:val="22"/>
        </w:rPr>
        <w:t>Jedyna złożona oferta w postępowaniu zosta</w:t>
      </w:r>
      <w:r w:rsidR="00B90856">
        <w:rPr>
          <w:sz w:val="22"/>
          <w:szCs w:val="22"/>
        </w:rPr>
        <w:t>ł</w:t>
      </w:r>
      <w:r w:rsidRPr="004F0F74">
        <w:rPr>
          <w:sz w:val="22"/>
          <w:szCs w:val="22"/>
        </w:rPr>
        <w:t>a odrzucona</w:t>
      </w:r>
      <w:r w:rsidR="00B90856">
        <w:rPr>
          <w:sz w:val="22"/>
          <w:szCs w:val="22"/>
        </w:rPr>
        <w:t>.</w:t>
      </w:r>
    </w:p>
    <w:p w14:paraId="5843C6FB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BFACB" w14:textId="77777777" w:rsidR="000169A4" w:rsidRDefault="000169A4">
      <w:r>
        <w:separator/>
      </w:r>
    </w:p>
  </w:endnote>
  <w:endnote w:type="continuationSeparator" w:id="0">
    <w:p w14:paraId="7F52E77A" w14:textId="77777777" w:rsidR="000169A4" w:rsidRDefault="00016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939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9B9C0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CE1B5" w14:textId="77777777" w:rsidR="003F0CBE" w:rsidRDefault="00E017FE">
    <w:pPr>
      <w:pStyle w:val="Stopka"/>
      <w:tabs>
        <w:tab w:val="clear" w:pos="4536"/>
      </w:tabs>
      <w:jc w:val="center"/>
    </w:pPr>
    <w:r>
      <w:rPr>
        <w:noProof/>
      </w:rPr>
      <w:pict w14:anchorId="396DA97C">
        <v:line id="_x0000_s1025" style="position:absolute;left:0;text-align:left;z-index:251657728" from="-3.85pt,8.75pt" to="455.15pt,8.75pt"/>
      </w:pict>
    </w:r>
  </w:p>
  <w:p w14:paraId="6E9BDC5B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33E7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2142BC" w14:textId="77777777" w:rsidR="003F0CBE" w:rsidRDefault="003F0CBE">
    <w:pPr>
      <w:pStyle w:val="Stopka"/>
      <w:tabs>
        <w:tab w:val="clear" w:pos="4536"/>
      </w:tabs>
      <w:jc w:val="center"/>
    </w:pPr>
  </w:p>
  <w:p w14:paraId="4A0A13C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F30E5" w14:textId="77777777" w:rsidR="000169A4" w:rsidRDefault="000169A4">
      <w:r>
        <w:separator/>
      </w:r>
    </w:p>
  </w:footnote>
  <w:footnote w:type="continuationSeparator" w:id="0">
    <w:p w14:paraId="7448AFE2" w14:textId="77777777" w:rsidR="000169A4" w:rsidRDefault="00016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AA35C" w14:textId="77777777" w:rsidR="004F0F74" w:rsidRDefault="004F0F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FCEBB" w14:textId="77777777" w:rsidR="004F0F74" w:rsidRDefault="004F0F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D9B42" w14:textId="77777777" w:rsidR="004F0F74" w:rsidRDefault="004F0F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300711">
    <w:abstractNumId w:val="5"/>
  </w:num>
  <w:num w:numId="2" w16cid:durableId="13577832">
    <w:abstractNumId w:val="10"/>
  </w:num>
  <w:num w:numId="3" w16cid:durableId="6904387">
    <w:abstractNumId w:val="4"/>
  </w:num>
  <w:num w:numId="4" w16cid:durableId="253367690">
    <w:abstractNumId w:val="9"/>
  </w:num>
  <w:num w:numId="5" w16cid:durableId="2138327716">
    <w:abstractNumId w:val="1"/>
  </w:num>
  <w:num w:numId="6" w16cid:durableId="783159097">
    <w:abstractNumId w:val="2"/>
  </w:num>
  <w:num w:numId="7" w16cid:durableId="639309575">
    <w:abstractNumId w:val="8"/>
  </w:num>
  <w:num w:numId="8" w16cid:durableId="590240963">
    <w:abstractNumId w:val="6"/>
  </w:num>
  <w:num w:numId="9" w16cid:durableId="1651209629">
    <w:abstractNumId w:val="3"/>
  </w:num>
  <w:num w:numId="10" w16cid:durableId="1254434449">
    <w:abstractNumId w:val="0"/>
  </w:num>
  <w:num w:numId="11" w16cid:durableId="8306048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9A4"/>
    <w:rsid w:val="000169A4"/>
    <w:rsid w:val="00020DF5"/>
    <w:rsid w:val="000345C2"/>
    <w:rsid w:val="00047A30"/>
    <w:rsid w:val="001B1480"/>
    <w:rsid w:val="002D47D4"/>
    <w:rsid w:val="00314463"/>
    <w:rsid w:val="003261E7"/>
    <w:rsid w:val="00372CE9"/>
    <w:rsid w:val="003F0CBE"/>
    <w:rsid w:val="00420F05"/>
    <w:rsid w:val="00467255"/>
    <w:rsid w:val="004F0F74"/>
    <w:rsid w:val="005644C6"/>
    <w:rsid w:val="006E6C0F"/>
    <w:rsid w:val="006E706C"/>
    <w:rsid w:val="0079556E"/>
    <w:rsid w:val="007A1DCC"/>
    <w:rsid w:val="007A2D48"/>
    <w:rsid w:val="007F118B"/>
    <w:rsid w:val="009553F8"/>
    <w:rsid w:val="00A86662"/>
    <w:rsid w:val="00AF5E2C"/>
    <w:rsid w:val="00AF6582"/>
    <w:rsid w:val="00AF7988"/>
    <w:rsid w:val="00B1578C"/>
    <w:rsid w:val="00B90856"/>
    <w:rsid w:val="00BA77A9"/>
    <w:rsid w:val="00BF7AFB"/>
    <w:rsid w:val="00CC422D"/>
    <w:rsid w:val="00CE52C3"/>
    <w:rsid w:val="00DA2A7E"/>
    <w:rsid w:val="00E017F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738CA8"/>
  <w15:chartTrackingRefBased/>
  <w15:docId w15:val="{8FB413F8-3A09-4896-A4BD-6AAFEFFA3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2001-02-25T09:00:00Z</cp:lastPrinted>
  <dcterms:created xsi:type="dcterms:W3CDTF">2023-07-03T06:52:00Z</dcterms:created>
  <dcterms:modified xsi:type="dcterms:W3CDTF">2023-07-05T05:49:00Z</dcterms:modified>
</cp:coreProperties>
</file>