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5F7E9" w14:textId="77777777" w:rsidR="00D665F5" w:rsidRPr="00865976" w:rsidRDefault="0063047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865976">
        <w:rPr>
          <w:sz w:val="24"/>
          <w:szCs w:val="24"/>
        </w:rPr>
        <w:t>Kraków</w:t>
      </w:r>
      <w:r w:rsidR="00D665F5" w:rsidRPr="00865976">
        <w:rPr>
          <w:sz w:val="24"/>
          <w:szCs w:val="24"/>
        </w:rPr>
        <w:t xml:space="preserve"> dnia: </w:t>
      </w:r>
      <w:r w:rsidRPr="00865976">
        <w:rPr>
          <w:sz w:val="24"/>
          <w:szCs w:val="24"/>
        </w:rPr>
        <w:t>2023-07-03</w:t>
      </w:r>
    </w:p>
    <w:p w14:paraId="31B49810" w14:textId="77777777" w:rsidR="00D665F5" w:rsidRPr="00865976" w:rsidRDefault="00D665F5" w:rsidP="00D665F5">
      <w:pPr>
        <w:spacing w:after="240"/>
        <w:jc w:val="right"/>
        <w:rPr>
          <w:sz w:val="24"/>
          <w:szCs w:val="24"/>
        </w:rPr>
      </w:pPr>
    </w:p>
    <w:p w14:paraId="783A5F5F" w14:textId="77777777" w:rsidR="00630479" w:rsidRPr="00865976" w:rsidRDefault="00630479" w:rsidP="00577BC6">
      <w:pPr>
        <w:spacing w:after="40"/>
        <w:rPr>
          <w:b/>
          <w:bCs/>
          <w:sz w:val="24"/>
          <w:szCs w:val="24"/>
        </w:rPr>
      </w:pPr>
      <w:r w:rsidRPr="00865976">
        <w:rPr>
          <w:b/>
          <w:bCs/>
          <w:sz w:val="24"/>
          <w:szCs w:val="24"/>
        </w:rPr>
        <w:t>Szpital Miejski Specjalistyczny</w:t>
      </w:r>
    </w:p>
    <w:p w14:paraId="7269BD3D" w14:textId="77777777" w:rsidR="00630479" w:rsidRPr="00865976" w:rsidRDefault="00630479" w:rsidP="00577BC6">
      <w:pPr>
        <w:spacing w:after="40"/>
        <w:rPr>
          <w:b/>
          <w:bCs/>
          <w:sz w:val="24"/>
          <w:szCs w:val="24"/>
        </w:rPr>
      </w:pPr>
      <w:r w:rsidRPr="00865976">
        <w:rPr>
          <w:b/>
          <w:bCs/>
          <w:sz w:val="24"/>
          <w:szCs w:val="24"/>
        </w:rPr>
        <w:t>im. Gabriela Narutowicza w Krakowie</w:t>
      </w:r>
    </w:p>
    <w:p w14:paraId="22E147FC" w14:textId="77777777" w:rsidR="00D665F5" w:rsidRPr="00865976" w:rsidRDefault="00630479" w:rsidP="00D665F5">
      <w:pPr>
        <w:rPr>
          <w:sz w:val="24"/>
          <w:szCs w:val="24"/>
        </w:rPr>
      </w:pPr>
      <w:r w:rsidRPr="00865976">
        <w:rPr>
          <w:sz w:val="24"/>
          <w:szCs w:val="24"/>
        </w:rPr>
        <w:t>ul. Prądnicka</w:t>
      </w:r>
      <w:r w:rsidR="00D665F5" w:rsidRPr="00865976">
        <w:rPr>
          <w:sz w:val="24"/>
          <w:szCs w:val="24"/>
        </w:rPr>
        <w:t xml:space="preserve"> </w:t>
      </w:r>
      <w:r w:rsidRPr="00865976">
        <w:rPr>
          <w:sz w:val="24"/>
          <w:szCs w:val="24"/>
        </w:rPr>
        <w:t>35-37</w:t>
      </w:r>
    </w:p>
    <w:p w14:paraId="37934F23" w14:textId="77777777" w:rsidR="00D665F5" w:rsidRPr="00865976" w:rsidRDefault="00630479" w:rsidP="00D665F5">
      <w:pPr>
        <w:rPr>
          <w:sz w:val="24"/>
          <w:szCs w:val="24"/>
        </w:rPr>
      </w:pPr>
      <w:r w:rsidRPr="00865976">
        <w:rPr>
          <w:sz w:val="24"/>
          <w:szCs w:val="24"/>
        </w:rPr>
        <w:t>31-202</w:t>
      </w:r>
      <w:r w:rsidR="00D665F5" w:rsidRPr="00865976">
        <w:rPr>
          <w:sz w:val="24"/>
          <w:szCs w:val="24"/>
        </w:rPr>
        <w:t xml:space="preserve"> </w:t>
      </w:r>
      <w:r w:rsidRPr="00865976">
        <w:rPr>
          <w:sz w:val="24"/>
          <w:szCs w:val="24"/>
        </w:rPr>
        <w:t>Kraków</w:t>
      </w:r>
    </w:p>
    <w:p w14:paraId="1AD0D93F" w14:textId="77777777" w:rsidR="00D665F5" w:rsidRPr="0086597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AE618A" w14:textId="115105B4" w:rsidR="00A80738" w:rsidRPr="00A403DB" w:rsidRDefault="00D665F5" w:rsidP="00A403DB">
      <w:pPr>
        <w:pStyle w:val="Nagwek"/>
        <w:tabs>
          <w:tab w:val="clear" w:pos="4536"/>
        </w:tabs>
        <w:rPr>
          <w:sz w:val="24"/>
          <w:szCs w:val="24"/>
        </w:rPr>
      </w:pPr>
      <w:r w:rsidRPr="00865976">
        <w:rPr>
          <w:sz w:val="24"/>
          <w:szCs w:val="24"/>
        </w:rPr>
        <w:t>Znak sprawy:</w:t>
      </w:r>
      <w:r w:rsidRPr="00865976">
        <w:rPr>
          <w:b/>
          <w:sz w:val="24"/>
          <w:szCs w:val="24"/>
        </w:rPr>
        <w:t xml:space="preserve"> </w:t>
      </w:r>
      <w:r w:rsidR="00630479" w:rsidRPr="00865976">
        <w:rPr>
          <w:b/>
          <w:sz w:val="24"/>
          <w:szCs w:val="24"/>
        </w:rPr>
        <w:t>ZP/24/2023</w:t>
      </w:r>
      <w:r w:rsidR="00A80738" w:rsidRPr="00865976">
        <w:rPr>
          <w:sz w:val="24"/>
          <w:szCs w:val="24"/>
        </w:rPr>
        <w:tab/>
        <w:t xml:space="preserve"> </w:t>
      </w:r>
    </w:p>
    <w:p w14:paraId="00E09865" w14:textId="054F710E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B0C70E" w14:textId="77777777" w:rsidR="00C51BB2" w:rsidRPr="00865976" w:rsidRDefault="00C51BB2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430314" w14:textId="77777777" w:rsidR="00A80738" w:rsidRPr="008659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65976">
        <w:rPr>
          <w:b/>
          <w:spacing w:val="20"/>
          <w:sz w:val="28"/>
        </w:rPr>
        <w:t>INFORMACJA Z OTWARCIA OFERT</w:t>
      </w:r>
    </w:p>
    <w:p w14:paraId="7CD9EC6E" w14:textId="77777777" w:rsidR="00A80738" w:rsidRPr="008659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F503F48" w14:textId="3CDBDBCD" w:rsidR="00C659E2" w:rsidRPr="0086597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65976">
        <w:rPr>
          <w:bCs/>
          <w:sz w:val="24"/>
          <w:szCs w:val="24"/>
        </w:rPr>
        <w:t xml:space="preserve">Dotyczy </w:t>
      </w:r>
      <w:r w:rsidRPr="00865976">
        <w:rPr>
          <w:sz w:val="24"/>
          <w:szCs w:val="24"/>
        </w:rPr>
        <w:t xml:space="preserve">postępowania o udzielenie zamówienia publicznego prowadzonego w trybie </w:t>
      </w:r>
      <w:r w:rsidR="00630479" w:rsidRPr="00865976">
        <w:rPr>
          <w:sz w:val="24"/>
          <w:szCs w:val="24"/>
        </w:rPr>
        <w:t>przetarg</w:t>
      </w:r>
      <w:r w:rsidR="00865976">
        <w:rPr>
          <w:sz w:val="24"/>
          <w:szCs w:val="24"/>
        </w:rPr>
        <w:t>u</w:t>
      </w:r>
      <w:r w:rsidR="00630479" w:rsidRPr="00865976">
        <w:rPr>
          <w:sz w:val="24"/>
          <w:szCs w:val="24"/>
        </w:rPr>
        <w:t xml:space="preserve"> nieograniczon</w:t>
      </w:r>
      <w:r w:rsidR="00865976">
        <w:rPr>
          <w:sz w:val="24"/>
          <w:szCs w:val="24"/>
        </w:rPr>
        <w:t>ego</w:t>
      </w:r>
      <w:r w:rsidRPr="00865976">
        <w:rPr>
          <w:sz w:val="24"/>
          <w:szCs w:val="24"/>
        </w:rPr>
        <w:t xml:space="preserve"> na:</w:t>
      </w:r>
    </w:p>
    <w:p w14:paraId="549888CB" w14:textId="5360B64F" w:rsidR="00A80738" w:rsidRPr="00865976" w:rsidRDefault="0063047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65976">
        <w:rPr>
          <w:b/>
          <w:szCs w:val="24"/>
        </w:rPr>
        <w:t>Zakup i dostawa wyrobów medycznych II</w:t>
      </w:r>
    </w:p>
    <w:p w14:paraId="7AC4B334" w14:textId="77777777" w:rsidR="00D665F5" w:rsidRPr="0086597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865976">
        <w:rPr>
          <w:sz w:val="24"/>
          <w:szCs w:val="24"/>
        </w:rPr>
        <w:t>Zamawiający, działając na podstawie art. 22</w:t>
      </w:r>
      <w:r w:rsidR="00FC7F5E" w:rsidRPr="00865976">
        <w:rPr>
          <w:sz w:val="24"/>
          <w:szCs w:val="24"/>
        </w:rPr>
        <w:t>2</w:t>
      </w:r>
      <w:r w:rsidRPr="00865976">
        <w:rPr>
          <w:sz w:val="24"/>
          <w:szCs w:val="24"/>
        </w:rPr>
        <w:t xml:space="preserve"> ust. 5 </w:t>
      </w:r>
      <w:r w:rsidRPr="00865976">
        <w:rPr>
          <w:bCs/>
          <w:sz w:val="24"/>
          <w:szCs w:val="24"/>
        </w:rPr>
        <w:t>ustawy z dnia 11 września 2019 r. Prawo zamówień publicznych</w:t>
      </w:r>
      <w:r w:rsidRPr="00865976">
        <w:rPr>
          <w:sz w:val="24"/>
          <w:szCs w:val="24"/>
        </w:rPr>
        <w:t xml:space="preserve"> </w:t>
      </w:r>
      <w:r w:rsidR="00630479" w:rsidRPr="00865976">
        <w:rPr>
          <w:sz w:val="24"/>
          <w:szCs w:val="24"/>
        </w:rPr>
        <w:t>(t.j. Dz. U. z 2022r. poz. 1710)</w:t>
      </w:r>
      <w:r w:rsidR="00490DC0" w:rsidRPr="00865976">
        <w:rPr>
          <w:sz w:val="24"/>
          <w:szCs w:val="24"/>
        </w:rPr>
        <w:t xml:space="preserve"> </w:t>
      </w:r>
      <w:r w:rsidRPr="00865976">
        <w:rPr>
          <w:sz w:val="24"/>
          <w:szCs w:val="24"/>
        </w:rPr>
        <w:t>udostępnia</w:t>
      </w:r>
      <w:r w:rsidR="00F95C33" w:rsidRPr="00865976">
        <w:rPr>
          <w:sz w:val="24"/>
          <w:szCs w:val="24"/>
        </w:rPr>
        <w:t xml:space="preserve"> </w:t>
      </w:r>
      <w:r w:rsidR="004C7E9B" w:rsidRPr="00865976">
        <w:rPr>
          <w:sz w:val="24"/>
          <w:szCs w:val="24"/>
        </w:rPr>
        <w:t>informacj</w:t>
      </w:r>
      <w:r w:rsidR="00577BC6" w:rsidRPr="00865976">
        <w:rPr>
          <w:sz w:val="24"/>
          <w:szCs w:val="24"/>
        </w:rPr>
        <w:t>ę</w:t>
      </w:r>
      <w:r w:rsidR="00035488" w:rsidRPr="00865976">
        <w:rPr>
          <w:sz w:val="24"/>
          <w:szCs w:val="24"/>
        </w:rPr>
        <w:t xml:space="preserve"> z otwarcia ofert</w:t>
      </w:r>
      <w:r w:rsidR="00577BC6" w:rsidRPr="00865976">
        <w:rPr>
          <w:sz w:val="24"/>
          <w:szCs w:val="24"/>
        </w:rPr>
        <w:t>.</w:t>
      </w:r>
    </w:p>
    <w:p w14:paraId="671BBB76" w14:textId="303C22BC" w:rsidR="00A80738" w:rsidRPr="0086597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65976">
        <w:rPr>
          <w:sz w:val="24"/>
          <w:szCs w:val="24"/>
        </w:rPr>
        <w:t>Podczas otwarcia ofert, mającego miejsce</w:t>
      </w:r>
      <w:r w:rsidR="00FF4AB1" w:rsidRPr="00865976">
        <w:rPr>
          <w:sz w:val="24"/>
          <w:szCs w:val="24"/>
        </w:rPr>
        <w:t xml:space="preserve"> w dniu</w:t>
      </w:r>
      <w:r w:rsidR="00865976">
        <w:rPr>
          <w:sz w:val="24"/>
          <w:szCs w:val="24"/>
        </w:rPr>
        <w:t xml:space="preserve"> 03.07.2023r.</w:t>
      </w:r>
      <w:r w:rsidR="00FF4AB1" w:rsidRPr="00865976">
        <w:rPr>
          <w:sz w:val="24"/>
          <w:szCs w:val="24"/>
        </w:rPr>
        <w:t xml:space="preserve"> o godz.</w:t>
      </w:r>
      <w:r w:rsidR="00865976">
        <w:rPr>
          <w:sz w:val="24"/>
          <w:szCs w:val="24"/>
        </w:rPr>
        <w:t xml:space="preserve"> 12:00</w:t>
      </w:r>
      <w:r w:rsidR="00FF4AB1" w:rsidRPr="00865976">
        <w:rPr>
          <w:sz w:val="24"/>
          <w:szCs w:val="24"/>
        </w:rPr>
        <w:t xml:space="preserve"> </w:t>
      </w:r>
      <w:r w:rsidRPr="0086597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65976" w14:paraId="42B7DEB8" w14:textId="77777777" w:rsidTr="00C82837">
        <w:tc>
          <w:tcPr>
            <w:tcW w:w="993" w:type="dxa"/>
            <w:shd w:val="clear" w:color="auto" w:fill="auto"/>
            <w:vAlign w:val="center"/>
          </w:tcPr>
          <w:p w14:paraId="2DF39B86" w14:textId="77777777" w:rsidR="006B27ED" w:rsidRPr="00865976" w:rsidRDefault="006B27ED" w:rsidP="00C82837">
            <w:pPr>
              <w:spacing w:before="120" w:after="120"/>
              <w:jc w:val="center"/>
            </w:pPr>
            <w:r w:rsidRPr="0086597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A22E9B" w14:textId="77777777" w:rsidR="006B27ED" w:rsidRPr="00865976" w:rsidRDefault="006B27ED" w:rsidP="00C82837">
            <w:pPr>
              <w:spacing w:before="120" w:after="120"/>
              <w:jc w:val="center"/>
            </w:pPr>
            <w:r w:rsidRPr="00865976">
              <w:t>Nr</w:t>
            </w:r>
            <w:r w:rsidR="00C82837" w:rsidRPr="00865976">
              <w:t xml:space="preserve"> </w:t>
            </w:r>
            <w:r w:rsidRPr="0086597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9E2E2B9" w14:textId="77777777" w:rsidR="006B27ED" w:rsidRPr="00865976" w:rsidRDefault="006B27ED" w:rsidP="00BB547B">
            <w:pPr>
              <w:spacing w:before="120" w:after="120"/>
              <w:jc w:val="center"/>
            </w:pPr>
            <w:r w:rsidRPr="0086597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20BB22" w14:textId="77777777" w:rsidR="006B27ED" w:rsidRPr="00865976" w:rsidRDefault="006B27ED" w:rsidP="00C82837">
            <w:pPr>
              <w:spacing w:before="120" w:after="120"/>
              <w:jc w:val="center"/>
            </w:pPr>
            <w:r w:rsidRPr="00865976">
              <w:t>Cena oferty</w:t>
            </w:r>
          </w:p>
        </w:tc>
      </w:tr>
      <w:tr w:rsidR="00630479" w:rsidRPr="00865976" w14:paraId="55FE7AF6" w14:textId="77777777" w:rsidTr="00A30016">
        <w:tc>
          <w:tcPr>
            <w:tcW w:w="993" w:type="dxa"/>
            <w:shd w:val="clear" w:color="auto" w:fill="auto"/>
            <w:vAlign w:val="center"/>
          </w:tcPr>
          <w:p w14:paraId="22E80ABE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F0E2F5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17</w:t>
            </w:r>
          </w:p>
        </w:tc>
        <w:tc>
          <w:tcPr>
            <w:tcW w:w="4110" w:type="dxa"/>
            <w:shd w:val="clear" w:color="auto" w:fill="auto"/>
          </w:tcPr>
          <w:p w14:paraId="463F92DE" w14:textId="77777777" w:rsidR="00630479" w:rsidRPr="00865976" w:rsidRDefault="00630479" w:rsidP="00A30016">
            <w:pPr>
              <w:spacing w:before="80"/>
            </w:pPr>
            <w:r w:rsidRPr="00865976">
              <w:t xml:space="preserve">Beryl </w:t>
            </w:r>
            <w:proofErr w:type="spellStart"/>
            <w:r w:rsidRPr="00865976">
              <w:t>Med</w:t>
            </w:r>
            <w:proofErr w:type="spellEnd"/>
            <w:r w:rsidRPr="00865976">
              <w:t xml:space="preserve"> Poland Sp. z o.o.</w:t>
            </w:r>
          </w:p>
          <w:p w14:paraId="0FF21B87" w14:textId="6B8FA862" w:rsidR="00630479" w:rsidRPr="00865976" w:rsidRDefault="00865976" w:rsidP="00A30016">
            <w:r>
              <w:t>ul. Łopuszańska 36 bud. 14C</w:t>
            </w:r>
          </w:p>
          <w:p w14:paraId="5616CB74" w14:textId="3AE6D579" w:rsidR="00630479" w:rsidRPr="00865976" w:rsidRDefault="00865976" w:rsidP="00A30016">
            <w:pPr>
              <w:spacing w:after="80"/>
              <w:jc w:val="both"/>
            </w:pPr>
            <w:r>
              <w:t>02-220Warszawa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8810EF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5 875.20 zł</w:t>
            </w:r>
          </w:p>
        </w:tc>
      </w:tr>
      <w:tr w:rsidR="00630479" w:rsidRPr="00865976" w14:paraId="1932B0CF" w14:textId="77777777" w:rsidTr="00A30016">
        <w:tc>
          <w:tcPr>
            <w:tcW w:w="993" w:type="dxa"/>
            <w:shd w:val="clear" w:color="auto" w:fill="auto"/>
            <w:vAlign w:val="center"/>
          </w:tcPr>
          <w:p w14:paraId="1EC01CEA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2205EA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19</w:t>
            </w:r>
          </w:p>
        </w:tc>
        <w:tc>
          <w:tcPr>
            <w:tcW w:w="4110" w:type="dxa"/>
            <w:shd w:val="clear" w:color="auto" w:fill="auto"/>
          </w:tcPr>
          <w:p w14:paraId="71DC5A95" w14:textId="77777777" w:rsidR="00865976" w:rsidRPr="00865976" w:rsidRDefault="00865976" w:rsidP="00865976">
            <w:pPr>
              <w:spacing w:before="80"/>
            </w:pPr>
            <w:r w:rsidRPr="00865976">
              <w:t xml:space="preserve">Beryl </w:t>
            </w:r>
            <w:proofErr w:type="spellStart"/>
            <w:r w:rsidRPr="00865976">
              <w:t>Med</w:t>
            </w:r>
            <w:proofErr w:type="spellEnd"/>
            <w:r w:rsidRPr="00865976">
              <w:t xml:space="preserve"> Poland Sp. z o.o.</w:t>
            </w:r>
          </w:p>
          <w:p w14:paraId="2D8BEAC2" w14:textId="77777777" w:rsidR="00865976" w:rsidRPr="00865976" w:rsidRDefault="00865976" w:rsidP="00865976">
            <w:r>
              <w:t>ul. Łopuszańska 36 bud. 14C</w:t>
            </w:r>
          </w:p>
          <w:p w14:paraId="072D6818" w14:textId="6BB9EC37" w:rsidR="00630479" w:rsidRPr="00865976" w:rsidRDefault="00865976" w:rsidP="00865976">
            <w:pPr>
              <w:spacing w:after="80"/>
              <w:jc w:val="both"/>
            </w:pPr>
            <w:r>
              <w:t>02-220Warszawa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FF0368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9 865.15 zł</w:t>
            </w:r>
          </w:p>
        </w:tc>
      </w:tr>
      <w:tr w:rsidR="00630479" w:rsidRPr="00865976" w14:paraId="560F65BE" w14:textId="77777777" w:rsidTr="00A30016">
        <w:tc>
          <w:tcPr>
            <w:tcW w:w="993" w:type="dxa"/>
            <w:shd w:val="clear" w:color="auto" w:fill="auto"/>
            <w:vAlign w:val="center"/>
          </w:tcPr>
          <w:p w14:paraId="48B5AAC6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6542E5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5</w:t>
            </w:r>
          </w:p>
        </w:tc>
        <w:tc>
          <w:tcPr>
            <w:tcW w:w="4110" w:type="dxa"/>
            <w:shd w:val="clear" w:color="auto" w:fill="auto"/>
          </w:tcPr>
          <w:p w14:paraId="53C44AA5" w14:textId="77777777" w:rsidR="00630479" w:rsidRPr="00865976" w:rsidRDefault="00630479" w:rsidP="00A30016">
            <w:pPr>
              <w:spacing w:before="80"/>
            </w:pPr>
            <w:r w:rsidRPr="00865976">
              <w:t>Centrum Zaopatrzenia Medycznego "</w:t>
            </w:r>
            <w:proofErr w:type="spellStart"/>
            <w:r w:rsidRPr="00865976">
              <w:t>Cezal</w:t>
            </w:r>
            <w:proofErr w:type="spellEnd"/>
            <w:r w:rsidRPr="00865976">
              <w:t>" S.A Wrocław Oddział Kraków</w:t>
            </w:r>
          </w:p>
          <w:p w14:paraId="2C7074BC" w14:textId="0F97BB48" w:rsidR="00630479" w:rsidRPr="00865976" w:rsidRDefault="00865976" w:rsidP="00A30016">
            <w:r>
              <w:t xml:space="preserve">ul. </w:t>
            </w:r>
            <w:r w:rsidR="00630479" w:rsidRPr="00865976">
              <w:t>Balicka</w:t>
            </w:r>
            <w:r w:rsidR="00630479" w:rsidRPr="00865976">
              <w:t xml:space="preserve"> </w:t>
            </w:r>
            <w:r w:rsidR="00630479" w:rsidRPr="00865976">
              <w:t>117</w:t>
            </w:r>
            <w:r w:rsidR="00630479" w:rsidRPr="00865976">
              <w:t xml:space="preserve"> </w:t>
            </w:r>
          </w:p>
          <w:p w14:paraId="713B0D23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30-149</w:t>
            </w:r>
            <w:r w:rsidRPr="00865976">
              <w:t xml:space="preserve"> </w:t>
            </w:r>
            <w:r w:rsidRPr="008659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3E471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26 956.80 zł</w:t>
            </w:r>
          </w:p>
        </w:tc>
      </w:tr>
      <w:tr w:rsidR="00630479" w:rsidRPr="00865976" w14:paraId="28B21D43" w14:textId="77777777" w:rsidTr="00A30016">
        <w:tc>
          <w:tcPr>
            <w:tcW w:w="993" w:type="dxa"/>
            <w:shd w:val="clear" w:color="auto" w:fill="auto"/>
            <w:vAlign w:val="center"/>
          </w:tcPr>
          <w:p w14:paraId="27BF07B0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96ABD3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7</w:t>
            </w:r>
          </w:p>
        </w:tc>
        <w:tc>
          <w:tcPr>
            <w:tcW w:w="4110" w:type="dxa"/>
            <w:shd w:val="clear" w:color="auto" w:fill="auto"/>
          </w:tcPr>
          <w:p w14:paraId="3D4AA308" w14:textId="77777777" w:rsidR="00630479" w:rsidRPr="00865976" w:rsidRDefault="00630479" w:rsidP="00A30016">
            <w:pPr>
              <w:spacing w:before="80"/>
            </w:pPr>
            <w:r w:rsidRPr="00865976">
              <w:t>Centrum Zaopatrzenia Medycznego "</w:t>
            </w:r>
            <w:proofErr w:type="spellStart"/>
            <w:r w:rsidRPr="00865976">
              <w:t>Cezal</w:t>
            </w:r>
            <w:proofErr w:type="spellEnd"/>
            <w:r w:rsidRPr="00865976">
              <w:t>" S.A Wrocław Oddział Kraków</w:t>
            </w:r>
          </w:p>
          <w:p w14:paraId="735D3A87" w14:textId="04375B57" w:rsidR="00630479" w:rsidRPr="00865976" w:rsidRDefault="00865976" w:rsidP="00A30016">
            <w:r>
              <w:t xml:space="preserve">ul. </w:t>
            </w:r>
            <w:r w:rsidR="00630479" w:rsidRPr="00865976">
              <w:t>Balicka</w:t>
            </w:r>
            <w:r w:rsidR="00630479" w:rsidRPr="00865976">
              <w:t xml:space="preserve"> </w:t>
            </w:r>
            <w:r w:rsidR="00630479" w:rsidRPr="00865976">
              <w:t>117</w:t>
            </w:r>
            <w:r w:rsidR="00630479" w:rsidRPr="00865976">
              <w:t xml:space="preserve"> </w:t>
            </w:r>
          </w:p>
          <w:p w14:paraId="5A9B37F7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30-149</w:t>
            </w:r>
            <w:r w:rsidRPr="00865976">
              <w:t xml:space="preserve"> </w:t>
            </w:r>
            <w:r w:rsidRPr="008659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BEE05E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7 290.00 zł</w:t>
            </w:r>
          </w:p>
        </w:tc>
      </w:tr>
      <w:tr w:rsidR="00630479" w:rsidRPr="00865976" w14:paraId="3F4F9FA3" w14:textId="77777777" w:rsidTr="00A30016">
        <w:tc>
          <w:tcPr>
            <w:tcW w:w="993" w:type="dxa"/>
            <w:shd w:val="clear" w:color="auto" w:fill="auto"/>
            <w:vAlign w:val="center"/>
          </w:tcPr>
          <w:p w14:paraId="54196622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701B89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9</w:t>
            </w:r>
          </w:p>
        </w:tc>
        <w:tc>
          <w:tcPr>
            <w:tcW w:w="4110" w:type="dxa"/>
            <w:shd w:val="clear" w:color="auto" w:fill="auto"/>
          </w:tcPr>
          <w:p w14:paraId="15A45AAA" w14:textId="77777777" w:rsidR="00865976" w:rsidRPr="00865976" w:rsidRDefault="00865976" w:rsidP="00865976">
            <w:pPr>
              <w:spacing w:before="80"/>
            </w:pPr>
            <w:r w:rsidRPr="00865976">
              <w:t xml:space="preserve">MAR-FOUR </w:t>
            </w:r>
            <w:r>
              <w:t>Marian Siekierski</w:t>
            </w:r>
          </w:p>
          <w:p w14:paraId="5D36F603" w14:textId="77777777" w:rsidR="00865976" w:rsidRPr="00865976" w:rsidRDefault="00865976" w:rsidP="00865976">
            <w:r>
              <w:t xml:space="preserve">ul. </w:t>
            </w:r>
            <w:r w:rsidRPr="00865976">
              <w:t>S</w:t>
            </w:r>
            <w:r>
              <w:t>rebrzyńska</w:t>
            </w:r>
            <w:r w:rsidRPr="00865976">
              <w:t xml:space="preserve"> 5/7 </w:t>
            </w:r>
          </w:p>
          <w:p w14:paraId="21B7BE71" w14:textId="2088AB28" w:rsidR="00630479" w:rsidRPr="00865976" w:rsidRDefault="00865976" w:rsidP="00865976">
            <w:pPr>
              <w:spacing w:after="80"/>
              <w:jc w:val="both"/>
            </w:pPr>
            <w:r w:rsidRPr="00865976">
              <w:t>95-050 K</w:t>
            </w:r>
            <w:r>
              <w:t>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11B4BE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29 182.68 zł</w:t>
            </w:r>
          </w:p>
        </w:tc>
      </w:tr>
      <w:tr w:rsidR="00630479" w:rsidRPr="00865976" w14:paraId="769AA585" w14:textId="77777777" w:rsidTr="00A30016">
        <w:tc>
          <w:tcPr>
            <w:tcW w:w="993" w:type="dxa"/>
            <w:shd w:val="clear" w:color="auto" w:fill="auto"/>
            <w:vAlign w:val="center"/>
          </w:tcPr>
          <w:p w14:paraId="6CABF60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0B0F4A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24</w:t>
            </w:r>
          </w:p>
        </w:tc>
        <w:tc>
          <w:tcPr>
            <w:tcW w:w="4110" w:type="dxa"/>
            <w:shd w:val="clear" w:color="auto" w:fill="auto"/>
          </w:tcPr>
          <w:p w14:paraId="6F565722" w14:textId="4AD8F041" w:rsidR="00630479" w:rsidRPr="00865976" w:rsidRDefault="00630479" w:rsidP="00A30016">
            <w:pPr>
              <w:spacing w:before="80"/>
            </w:pPr>
            <w:r w:rsidRPr="00865976">
              <w:t xml:space="preserve">MAR-FOUR </w:t>
            </w:r>
            <w:r w:rsidR="00865976">
              <w:t>Marian Siekierski</w:t>
            </w:r>
          </w:p>
          <w:p w14:paraId="5E59979B" w14:textId="42C58090" w:rsidR="00630479" w:rsidRPr="00865976" w:rsidRDefault="00865976" w:rsidP="00A30016">
            <w:r>
              <w:t xml:space="preserve">ul. </w:t>
            </w:r>
            <w:r w:rsidR="00630479" w:rsidRPr="00865976">
              <w:t>S</w:t>
            </w:r>
            <w:r>
              <w:t>rebrzyńska</w:t>
            </w:r>
            <w:r w:rsidR="00630479" w:rsidRPr="00865976">
              <w:t xml:space="preserve"> </w:t>
            </w:r>
            <w:r w:rsidR="00630479" w:rsidRPr="00865976">
              <w:t>5/7</w:t>
            </w:r>
            <w:r w:rsidR="00630479" w:rsidRPr="00865976">
              <w:t xml:space="preserve"> </w:t>
            </w:r>
          </w:p>
          <w:p w14:paraId="2E19F0A6" w14:textId="0DD2610C" w:rsidR="00630479" w:rsidRPr="00865976" w:rsidRDefault="00630479" w:rsidP="00A30016">
            <w:pPr>
              <w:spacing w:after="80"/>
              <w:jc w:val="both"/>
            </w:pPr>
            <w:r w:rsidRPr="00865976">
              <w:t>95-050</w:t>
            </w:r>
            <w:r w:rsidRPr="00865976">
              <w:t xml:space="preserve"> </w:t>
            </w:r>
            <w:r w:rsidRPr="00865976">
              <w:t>K</w:t>
            </w:r>
            <w:r w:rsidR="00865976">
              <w:t>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31D3E4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13 184.64 zł</w:t>
            </w:r>
          </w:p>
        </w:tc>
      </w:tr>
      <w:tr w:rsidR="00630479" w:rsidRPr="00865976" w14:paraId="6B5B0DA1" w14:textId="77777777" w:rsidTr="00C51BB2">
        <w:trPr>
          <w:trHeight w:val="1074"/>
        </w:trPr>
        <w:tc>
          <w:tcPr>
            <w:tcW w:w="993" w:type="dxa"/>
            <w:shd w:val="clear" w:color="auto" w:fill="auto"/>
            <w:vAlign w:val="center"/>
          </w:tcPr>
          <w:p w14:paraId="25CCDB66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09AA1A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13</w:t>
            </w:r>
          </w:p>
        </w:tc>
        <w:tc>
          <w:tcPr>
            <w:tcW w:w="4110" w:type="dxa"/>
            <w:shd w:val="clear" w:color="auto" w:fill="auto"/>
          </w:tcPr>
          <w:p w14:paraId="70CF7D4F" w14:textId="77777777" w:rsidR="00630479" w:rsidRPr="00865976" w:rsidRDefault="00630479" w:rsidP="00A30016">
            <w:pPr>
              <w:spacing w:before="80"/>
            </w:pPr>
            <w:r w:rsidRPr="00865976">
              <w:t>Sun-</w:t>
            </w:r>
            <w:proofErr w:type="spellStart"/>
            <w:r w:rsidRPr="00865976">
              <w:t>Med</w:t>
            </w:r>
            <w:proofErr w:type="spellEnd"/>
            <w:r w:rsidRPr="00865976">
              <w:t xml:space="preserve"> Spółka Cywilna</w:t>
            </w:r>
          </w:p>
          <w:p w14:paraId="6307460B" w14:textId="2ABD9D0C" w:rsidR="00630479" w:rsidRDefault="00630479" w:rsidP="00A30016">
            <w:r w:rsidRPr="00865976">
              <w:t>ul. Franciszkańska 104/112</w:t>
            </w:r>
            <w:r w:rsidRPr="00865976">
              <w:t xml:space="preserve"> </w:t>
            </w:r>
          </w:p>
          <w:p w14:paraId="473EA8E8" w14:textId="77777777" w:rsidR="00865976" w:rsidRPr="00865976" w:rsidRDefault="00865976" w:rsidP="00A30016"/>
          <w:p w14:paraId="29170810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91-845</w:t>
            </w:r>
            <w:r w:rsidRPr="00865976">
              <w:t xml:space="preserve"> </w:t>
            </w:r>
            <w:r w:rsidRPr="0086597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9D0F26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56 160.00 zł</w:t>
            </w:r>
          </w:p>
        </w:tc>
      </w:tr>
      <w:tr w:rsidR="00630479" w:rsidRPr="00865976" w14:paraId="6436179F" w14:textId="77777777" w:rsidTr="00A30016">
        <w:tc>
          <w:tcPr>
            <w:tcW w:w="993" w:type="dxa"/>
            <w:shd w:val="clear" w:color="auto" w:fill="auto"/>
            <w:vAlign w:val="center"/>
          </w:tcPr>
          <w:p w14:paraId="1F26B7D3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66E781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17</w:t>
            </w:r>
          </w:p>
        </w:tc>
        <w:tc>
          <w:tcPr>
            <w:tcW w:w="4110" w:type="dxa"/>
            <w:shd w:val="clear" w:color="auto" w:fill="auto"/>
          </w:tcPr>
          <w:p w14:paraId="25CC0F24" w14:textId="77777777" w:rsidR="00630479" w:rsidRPr="00865976" w:rsidRDefault="00630479" w:rsidP="00A30016">
            <w:pPr>
              <w:spacing w:before="80"/>
            </w:pPr>
            <w:proofErr w:type="spellStart"/>
            <w:r w:rsidRPr="00865976">
              <w:t>Billmed</w:t>
            </w:r>
            <w:proofErr w:type="spellEnd"/>
            <w:r w:rsidRPr="00865976">
              <w:t xml:space="preserve"> </w:t>
            </w:r>
            <w:proofErr w:type="spellStart"/>
            <w:r w:rsidRPr="00865976">
              <w:t>Sp.zo.o</w:t>
            </w:r>
            <w:proofErr w:type="spellEnd"/>
            <w:r w:rsidRPr="00865976">
              <w:t>.</w:t>
            </w:r>
          </w:p>
          <w:p w14:paraId="206D924D" w14:textId="6550231C" w:rsidR="00630479" w:rsidRPr="00865976" w:rsidRDefault="00865976" w:rsidP="00A30016">
            <w:r>
              <w:t xml:space="preserve">ul. </w:t>
            </w:r>
            <w:proofErr w:type="spellStart"/>
            <w:r w:rsidR="00630479" w:rsidRPr="00865976">
              <w:t>Krypska</w:t>
            </w:r>
            <w:proofErr w:type="spellEnd"/>
            <w:r w:rsidR="00630479" w:rsidRPr="00865976">
              <w:t xml:space="preserve"> </w:t>
            </w:r>
            <w:r w:rsidR="00630479" w:rsidRPr="00865976">
              <w:t>24/1</w:t>
            </w:r>
            <w:r w:rsidR="00630479" w:rsidRPr="00865976">
              <w:t xml:space="preserve"> </w:t>
            </w:r>
          </w:p>
          <w:p w14:paraId="26924C9F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04-082</w:t>
            </w:r>
            <w:r w:rsidRPr="00865976">
              <w:t xml:space="preserve"> </w:t>
            </w:r>
            <w:r w:rsidRPr="0086597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22F86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5 140.80 zł</w:t>
            </w:r>
          </w:p>
        </w:tc>
      </w:tr>
      <w:tr w:rsidR="00630479" w:rsidRPr="00865976" w14:paraId="4B669CA2" w14:textId="77777777" w:rsidTr="00A30016">
        <w:tc>
          <w:tcPr>
            <w:tcW w:w="993" w:type="dxa"/>
            <w:shd w:val="clear" w:color="auto" w:fill="auto"/>
            <w:vAlign w:val="center"/>
          </w:tcPr>
          <w:p w14:paraId="0A3516D7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B9F50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4</w:t>
            </w:r>
          </w:p>
        </w:tc>
        <w:tc>
          <w:tcPr>
            <w:tcW w:w="4110" w:type="dxa"/>
            <w:shd w:val="clear" w:color="auto" w:fill="auto"/>
          </w:tcPr>
          <w:p w14:paraId="45FA9704" w14:textId="77777777" w:rsidR="00630479" w:rsidRPr="00865976" w:rsidRDefault="00630479" w:rsidP="00A30016">
            <w:pPr>
              <w:spacing w:before="80"/>
            </w:pPr>
            <w:r w:rsidRPr="00865976">
              <w:t>SINMED Sp. z o. o.</w:t>
            </w:r>
          </w:p>
          <w:p w14:paraId="39803D22" w14:textId="7B9FDE06" w:rsidR="00630479" w:rsidRPr="00865976" w:rsidRDefault="00A403DB" w:rsidP="00A30016">
            <w:r>
              <w:t xml:space="preserve">ul. </w:t>
            </w:r>
            <w:r w:rsidR="00630479" w:rsidRPr="00865976">
              <w:t>Graniczna</w:t>
            </w:r>
            <w:r w:rsidR="00630479" w:rsidRPr="00865976">
              <w:t xml:space="preserve"> </w:t>
            </w:r>
            <w:r w:rsidR="00630479" w:rsidRPr="00865976">
              <w:t>32B</w:t>
            </w:r>
            <w:r w:rsidR="00630479" w:rsidRPr="00865976">
              <w:t xml:space="preserve"> </w:t>
            </w:r>
          </w:p>
          <w:p w14:paraId="07B6228A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44-178</w:t>
            </w:r>
            <w:r w:rsidRPr="00865976">
              <w:t xml:space="preserve"> </w:t>
            </w:r>
            <w:r w:rsidRPr="00865976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7ABC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4 633.20 zł</w:t>
            </w:r>
          </w:p>
        </w:tc>
      </w:tr>
      <w:tr w:rsidR="00630479" w:rsidRPr="00865976" w14:paraId="4042BA59" w14:textId="77777777" w:rsidTr="00A30016">
        <w:tc>
          <w:tcPr>
            <w:tcW w:w="993" w:type="dxa"/>
            <w:shd w:val="clear" w:color="auto" w:fill="auto"/>
            <w:vAlign w:val="center"/>
          </w:tcPr>
          <w:p w14:paraId="3A93BF81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268AB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21</w:t>
            </w:r>
          </w:p>
        </w:tc>
        <w:tc>
          <w:tcPr>
            <w:tcW w:w="4110" w:type="dxa"/>
            <w:shd w:val="clear" w:color="auto" w:fill="auto"/>
          </w:tcPr>
          <w:p w14:paraId="4EA52417" w14:textId="77777777" w:rsidR="00630479" w:rsidRPr="00865976" w:rsidRDefault="00630479" w:rsidP="00A30016">
            <w:pPr>
              <w:spacing w:before="80"/>
            </w:pPr>
            <w:r w:rsidRPr="00865976">
              <w:t>SINMED Sp. z o. o.</w:t>
            </w:r>
          </w:p>
          <w:p w14:paraId="30665F5F" w14:textId="48D4E968" w:rsidR="00630479" w:rsidRPr="00865976" w:rsidRDefault="00A403DB" w:rsidP="00A30016">
            <w:r>
              <w:t xml:space="preserve">ul. </w:t>
            </w:r>
            <w:r w:rsidR="00630479" w:rsidRPr="00865976">
              <w:t>Graniczna</w:t>
            </w:r>
            <w:r w:rsidR="00630479" w:rsidRPr="00865976">
              <w:t xml:space="preserve"> </w:t>
            </w:r>
            <w:r w:rsidR="00630479" w:rsidRPr="00865976">
              <w:t>32B</w:t>
            </w:r>
            <w:r w:rsidR="00630479" w:rsidRPr="00865976">
              <w:t xml:space="preserve"> </w:t>
            </w:r>
          </w:p>
          <w:p w14:paraId="62659142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44-178</w:t>
            </w:r>
            <w:r w:rsidRPr="00865976">
              <w:t xml:space="preserve"> </w:t>
            </w:r>
            <w:r w:rsidRPr="00865976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827155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4 698.00 zł</w:t>
            </w:r>
          </w:p>
        </w:tc>
      </w:tr>
      <w:tr w:rsidR="00630479" w:rsidRPr="00865976" w14:paraId="0B80226F" w14:textId="77777777" w:rsidTr="00A30016">
        <w:tc>
          <w:tcPr>
            <w:tcW w:w="993" w:type="dxa"/>
            <w:shd w:val="clear" w:color="auto" w:fill="auto"/>
            <w:vAlign w:val="center"/>
          </w:tcPr>
          <w:p w14:paraId="5AF3B488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61BB31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20</w:t>
            </w:r>
          </w:p>
        </w:tc>
        <w:tc>
          <w:tcPr>
            <w:tcW w:w="4110" w:type="dxa"/>
            <w:shd w:val="clear" w:color="auto" w:fill="auto"/>
          </w:tcPr>
          <w:p w14:paraId="50757BFA" w14:textId="77777777" w:rsidR="00A403DB" w:rsidRDefault="00630479" w:rsidP="00A30016">
            <w:proofErr w:type="spellStart"/>
            <w:r w:rsidRPr="00865976">
              <w:t>Aesculap</w:t>
            </w:r>
            <w:proofErr w:type="spellEnd"/>
            <w:r w:rsidRPr="00865976">
              <w:t xml:space="preserve"> Chifa </w:t>
            </w:r>
            <w:r w:rsidR="00A403DB" w:rsidRPr="00865976">
              <w:t>Sp. z o.o.</w:t>
            </w:r>
          </w:p>
          <w:p w14:paraId="4EA5618E" w14:textId="63111211" w:rsidR="00630479" w:rsidRPr="00865976" w:rsidRDefault="00A403DB" w:rsidP="00A30016">
            <w:r>
              <w:t xml:space="preserve">ul. </w:t>
            </w:r>
            <w:r w:rsidR="00630479" w:rsidRPr="00865976">
              <w:t>Tysiąclecia</w:t>
            </w:r>
            <w:r w:rsidR="00630479" w:rsidRPr="00865976">
              <w:t xml:space="preserve"> </w:t>
            </w:r>
            <w:r w:rsidR="00630479" w:rsidRPr="00865976">
              <w:t>14</w:t>
            </w:r>
            <w:r w:rsidR="00630479" w:rsidRPr="00865976">
              <w:t xml:space="preserve"> </w:t>
            </w:r>
          </w:p>
          <w:p w14:paraId="399C6B77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64-300</w:t>
            </w:r>
            <w:r w:rsidRPr="00865976">
              <w:t xml:space="preserve"> </w:t>
            </w:r>
            <w:r w:rsidRPr="00865976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376C4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195 369.47 zł</w:t>
            </w:r>
          </w:p>
        </w:tc>
      </w:tr>
      <w:tr w:rsidR="00630479" w:rsidRPr="00865976" w14:paraId="2C62E25D" w14:textId="77777777" w:rsidTr="00A30016">
        <w:tc>
          <w:tcPr>
            <w:tcW w:w="993" w:type="dxa"/>
            <w:shd w:val="clear" w:color="auto" w:fill="auto"/>
            <w:vAlign w:val="center"/>
          </w:tcPr>
          <w:p w14:paraId="4DB5BF03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6DA2E4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7</w:t>
            </w:r>
          </w:p>
        </w:tc>
        <w:tc>
          <w:tcPr>
            <w:tcW w:w="4110" w:type="dxa"/>
            <w:shd w:val="clear" w:color="auto" w:fill="auto"/>
          </w:tcPr>
          <w:p w14:paraId="190EE5A3" w14:textId="5EC1A757" w:rsidR="00630479" w:rsidRPr="00865976" w:rsidRDefault="00630479" w:rsidP="00A30016">
            <w:pPr>
              <w:spacing w:before="80"/>
            </w:pPr>
            <w:r w:rsidRPr="00865976">
              <w:t xml:space="preserve">Zarys International Group </w:t>
            </w:r>
            <w:r w:rsidR="00A403DB">
              <w:t>Sp. z o.o. Sp.k.</w:t>
            </w:r>
          </w:p>
          <w:p w14:paraId="6B8C6BC3" w14:textId="43BABE0A" w:rsidR="00630479" w:rsidRPr="00865976" w:rsidRDefault="00A403DB" w:rsidP="00A30016">
            <w:r>
              <w:t xml:space="preserve">ul. </w:t>
            </w:r>
            <w:r w:rsidR="00630479" w:rsidRPr="00865976">
              <w:t>Pod Borem</w:t>
            </w:r>
            <w:r w:rsidR="00630479" w:rsidRPr="00865976">
              <w:t xml:space="preserve"> </w:t>
            </w:r>
            <w:r w:rsidR="00630479" w:rsidRPr="00865976">
              <w:t>18</w:t>
            </w:r>
            <w:r w:rsidR="00630479" w:rsidRPr="00865976">
              <w:t xml:space="preserve"> </w:t>
            </w:r>
          </w:p>
          <w:p w14:paraId="050F17F9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41-808</w:t>
            </w:r>
            <w:r w:rsidRPr="00865976">
              <w:t xml:space="preserve"> </w:t>
            </w:r>
            <w:r w:rsidRPr="00865976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174FF3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5 238.00 zł</w:t>
            </w:r>
          </w:p>
        </w:tc>
      </w:tr>
      <w:tr w:rsidR="00630479" w:rsidRPr="00865976" w14:paraId="2D5A992B" w14:textId="77777777" w:rsidTr="00A30016">
        <w:tc>
          <w:tcPr>
            <w:tcW w:w="993" w:type="dxa"/>
            <w:shd w:val="clear" w:color="auto" w:fill="auto"/>
            <w:vAlign w:val="center"/>
          </w:tcPr>
          <w:p w14:paraId="6892CF64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2B25B7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14</w:t>
            </w:r>
          </w:p>
        </w:tc>
        <w:tc>
          <w:tcPr>
            <w:tcW w:w="4110" w:type="dxa"/>
            <w:shd w:val="clear" w:color="auto" w:fill="auto"/>
          </w:tcPr>
          <w:p w14:paraId="2164E858" w14:textId="77777777" w:rsidR="00A403DB" w:rsidRPr="00865976" w:rsidRDefault="00A403DB" w:rsidP="00A403DB">
            <w:pPr>
              <w:spacing w:before="80"/>
            </w:pPr>
            <w:r w:rsidRPr="00865976">
              <w:t xml:space="preserve">Zarys International Group </w:t>
            </w:r>
            <w:r>
              <w:t>Sp. z o.o. Sp.k.</w:t>
            </w:r>
          </w:p>
          <w:p w14:paraId="37322DD8" w14:textId="77777777" w:rsidR="00A403DB" w:rsidRPr="00865976" w:rsidRDefault="00A403DB" w:rsidP="00A403DB">
            <w:r>
              <w:t xml:space="preserve">ul. </w:t>
            </w:r>
            <w:r w:rsidRPr="00865976">
              <w:t xml:space="preserve">Pod Borem 18 </w:t>
            </w:r>
          </w:p>
          <w:p w14:paraId="60325EB1" w14:textId="1B1581F3" w:rsidR="00630479" w:rsidRPr="00865976" w:rsidRDefault="00A403DB" w:rsidP="00A403DB">
            <w:pPr>
              <w:spacing w:after="80"/>
              <w:jc w:val="both"/>
            </w:pPr>
            <w:r w:rsidRPr="0086597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679F65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2 835.00 zł</w:t>
            </w:r>
          </w:p>
        </w:tc>
      </w:tr>
      <w:tr w:rsidR="00630479" w:rsidRPr="00865976" w14:paraId="002302F0" w14:textId="77777777" w:rsidTr="00A30016">
        <w:tc>
          <w:tcPr>
            <w:tcW w:w="993" w:type="dxa"/>
            <w:shd w:val="clear" w:color="auto" w:fill="auto"/>
            <w:vAlign w:val="center"/>
          </w:tcPr>
          <w:p w14:paraId="07B2D84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08EA2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19</w:t>
            </w:r>
          </w:p>
        </w:tc>
        <w:tc>
          <w:tcPr>
            <w:tcW w:w="4110" w:type="dxa"/>
            <w:shd w:val="clear" w:color="auto" w:fill="auto"/>
          </w:tcPr>
          <w:p w14:paraId="2C992B51" w14:textId="77777777" w:rsidR="00A403DB" w:rsidRPr="00865976" w:rsidRDefault="00A403DB" w:rsidP="00A403DB">
            <w:pPr>
              <w:spacing w:before="80"/>
            </w:pPr>
            <w:r w:rsidRPr="00865976">
              <w:t xml:space="preserve">Zarys International Group </w:t>
            </w:r>
            <w:r>
              <w:t>Sp. z o.o. Sp.k.</w:t>
            </w:r>
          </w:p>
          <w:p w14:paraId="0B1F9094" w14:textId="77777777" w:rsidR="00A403DB" w:rsidRPr="00865976" w:rsidRDefault="00A403DB" w:rsidP="00A403DB">
            <w:r>
              <w:t xml:space="preserve">ul. </w:t>
            </w:r>
            <w:r w:rsidRPr="00865976">
              <w:t xml:space="preserve">Pod Borem 18 </w:t>
            </w:r>
          </w:p>
          <w:p w14:paraId="68F155D0" w14:textId="54FA428D" w:rsidR="00630479" w:rsidRPr="00865976" w:rsidRDefault="00A403DB" w:rsidP="00A403DB">
            <w:pPr>
              <w:spacing w:after="80"/>
              <w:jc w:val="both"/>
            </w:pPr>
            <w:r w:rsidRPr="0086597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75ED73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6 886.51 zł</w:t>
            </w:r>
          </w:p>
        </w:tc>
      </w:tr>
      <w:tr w:rsidR="00630479" w:rsidRPr="00865976" w14:paraId="5D247B31" w14:textId="77777777" w:rsidTr="00A30016">
        <w:tc>
          <w:tcPr>
            <w:tcW w:w="993" w:type="dxa"/>
            <w:shd w:val="clear" w:color="auto" w:fill="auto"/>
            <w:vAlign w:val="center"/>
          </w:tcPr>
          <w:p w14:paraId="5A346077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65A6AD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21</w:t>
            </w:r>
          </w:p>
        </w:tc>
        <w:tc>
          <w:tcPr>
            <w:tcW w:w="4110" w:type="dxa"/>
            <w:shd w:val="clear" w:color="auto" w:fill="auto"/>
          </w:tcPr>
          <w:p w14:paraId="396B894C" w14:textId="77777777" w:rsidR="00A403DB" w:rsidRPr="00865976" w:rsidRDefault="00A403DB" w:rsidP="00A403DB">
            <w:pPr>
              <w:spacing w:before="80"/>
            </w:pPr>
            <w:r w:rsidRPr="00865976">
              <w:t xml:space="preserve">Zarys International Group </w:t>
            </w:r>
            <w:r>
              <w:t>Sp. z o.o. Sp.k.</w:t>
            </w:r>
          </w:p>
          <w:p w14:paraId="6D7F00A6" w14:textId="77777777" w:rsidR="00A403DB" w:rsidRPr="00865976" w:rsidRDefault="00A403DB" w:rsidP="00A403DB">
            <w:r>
              <w:t xml:space="preserve">ul. </w:t>
            </w:r>
            <w:r w:rsidRPr="00865976">
              <w:t xml:space="preserve">Pod Borem 18 </w:t>
            </w:r>
          </w:p>
          <w:p w14:paraId="757B31D4" w14:textId="3C48CA8E" w:rsidR="00630479" w:rsidRPr="00865976" w:rsidRDefault="00A403DB" w:rsidP="00A403DB">
            <w:pPr>
              <w:spacing w:after="80"/>
              <w:jc w:val="both"/>
            </w:pPr>
            <w:r w:rsidRPr="0086597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338290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4 795.20 zł</w:t>
            </w:r>
          </w:p>
        </w:tc>
      </w:tr>
      <w:tr w:rsidR="00630479" w:rsidRPr="00865976" w14:paraId="21DF21A3" w14:textId="77777777" w:rsidTr="00A30016">
        <w:tc>
          <w:tcPr>
            <w:tcW w:w="993" w:type="dxa"/>
            <w:shd w:val="clear" w:color="auto" w:fill="auto"/>
            <w:vAlign w:val="center"/>
          </w:tcPr>
          <w:p w14:paraId="5B96FF6F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D23019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24</w:t>
            </w:r>
          </w:p>
        </w:tc>
        <w:tc>
          <w:tcPr>
            <w:tcW w:w="4110" w:type="dxa"/>
            <w:shd w:val="clear" w:color="auto" w:fill="auto"/>
          </w:tcPr>
          <w:p w14:paraId="4D395AB9" w14:textId="77777777" w:rsidR="00A403DB" w:rsidRPr="00865976" w:rsidRDefault="00A403DB" w:rsidP="00A403DB">
            <w:pPr>
              <w:spacing w:before="80"/>
            </w:pPr>
            <w:r w:rsidRPr="00865976">
              <w:t xml:space="preserve">Zarys International Group </w:t>
            </w:r>
            <w:r>
              <w:t>Sp. z o.o. Sp.k.</w:t>
            </w:r>
          </w:p>
          <w:p w14:paraId="2C5A3683" w14:textId="77777777" w:rsidR="00A403DB" w:rsidRPr="00865976" w:rsidRDefault="00A403DB" w:rsidP="00A403DB">
            <w:r>
              <w:t xml:space="preserve">ul. </w:t>
            </w:r>
            <w:r w:rsidRPr="00865976">
              <w:t xml:space="preserve">Pod Borem 18 </w:t>
            </w:r>
          </w:p>
          <w:p w14:paraId="059D7553" w14:textId="1BEA081F" w:rsidR="00630479" w:rsidRPr="00865976" w:rsidRDefault="00A403DB" w:rsidP="00A403DB">
            <w:pPr>
              <w:spacing w:after="80"/>
              <w:jc w:val="both"/>
            </w:pPr>
            <w:r w:rsidRPr="0086597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AAA741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5 987.52 zł</w:t>
            </w:r>
          </w:p>
        </w:tc>
      </w:tr>
      <w:tr w:rsidR="00630479" w:rsidRPr="00865976" w14:paraId="5CCF9B0C" w14:textId="77777777" w:rsidTr="00A30016">
        <w:tc>
          <w:tcPr>
            <w:tcW w:w="993" w:type="dxa"/>
            <w:shd w:val="clear" w:color="auto" w:fill="auto"/>
            <w:vAlign w:val="center"/>
          </w:tcPr>
          <w:p w14:paraId="081A2676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231D7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21</w:t>
            </w:r>
          </w:p>
        </w:tc>
        <w:tc>
          <w:tcPr>
            <w:tcW w:w="4110" w:type="dxa"/>
            <w:shd w:val="clear" w:color="auto" w:fill="auto"/>
          </w:tcPr>
          <w:p w14:paraId="7C7EEF0D" w14:textId="77777777" w:rsidR="00630479" w:rsidRPr="00865976" w:rsidRDefault="00630479" w:rsidP="00A30016">
            <w:pPr>
              <w:spacing w:before="80"/>
            </w:pPr>
            <w:proofErr w:type="spellStart"/>
            <w:r w:rsidRPr="00865976">
              <w:t>Varimed</w:t>
            </w:r>
            <w:proofErr w:type="spellEnd"/>
            <w:r w:rsidRPr="00865976">
              <w:t xml:space="preserve"> Sp. z o.o.</w:t>
            </w:r>
          </w:p>
          <w:p w14:paraId="2CA5BFEF" w14:textId="77777777" w:rsidR="00630479" w:rsidRPr="00865976" w:rsidRDefault="00630479" w:rsidP="00A30016">
            <w:r w:rsidRPr="00865976">
              <w:t>ul. Tadeusza Kościuszki</w:t>
            </w:r>
            <w:r w:rsidRPr="00865976">
              <w:t xml:space="preserve"> </w:t>
            </w:r>
            <w:r w:rsidRPr="00865976">
              <w:t>115/4U</w:t>
            </w:r>
            <w:r w:rsidRPr="00865976">
              <w:t xml:space="preserve"> </w:t>
            </w:r>
          </w:p>
          <w:p w14:paraId="6DC0F130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50-442</w:t>
            </w:r>
            <w:r w:rsidRPr="00865976">
              <w:t xml:space="preserve"> </w:t>
            </w:r>
            <w:r w:rsidRPr="0086597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1B593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6 480.00 zł</w:t>
            </w:r>
          </w:p>
        </w:tc>
      </w:tr>
      <w:tr w:rsidR="00630479" w:rsidRPr="00865976" w14:paraId="7128C5DF" w14:textId="77777777" w:rsidTr="00A30016">
        <w:tc>
          <w:tcPr>
            <w:tcW w:w="993" w:type="dxa"/>
            <w:shd w:val="clear" w:color="auto" w:fill="auto"/>
            <w:vAlign w:val="center"/>
          </w:tcPr>
          <w:p w14:paraId="237C029D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7D000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3</w:t>
            </w:r>
          </w:p>
        </w:tc>
        <w:tc>
          <w:tcPr>
            <w:tcW w:w="4110" w:type="dxa"/>
            <w:shd w:val="clear" w:color="auto" w:fill="auto"/>
          </w:tcPr>
          <w:p w14:paraId="4177C359" w14:textId="77777777" w:rsidR="00630479" w:rsidRPr="00865976" w:rsidRDefault="00630479" w:rsidP="00A30016">
            <w:pPr>
              <w:spacing w:before="80"/>
            </w:pPr>
            <w:r w:rsidRPr="00865976">
              <w:t>SORIMEX Sp. z o.o. Sp.k.</w:t>
            </w:r>
          </w:p>
          <w:p w14:paraId="2A8DF1E5" w14:textId="5451BD01" w:rsidR="00630479" w:rsidRPr="00865976" w:rsidRDefault="00A403DB" w:rsidP="00A30016">
            <w:r>
              <w:t xml:space="preserve">ul. </w:t>
            </w:r>
            <w:r w:rsidR="00630479" w:rsidRPr="00865976">
              <w:t>Równinna</w:t>
            </w:r>
            <w:r w:rsidR="00630479" w:rsidRPr="00865976">
              <w:t xml:space="preserve"> </w:t>
            </w:r>
            <w:r w:rsidR="00630479" w:rsidRPr="00865976">
              <w:t>25</w:t>
            </w:r>
            <w:r w:rsidR="00630479" w:rsidRPr="00865976">
              <w:t xml:space="preserve"> </w:t>
            </w:r>
          </w:p>
          <w:p w14:paraId="22859963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87-100</w:t>
            </w:r>
            <w:r w:rsidRPr="00865976">
              <w:t xml:space="preserve"> </w:t>
            </w:r>
            <w:r w:rsidRPr="0086597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5A3178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12 894.77 zł</w:t>
            </w:r>
          </w:p>
        </w:tc>
      </w:tr>
      <w:tr w:rsidR="00630479" w:rsidRPr="00865976" w14:paraId="118BCECF" w14:textId="77777777" w:rsidTr="00A30016">
        <w:tc>
          <w:tcPr>
            <w:tcW w:w="993" w:type="dxa"/>
            <w:shd w:val="clear" w:color="auto" w:fill="auto"/>
            <w:vAlign w:val="center"/>
          </w:tcPr>
          <w:p w14:paraId="443BF0D3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92AF62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15</w:t>
            </w:r>
          </w:p>
        </w:tc>
        <w:tc>
          <w:tcPr>
            <w:tcW w:w="4110" w:type="dxa"/>
            <w:shd w:val="clear" w:color="auto" w:fill="auto"/>
          </w:tcPr>
          <w:p w14:paraId="785F2F8B" w14:textId="258E4ADE" w:rsidR="00630479" w:rsidRPr="00865976" w:rsidRDefault="00A403DB" w:rsidP="00A30016">
            <w:pPr>
              <w:spacing w:before="80"/>
            </w:pPr>
            <w:r>
              <w:t>Anmar Sp. z o.o.</w:t>
            </w:r>
          </w:p>
          <w:p w14:paraId="76AFEBBE" w14:textId="02C36602" w:rsidR="00630479" w:rsidRPr="00865976" w:rsidRDefault="00A403DB" w:rsidP="00A30016">
            <w:r>
              <w:t xml:space="preserve">ul. </w:t>
            </w:r>
            <w:r w:rsidR="00630479" w:rsidRPr="00865976">
              <w:t>Strefowa</w:t>
            </w:r>
            <w:r w:rsidR="00630479" w:rsidRPr="00865976">
              <w:t xml:space="preserve"> </w:t>
            </w:r>
            <w:r w:rsidR="00630479" w:rsidRPr="00865976">
              <w:t>22</w:t>
            </w:r>
            <w:r w:rsidR="00630479" w:rsidRPr="00865976">
              <w:t xml:space="preserve"> </w:t>
            </w:r>
          </w:p>
          <w:p w14:paraId="55F3C8CA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43-100</w:t>
            </w:r>
            <w:r w:rsidRPr="00865976">
              <w:t xml:space="preserve"> </w:t>
            </w:r>
            <w:r w:rsidRPr="00865976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AD576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43 740.00 zł</w:t>
            </w:r>
          </w:p>
        </w:tc>
      </w:tr>
      <w:tr w:rsidR="00630479" w:rsidRPr="00865976" w14:paraId="0C1094BC" w14:textId="77777777" w:rsidTr="00A30016">
        <w:tc>
          <w:tcPr>
            <w:tcW w:w="993" w:type="dxa"/>
            <w:shd w:val="clear" w:color="auto" w:fill="auto"/>
            <w:vAlign w:val="center"/>
          </w:tcPr>
          <w:p w14:paraId="3B89A4DB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862E3E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21</w:t>
            </w:r>
          </w:p>
        </w:tc>
        <w:tc>
          <w:tcPr>
            <w:tcW w:w="4110" w:type="dxa"/>
            <w:shd w:val="clear" w:color="auto" w:fill="auto"/>
          </w:tcPr>
          <w:p w14:paraId="78A8BB57" w14:textId="77777777" w:rsidR="00630479" w:rsidRPr="00865976" w:rsidRDefault="00630479" w:rsidP="00A30016">
            <w:pPr>
              <w:spacing w:before="80"/>
            </w:pPr>
            <w:proofErr w:type="spellStart"/>
            <w:r w:rsidRPr="00865976">
              <w:t>Informer</w:t>
            </w:r>
            <w:proofErr w:type="spellEnd"/>
            <w:r w:rsidRPr="00865976">
              <w:t xml:space="preserve"> </w:t>
            </w:r>
            <w:proofErr w:type="spellStart"/>
            <w:r w:rsidRPr="00865976">
              <w:t>Med</w:t>
            </w:r>
            <w:proofErr w:type="spellEnd"/>
            <w:r w:rsidRPr="00865976">
              <w:t xml:space="preserve"> Sp. z o.o.</w:t>
            </w:r>
          </w:p>
          <w:p w14:paraId="7C27E8FF" w14:textId="2A53891C" w:rsidR="00630479" w:rsidRPr="00865976" w:rsidRDefault="00A403DB" w:rsidP="00A30016">
            <w:r>
              <w:t xml:space="preserve">ul. </w:t>
            </w:r>
            <w:r w:rsidR="00630479" w:rsidRPr="00865976">
              <w:t>Winogrady</w:t>
            </w:r>
            <w:r w:rsidR="00630479" w:rsidRPr="00865976">
              <w:t xml:space="preserve"> </w:t>
            </w:r>
            <w:r w:rsidR="00630479" w:rsidRPr="00865976">
              <w:t>118</w:t>
            </w:r>
            <w:r w:rsidR="00630479" w:rsidRPr="00865976">
              <w:t xml:space="preserve"> </w:t>
            </w:r>
          </w:p>
          <w:p w14:paraId="22226A29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61-626</w:t>
            </w:r>
            <w:r w:rsidRPr="00865976">
              <w:t xml:space="preserve"> </w:t>
            </w:r>
            <w:r w:rsidRPr="0086597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4F738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4 860.00 zł</w:t>
            </w:r>
          </w:p>
        </w:tc>
      </w:tr>
      <w:tr w:rsidR="00630479" w:rsidRPr="00865976" w14:paraId="37275E3E" w14:textId="77777777" w:rsidTr="00A30016">
        <w:tc>
          <w:tcPr>
            <w:tcW w:w="993" w:type="dxa"/>
            <w:shd w:val="clear" w:color="auto" w:fill="auto"/>
            <w:vAlign w:val="center"/>
          </w:tcPr>
          <w:p w14:paraId="73269FB9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CA7B96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4</w:t>
            </w:r>
          </w:p>
        </w:tc>
        <w:tc>
          <w:tcPr>
            <w:tcW w:w="4110" w:type="dxa"/>
            <w:shd w:val="clear" w:color="auto" w:fill="auto"/>
          </w:tcPr>
          <w:p w14:paraId="11F3FB3E" w14:textId="77777777" w:rsidR="00630479" w:rsidRPr="00865976" w:rsidRDefault="00630479" w:rsidP="00A30016">
            <w:pPr>
              <w:spacing w:before="80"/>
            </w:pPr>
            <w:r w:rsidRPr="00865976">
              <w:t>VYGON Polska Sp. z o.o.</w:t>
            </w:r>
          </w:p>
          <w:p w14:paraId="57FA3384" w14:textId="77777777" w:rsidR="00630479" w:rsidRPr="00865976" w:rsidRDefault="00630479" w:rsidP="00A30016">
            <w:r w:rsidRPr="00865976">
              <w:t>ul. Francuska</w:t>
            </w:r>
            <w:r w:rsidRPr="00865976">
              <w:t xml:space="preserve"> </w:t>
            </w:r>
            <w:r w:rsidRPr="00865976">
              <w:t>39/6</w:t>
            </w:r>
            <w:r w:rsidRPr="00865976">
              <w:t xml:space="preserve"> </w:t>
            </w:r>
          </w:p>
          <w:p w14:paraId="34973F6C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03-905</w:t>
            </w:r>
            <w:r w:rsidRPr="00865976">
              <w:t xml:space="preserve"> </w:t>
            </w:r>
            <w:r w:rsidRPr="0086597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68DE5D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5 497.20 zł</w:t>
            </w:r>
          </w:p>
        </w:tc>
      </w:tr>
      <w:tr w:rsidR="00630479" w:rsidRPr="00865976" w14:paraId="7C0AD6BD" w14:textId="77777777" w:rsidTr="00A30016">
        <w:tc>
          <w:tcPr>
            <w:tcW w:w="993" w:type="dxa"/>
            <w:shd w:val="clear" w:color="auto" w:fill="auto"/>
            <w:vAlign w:val="center"/>
          </w:tcPr>
          <w:p w14:paraId="7C573CC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C45ADE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5</w:t>
            </w:r>
          </w:p>
        </w:tc>
        <w:tc>
          <w:tcPr>
            <w:tcW w:w="4110" w:type="dxa"/>
            <w:shd w:val="clear" w:color="auto" w:fill="auto"/>
          </w:tcPr>
          <w:p w14:paraId="3CDEBAC2" w14:textId="77777777" w:rsidR="00630479" w:rsidRPr="00865976" w:rsidRDefault="00630479" w:rsidP="00A30016">
            <w:pPr>
              <w:spacing w:before="80"/>
            </w:pPr>
            <w:r w:rsidRPr="00865976">
              <w:t>VYGON Polska Sp. z o.o.</w:t>
            </w:r>
          </w:p>
          <w:p w14:paraId="47AF8296" w14:textId="77777777" w:rsidR="00630479" w:rsidRPr="00865976" w:rsidRDefault="00630479" w:rsidP="00A30016">
            <w:r w:rsidRPr="00865976">
              <w:t>ul. Francuska</w:t>
            </w:r>
            <w:r w:rsidRPr="00865976">
              <w:t xml:space="preserve"> </w:t>
            </w:r>
            <w:r w:rsidRPr="00865976">
              <w:t>39/6</w:t>
            </w:r>
            <w:r w:rsidRPr="00865976">
              <w:t xml:space="preserve"> </w:t>
            </w:r>
          </w:p>
          <w:p w14:paraId="333193BA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03-905</w:t>
            </w:r>
            <w:r w:rsidRPr="00865976">
              <w:t xml:space="preserve"> </w:t>
            </w:r>
            <w:r w:rsidRPr="0086597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FD1B3E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18 144.00 zł</w:t>
            </w:r>
          </w:p>
        </w:tc>
      </w:tr>
      <w:tr w:rsidR="00630479" w:rsidRPr="00865976" w14:paraId="7A0BCE68" w14:textId="77777777" w:rsidTr="00A30016">
        <w:tc>
          <w:tcPr>
            <w:tcW w:w="993" w:type="dxa"/>
            <w:shd w:val="clear" w:color="auto" w:fill="auto"/>
            <w:vAlign w:val="center"/>
          </w:tcPr>
          <w:p w14:paraId="46DCF9D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6A47A9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14</w:t>
            </w:r>
          </w:p>
        </w:tc>
        <w:tc>
          <w:tcPr>
            <w:tcW w:w="4110" w:type="dxa"/>
            <w:shd w:val="clear" w:color="auto" w:fill="auto"/>
          </w:tcPr>
          <w:p w14:paraId="564BF6F5" w14:textId="77777777" w:rsidR="00630479" w:rsidRPr="00865976" w:rsidRDefault="00630479" w:rsidP="00A30016">
            <w:pPr>
              <w:spacing w:before="80"/>
            </w:pPr>
            <w:r w:rsidRPr="00865976">
              <w:t>VYGON Polska Sp. z o.o.</w:t>
            </w:r>
          </w:p>
          <w:p w14:paraId="3B4E09AB" w14:textId="77777777" w:rsidR="00630479" w:rsidRPr="00865976" w:rsidRDefault="00630479" w:rsidP="00A30016">
            <w:r w:rsidRPr="00865976">
              <w:t>ul. Francuska</w:t>
            </w:r>
            <w:r w:rsidRPr="00865976">
              <w:t xml:space="preserve"> </w:t>
            </w:r>
            <w:r w:rsidRPr="00865976">
              <w:t>39/6</w:t>
            </w:r>
            <w:r w:rsidRPr="00865976">
              <w:t xml:space="preserve"> </w:t>
            </w:r>
          </w:p>
          <w:p w14:paraId="3BD5B7D8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03-905</w:t>
            </w:r>
            <w:r w:rsidRPr="00865976">
              <w:t xml:space="preserve"> </w:t>
            </w:r>
            <w:r w:rsidRPr="0086597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FAA154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21 600.00 zł</w:t>
            </w:r>
          </w:p>
        </w:tc>
      </w:tr>
      <w:tr w:rsidR="00630479" w:rsidRPr="00865976" w14:paraId="7BC60488" w14:textId="77777777" w:rsidTr="00A30016">
        <w:tc>
          <w:tcPr>
            <w:tcW w:w="993" w:type="dxa"/>
            <w:shd w:val="clear" w:color="auto" w:fill="auto"/>
            <w:vAlign w:val="center"/>
          </w:tcPr>
          <w:p w14:paraId="31FA6325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BA438D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16</w:t>
            </w:r>
          </w:p>
        </w:tc>
        <w:tc>
          <w:tcPr>
            <w:tcW w:w="4110" w:type="dxa"/>
            <w:shd w:val="clear" w:color="auto" w:fill="auto"/>
          </w:tcPr>
          <w:p w14:paraId="1DBE7282" w14:textId="77777777" w:rsidR="00630479" w:rsidRPr="00865976" w:rsidRDefault="00630479" w:rsidP="00A30016">
            <w:pPr>
              <w:spacing w:before="80"/>
            </w:pPr>
            <w:proofErr w:type="spellStart"/>
            <w:r w:rsidRPr="00865976">
              <w:t>Lubmedical</w:t>
            </w:r>
            <w:proofErr w:type="spellEnd"/>
            <w:r w:rsidRPr="00865976">
              <w:t xml:space="preserve"> Sp. z o. o. Sp. k.</w:t>
            </w:r>
          </w:p>
          <w:p w14:paraId="2E3BA97D" w14:textId="6CEFE890" w:rsidR="00630479" w:rsidRPr="00865976" w:rsidRDefault="00A403DB" w:rsidP="00A30016">
            <w:r>
              <w:t xml:space="preserve">ul. </w:t>
            </w:r>
            <w:r w:rsidR="00630479" w:rsidRPr="00865976">
              <w:t>Anny Walentynowicz</w:t>
            </w:r>
            <w:r w:rsidR="00630479" w:rsidRPr="00865976">
              <w:t xml:space="preserve"> </w:t>
            </w:r>
            <w:r w:rsidR="00630479" w:rsidRPr="00865976">
              <w:t>34</w:t>
            </w:r>
            <w:r w:rsidR="00630479" w:rsidRPr="00865976">
              <w:t xml:space="preserve"> </w:t>
            </w:r>
          </w:p>
          <w:p w14:paraId="41E1E618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20-328</w:t>
            </w:r>
            <w:r w:rsidRPr="00865976">
              <w:t xml:space="preserve"> </w:t>
            </w:r>
            <w:r w:rsidRPr="00865976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44FDB7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75 521.25 zł</w:t>
            </w:r>
          </w:p>
        </w:tc>
      </w:tr>
      <w:tr w:rsidR="00630479" w:rsidRPr="00865976" w14:paraId="57DCC451" w14:textId="77777777" w:rsidTr="00A30016">
        <w:tc>
          <w:tcPr>
            <w:tcW w:w="993" w:type="dxa"/>
            <w:shd w:val="clear" w:color="auto" w:fill="auto"/>
            <w:vAlign w:val="center"/>
          </w:tcPr>
          <w:p w14:paraId="76A8D84E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7F0EC3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9</w:t>
            </w:r>
          </w:p>
        </w:tc>
        <w:tc>
          <w:tcPr>
            <w:tcW w:w="4110" w:type="dxa"/>
            <w:shd w:val="clear" w:color="auto" w:fill="auto"/>
          </w:tcPr>
          <w:p w14:paraId="1366345F" w14:textId="77777777" w:rsidR="00630479" w:rsidRPr="00865976" w:rsidRDefault="00630479" w:rsidP="00A30016">
            <w:pPr>
              <w:spacing w:before="80"/>
            </w:pPr>
            <w:r w:rsidRPr="00865976">
              <w:t xml:space="preserve">Elektro </w:t>
            </w:r>
            <w:proofErr w:type="spellStart"/>
            <w:r w:rsidRPr="00865976">
              <w:t>Med</w:t>
            </w:r>
            <w:proofErr w:type="spellEnd"/>
            <w:r w:rsidRPr="00865976">
              <w:t xml:space="preserve"> Grzegorz </w:t>
            </w:r>
            <w:proofErr w:type="spellStart"/>
            <w:r w:rsidRPr="00865976">
              <w:t>Pałkowski</w:t>
            </w:r>
            <w:proofErr w:type="spellEnd"/>
          </w:p>
          <w:p w14:paraId="52F3D8B5" w14:textId="77777777" w:rsidR="00630479" w:rsidRPr="00865976" w:rsidRDefault="00630479" w:rsidP="00A30016">
            <w:r w:rsidRPr="00865976">
              <w:t>ul. Zabierzowska</w:t>
            </w:r>
            <w:r w:rsidRPr="00865976">
              <w:t xml:space="preserve"> </w:t>
            </w:r>
            <w:r w:rsidRPr="00865976">
              <w:t>11</w:t>
            </w:r>
            <w:r w:rsidRPr="00865976">
              <w:t xml:space="preserve"> </w:t>
            </w:r>
          </w:p>
          <w:p w14:paraId="6FCD7A6F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32-005</w:t>
            </w:r>
            <w:r w:rsidRPr="00865976">
              <w:t xml:space="preserve"> </w:t>
            </w:r>
            <w:r w:rsidRPr="00865976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DED6A2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25 860.60 zł</w:t>
            </w:r>
          </w:p>
        </w:tc>
      </w:tr>
      <w:tr w:rsidR="00630479" w:rsidRPr="00865976" w14:paraId="33B94BFE" w14:textId="77777777" w:rsidTr="00A30016">
        <w:tc>
          <w:tcPr>
            <w:tcW w:w="993" w:type="dxa"/>
            <w:shd w:val="clear" w:color="auto" w:fill="auto"/>
            <w:vAlign w:val="center"/>
          </w:tcPr>
          <w:p w14:paraId="4B642B7F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57955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24</w:t>
            </w:r>
          </w:p>
        </w:tc>
        <w:tc>
          <w:tcPr>
            <w:tcW w:w="4110" w:type="dxa"/>
            <w:shd w:val="clear" w:color="auto" w:fill="auto"/>
          </w:tcPr>
          <w:p w14:paraId="6A6C95AE" w14:textId="77777777" w:rsidR="00630479" w:rsidRPr="00865976" w:rsidRDefault="00630479" w:rsidP="00A30016">
            <w:pPr>
              <w:spacing w:before="80"/>
            </w:pPr>
            <w:r w:rsidRPr="00865976">
              <w:t xml:space="preserve">Elektro </w:t>
            </w:r>
            <w:proofErr w:type="spellStart"/>
            <w:r w:rsidRPr="00865976">
              <w:t>Med</w:t>
            </w:r>
            <w:proofErr w:type="spellEnd"/>
            <w:r w:rsidRPr="00865976">
              <w:t xml:space="preserve"> Grzegorz </w:t>
            </w:r>
            <w:proofErr w:type="spellStart"/>
            <w:r w:rsidRPr="00865976">
              <w:t>Pałkowski</w:t>
            </w:r>
            <w:proofErr w:type="spellEnd"/>
          </w:p>
          <w:p w14:paraId="62B73250" w14:textId="77777777" w:rsidR="00630479" w:rsidRPr="00865976" w:rsidRDefault="00630479" w:rsidP="00A30016">
            <w:r w:rsidRPr="00865976">
              <w:t>ul. Zabierzowska</w:t>
            </w:r>
            <w:r w:rsidRPr="00865976">
              <w:t xml:space="preserve"> </w:t>
            </w:r>
            <w:r w:rsidRPr="00865976">
              <w:t>11</w:t>
            </w:r>
            <w:r w:rsidRPr="00865976">
              <w:t xml:space="preserve"> </w:t>
            </w:r>
          </w:p>
          <w:p w14:paraId="29121BCD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32-005</w:t>
            </w:r>
            <w:r w:rsidRPr="00865976">
              <w:t xml:space="preserve"> </w:t>
            </w:r>
            <w:r w:rsidRPr="00865976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C1612A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6 156.86 zł</w:t>
            </w:r>
          </w:p>
        </w:tc>
      </w:tr>
      <w:tr w:rsidR="00630479" w:rsidRPr="00865976" w14:paraId="5BDD8C16" w14:textId="77777777" w:rsidTr="00A30016">
        <w:tc>
          <w:tcPr>
            <w:tcW w:w="993" w:type="dxa"/>
            <w:shd w:val="clear" w:color="auto" w:fill="auto"/>
            <w:vAlign w:val="center"/>
          </w:tcPr>
          <w:p w14:paraId="66A530E7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5201C1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4</w:t>
            </w:r>
          </w:p>
        </w:tc>
        <w:tc>
          <w:tcPr>
            <w:tcW w:w="4110" w:type="dxa"/>
            <w:shd w:val="clear" w:color="auto" w:fill="auto"/>
          </w:tcPr>
          <w:p w14:paraId="671A4245" w14:textId="3B7C6F07" w:rsidR="00630479" w:rsidRPr="00865976" w:rsidRDefault="00630479" w:rsidP="00A30016">
            <w:pPr>
              <w:spacing w:before="80"/>
            </w:pPr>
            <w:r w:rsidRPr="00865976">
              <w:t xml:space="preserve">SKAMEX </w:t>
            </w:r>
            <w:r w:rsidR="00A403DB" w:rsidRPr="00865976">
              <w:t>Sp. z o.o.</w:t>
            </w:r>
          </w:p>
          <w:p w14:paraId="756D4640" w14:textId="77777777" w:rsidR="00630479" w:rsidRPr="00865976" w:rsidRDefault="00630479" w:rsidP="00A30016">
            <w:r w:rsidRPr="00865976">
              <w:t>ul. Częstochowska</w:t>
            </w:r>
            <w:r w:rsidRPr="00865976">
              <w:t xml:space="preserve"> </w:t>
            </w:r>
            <w:r w:rsidRPr="00865976">
              <w:t>38/52</w:t>
            </w:r>
            <w:r w:rsidRPr="00865976">
              <w:t xml:space="preserve"> </w:t>
            </w:r>
          </w:p>
          <w:p w14:paraId="7C2D08BF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93-121</w:t>
            </w:r>
            <w:r w:rsidRPr="00865976">
              <w:t xml:space="preserve"> </w:t>
            </w:r>
            <w:r w:rsidRPr="0086597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B57F32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6 549.12 zł</w:t>
            </w:r>
          </w:p>
        </w:tc>
      </w:tr>
      <w:tr w:rsidR="00630479" w:rsidRPr="00865976" w14:paraId="3F8695F5" w14:textId="77777777" w:rsidTr="00A30016">
        <w:tc>
          <w:tcPr>
            <w:tcW w:w="993" w:type="dxa"/>
            <w:shd w:val="clear" w:color="auto" w:fill="auto"/>
            <w:vAlign w:val="center"/>
          </w:tcPr>
          <w:p w14:paraId="5D54098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FF2CBA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6</w:t>
            </w:r>
          </w:p>
        </w:tc>
        <w:tc>
          <w:tcPr>
            <w:tcW w:w="4110" w:type="dxa"/>
            <w:shd w:val="clear" w:color="auto" w:fill="auto"/>
          </w:tcPr>
          <w:p w14:paraId="721B05FA" w14:textId="77777777" w:rsidR="00A403DB" w:rsidRDefault="00630479" w:rsidP="00A30016">
            <w:r w:rsidRPr="00865976">
              <w:t xml:space="preserve">SKAMEX </w:t>
            </w:r>
            <w:r w:rsidR="00A403DB" w:rsidRPr="00865976">
              <w:t>Sp. z o.o.</w:t>
            </w:r>
          </w:p>
          <w:p w14:paraId="1C82F1A6" w14:textId="4D87E9A4" w:rsidR="00630479" w:rsidRPr="00865976" w:rsidRDefault="00630479" w:rsidP="00A30016">
            <w:r w:rsidRPr="00865976">
              <w:t>ul. Częstochowska</w:t>
            </w:r>
            <w:r w:rsidRPr="00865976">
              <w:t xml:space="preserve"> </w:t>
            </w:r>
            <w:r w:rsidRPr="00865976">
              <w:t>38/52</w:t>
            </w:r>
            <w:r w:rsidRPr="00865976">
              <w:t xml:space="preserve"> </w:t>
            </w:r>
          </w:p>
          <w:p w14:paraId="667D2799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93-121</w:t>
            </w:r>
            <w:r w:rsidRPr="00865976">
              <w:t xml:space="preserve"> </w:t>
            </w:r>
            <w:r w:rsidRPr="0086597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4FE8F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15 325.20 zł</w:t>
            </w:r>
          </w:p>
        </w:tc>
      </w:tr>
      <w:tr w:rsidR="00630479" w:rsidRPr="00865976" w14:paraId="4A67D122" w14:textId="77777777" w:rsidTr="00A30016">
        <w:tc>
          <w:tcPr>
            <w:tcW w:w="993" w:type="dxa"/>
            <w:shd w:val="clear" w:color="auto" w:fill="auto"/>
            <w:vAlign w:val="center"/>
          </w:tcPr>
          <w:p w14:paraId="2933A1F6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D9188F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7</w:t>
            </w:r>
          </w:p>
        </w:tc>
        <w:tc>
          <w:tcPr>
            <w:tcW w:w="4110" w:type="dxa"/>
            <w:shd w:val="clear" w:color="auto" w:fill="auto"/>
          </w:tcPr>
          <w:p w14:paraId="3CDB5809" w14:textId="77777777" w:rsidR="00A403DB" w:rsidRDefault="00630479" w:rsidP="00A30016">
            <w:r w:rsidRPr="00865976">
              <w:t xml:space="preserve">SKAMEX </w:t>
            </w:r>
            <w:r w:rsidR="00A403DB" w:rsidRPr="00865976">
              <w:t>Sp. z o.o.</w:t>
            </w:r>
          </w:p>
          <w:p w14:paraId="00F609D6" w14:textId="11C13A04" w:rsidR="00630479" w:rsidRPr="00865976" w:rsidRDefault="00630479" w:rsidP="00A30016">
            <w:r w:rsidRPr="00865976">
              <w:t>ul. Częstochowska</w:t>
            </w:r>
            <w:r w:rsidRPr="00865976">
              <w:t xml:space="preserve"> </w:t>
            </w:r>
            <w:r w:rsidRPr="00865976">
              <w:t>38/52</w:t>
            </w:r>
            <w:r w:rsidRPr="00865976">
              <w:t xml:space="preserve"> </w:t>
            </w:r>
          </w:p>
          <w:p w14:paraId="79E40DD0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93-121</w:t>
            </w:r>
            <w:r w:rsidRPr="00865976">
              <w:t xml:space="preserve"> </w:t>
            </w:r>
            <w:r w:rsidRPr="0086597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F2D1CF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10 368.00 zł</w:t>
            </w:r>
          </w:p>
        </w:tc>
      </w:tr>
      <w:tr w:rsidR="00630479" w:rsidRPr="00865976" w14:paraId="0B94EF13" w14:textId="77777777" w:rsidTr="00A30016">
        <w:tc>
          <w:tcPr>
            <w:tcW w:w="993" w:type="dxa"/>
            <w:shd w:val="clear" w:color="auto" w:fill="auto"/>
            <w:vAlign w:val="center"/>
          </w:tcPr>
          <w:p w14:paraId="0BCEE484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21434B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15</w:t>
            </w:r>
          </w:p>
        </w:tc>
        <w:tc>
          <w:tcPr>
            <w:tcW w:w="4110" w:type="dxa"/>
            <w:shd w:val="clear" w:color="auto" w:fill="auto"/>
          </w:tcPr>
          <w:p w14:paraId="6B6BBDCC" w14:textId="77777777" w:rsidR="00A403DB" w:rsidRDefault="00630479" w:rsidP="00A30016">
            <w:r w:rsidRPr="00865976">
              <w:t xml:space="preserve">SKAMEX </w:t>
            </w:r>
            <w:r w:rsidR="00A403DB" w:rsidRPr="00865976">
              <w:t>Sp. z o.o.</w:t>
            </w:r>
          </w:p>
          <w:p w14:paraId="5B231DF4" w14:textId="45CD2E08" w:rsidR="00630479" w:rsidRPr="00865976" w:rsidRDefault="00630479" w:rsidP="00A30016">
            <w:r w:rsidRPr="00865976">
              <w:t>ul. Częstochowska</w:t>
            </w:r>
            <w:r w:rsidRPr="00865976">
              <w:t xml:space="preserve"> </w:t>
            </w:r>
            <w:r w:rsidRPr="00865976">
              <w:t>38/52</w:t>
            </w:r>
            <w:r w:rsidRPr="00865976">
              <w:t xml:space="preserve"> </w:t>
            </w:r>
          </w:p>
          <w:p w14:paraId="6D40F7E6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93-121</w:t>
            </w:r>
            <w:r w:rsidRPr="00865976">
              <w:t xml:space="preserve"> </w:t>
            </w:r>
            <w:r w:rsidRPr="0086597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731FB9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116 640.00 zł</w:t>
            </w:r>
          </w:p>
        </w:tc>
      </w:tr>
      <w:tr w:rsidR="00630479" w:rsidRPr="00865976" w14:paraId="16BBCCDD" w14:textId="77777777" w:rsidTr="00A30016">
        <w:tc>
          <w:tcPr>
            <w:tcW w:w="993" w:type="dxa"/>
            <w:shd w:val="clear" w:color="auto" w:fill="auto"/>
            <w:vAlign w:val="center"/>
          </w:tcPr>
          <w:p w14:paraId="6BA470E9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8C7FA6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16</w:t>
            </w:r>
          </w:p>
        </w:tc>
        <w:tc>
          <w:tcPr>
            <w:tcW w:w="4110" w:type="dxa"/>
            <w:shd w:val="clear" w:color="auto" w:fill="auto"/>
          </w:tcPr>
          <w:p w14:paraId="0F09D774" w14:textId="77777777" w:rsidR="00630479" w:rsidRPr="00865976" w:rsidRDefault="00630479" w:rsidP="00A30016">
            <w:pPr>
              <w:spacing w:before="80"/>
            </w:pPr>
            <w:proofErr w:type="spellStart"/>
            <w:r w:rsidRPr="00865976">
              <w:t>Salus</w:t>
            </w:r>
            <w:proofErr w:type="spellEnd"/>
            <w:r w:rsidRPr="00865976">
              <w:t xml:space="preserve"> International Sp. z o.o.</w:t>
            </w:r>
          </w:p>
          <w:p w14:paraId="079B2FF2" w14:textId="18919F48" w:rsidR="00630479" w:rsidRPr="00865976" w:rsidRDefault="00A403DB" w:rsidP="00A30016">
            <w:r>
              <w:t xml:space="preserve">ul. </w:t>
            </w:r>
            <w:r w:rsidR="00630479" w:rsidRPr="00865976">
              <w:t>Pułaskiego</w:t>
            </w:r>
            <w:r w:rsidR="00630479" w:rsidRPr="00865976">
              <w:t xml:space="preserve"> </w:t>
            </w:r>
            <w:r w:rsidR="00630479" w:rsidRPr="00865976">
              <w:t>9</w:t>
            </w:r>
            <w:r w:rsidR="00630479" w:rsidRPr="00865976">
              <w:t xml:space="preserve"> </w:t>
            </w:r>
          </w:p>
          <w:p w14:paraId="678B103B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40-273</w:t>
            </w:r>
            <w:r w:rsidRPr="00865976">
              <w:t xml:space="preserve"> </w:t>
            </w:r>
            <w:r w:rsidRPr="0086597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FAA5E9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52 542.25 zł</w:t>
            </w:r>
          </w:p>
        </w:tc>
      </w:tr>
      <w:tr w:rsidR="00630479" w:rsidRPr="00865976" w14:paraId="39721496" w14:textId="77777777" w:rsidTr="00A30016">
        <w:tc>
          <w:tcPr>
            <w:tcW w:w="993" w:type="dxa"/>
            <w:shd w:val="clear" w:color="auto" w:fill="auto"/>
            <w:vAlign w:val="center"/>
          </w:tcPr>
          <w:p w14:paraId="3DAEFF5F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87A51E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10</w:t>
            </w:r>
          </w:p>
        </w:tc>
        <w:tc>
          <w:tcPr>
            <w:tcW w:w="4110" w:type="dxa"/>
            <w:shd w:val="clear" w:color="auto" w:fill="auto"/>
          </w:tcPr>
          <w:p w14:paraId="57D66649" w14:textId="1BC08069" w:rsidR="00630479" w:rsidRPr="00865976" w:rsidRDefault="00630479" w:rsidP="00A30016">
            <w:pPr>
              <w:spacing w:before="80"/>
            </w:pPr>
            <w:proofErr w:type="spellStart"/>
            <w:r w:rsidRPr="00865976">
              <w:t>S</w:t>
            </w:r>
            <w:r w:rsidR="00A403DB">
              <w:t>arsted</w:t>
            </w:r>
            <w:proofErr w:type="spellEnd"/>
            <w:r w:rsidR="00A403DB">
              <w:t xml:space="preserve"> </w:t>
            </w:r>
            <w:r w:rsidRPr="00865976">
              <w:t xml:space="preserve"> S</w:t>
            </w:r>
            <w:r w:rsidR="00A403DB">
              <w:t>p.</w:t>
            </w:r>
            <w:r w:rsidRPr="00865976">
              <w:t xml:space="preserve"> z o.o.</w:t>
            </w:r>
          </w:p>
          <w:p w14:paraId="571ED80F" w14:textId="0F6FA4AA" w:rsidR="00630479" w:rsidRPr="00865976" w:rsidRDefault="00A403DB" w:rsidP="00A30016">
            <w:r>
              <w:t xml:space="preserve">ul. </w:t>
            </w:r>
            <w:r w:rsidR="00630479" w:rsidRPr="00865976">
              <w:t>Warszawska</w:t>
            </w:r>
            <w:r w:rsidR="00630479" w:rsidRPr="00865976">
              <w:t xml:space="preserve"> </w:t>
            </w:r>
            <w:r w:rsidR="00630479" w:rsidRPr="00865976">
              <w:t>25</w:t>
            </w:r>
            <w:r w:rsidR="00630479" w:rsidRPr="00865976">
              <w:t xml:space="preserve"> </w:t>
            </w:r>
            <w:r w:rsidRPr="00865976">
              <w:t>Blizne Łaszczyńskiego</w:t>
            </w:r>
          </w:p>
          <w:p w14:paraId="5553939C" w14:textId="2B419EA3" w:rsidR="00630479" w:rsidRPr="00865976" w:rsidRDefault="00630479" w:rsidP="00A30016">
            <w:pPr>
              <w:spacing w:after="80"/>
              <w:jc w:val="both"/>
            </w:pPr>
            <w:r w:rsidRPr="00865976">
              <w:t>05-082,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52B18D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10 912.32 zł</w:t>
            </w:r>
          </w:p>
        </w:tc>
      </w:tr>
      <w:tr w:rsidR="00630479" w:rsidRPr="00865976" w14:paraId="501E4053" w14:textId="77777777" w:rsidTr="00A30016">
        <w:tc>
          <w:tcPr>
            <w:tcW w:w="993" w:type="dxa"/>
            <w:shd w:val="clear" w:color="auto" w:fill="auto"/>
            <w:vAlign w:val="center"/>
          </w:tcPr>
          <w:p w14:paraId="688C9855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BCDD8D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11</w:t>
            </w:r>
          </w:p>
        </w:tc>
        <w:tc>
          <w:tcPr>
            <w:tcW w:w="4110" w:type="dxa"/>
            <w:shd w:val="clear" w:color="auto" w:fill="auto"/>
          </w:tcPr>
          <w:p w14:paraId="21883D51" w14:textId="77777777" w:rsidR="00A403DB" w:rsidRPr="00865976" w:rsidRDefault="00A403DB" w:rsidP="00A403DB">
            <w:pPr>
              <w:spacing w:before="80"/>
            </w:pPr>
            <w:proofErr w:type="spellStart"/>
            <w:r w:rsidRPr="00865976">
              <w:t>S</w:t>
            </w:r>
            <w:r>
              <w:t>arsted</w:t>
            </w:r>
            <w:proofErr w:type="spellEnd"/>
            <w:r>
              <w:t xml:space="preserve"> </w:t>
            </w:r>
            <w:r w:rsidRPr="00865976">
              <w:t xml:space="preserve"> S</w:t>
            </w:r>
            <w:r>
              <w:t>p.</w:t>
            </w:r>
            <w:r w:rsidRPr="00865976">
              <w:t xml:space="preserve"> z o.o.</w:t>
            </w:r>
          </w:p>
          <w:p w14:paraId="02A50A2C" w14:textId="77777777" w:rsidR="00A403DB" w:rsidRPr="00865976" w:rsidRDefault="00A403DB" w:rsidP="00A403DB">
            <w:r>
              <w:t xml:space="preserve">ul. </w:t>
            </w:r>
            <w:r w:rsidRPr="00865976">
              <w:t>Warszawska 25 Blizne Łaszczyńskiego</w:t>
            </w:r>
          </w:p>
          <w:p w14:paraId="2E0B0D58" w14:textId="1083E0E0" w:rsidR="00630479" w:rsidRPr="00865976" w:rsidRDefault="00A403DB" w:rsidP="00A403DB">
            <w:pPr>
              <w:spacing w:after="80"/>
              <w:jc w:val="both"/>
            </w:pPr>
            <w:r w:rsidRPr="00865976">
              <w:t>05-082,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0BADFA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7 843.20 zł</w:t>
            </w:r>
          </w:p>
        </w:tc>
      </w:tr>
      <w:tr w:rsidR="00630479" w:rsidRPr="00865976" w14:paraId="5054F4BC" w14:textId="77777777" w:rsidTr="00A30016">
        <w:tc>
          <w:tcPr>
            <w:tcW w:w="993" w:type="dxa"/>
            <w:shd w:val="clear" w:color="auto" w:fill="auto"/>
            <w:vAlign w:val="center"/>
          </w:tcPr>
          <w:p w14:paraId="339692F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91976D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12</w:t>
            </w:r>
          </w:p>
        </w:tc>
        <w:tc>
          <w:tcPr>
            <w:tcW w:w="4110" w:type="dxa"/>
            <w:shd w:val="clear" w:color="auto" w:fill="auto"/>
          </w:tcPr>
          <w:p w14:paraId="4E8EB5E5" w14:textId="77777777" w:rsidR="00A403DB" w:rsidRPr="00865976" w:rsidRDefault="00A403DB" w:rsidP="00A403DB">
            <w:pPr>
              <w:spacing w:before="80"/>
            </w:pPr>
            <w:proofErr w:type="spellStart"/>
            <w:r w:rsidRPr="00865976">
              <w:t>S</w:t>
            </w:r>
            <w:r>
              <w:t>arsted</w:t>
            </w:r>
            <w:proofErr w:type="spellEnd"/>
            <w:r>
              <w:t xml:space="preserve"> </w:t>
            </w:r>
            <w:r w:rsidRPr="00865976">
              <w:t xml:space="preserve"> S</w:t>
            </w:r>
            <w:r>
              <w:t>p.</w:t>
            </w:r>
            <w:r w:rsidRPr="00865976">
              <w:t xml:space="preserve"> z o.o.</w:t>
            </w:r>
          </w:p>
          <w:p w14:paraId="53E4E523" w14:textId="77777777" w:rsidR="00A403DB" w:rsidRPr="00865976" w:rsidRDefault="00A403DB" w:rsidP="00A403DB">
            <w:r>
              <w:t xml:space="preserve">ul. </w:t>
            </w:r>
            <w:r w:rsidRPr="00865976">
              <w:t>Warszawska 25 Blizne Łaszczyńskiego</w:t>
            </w:r>
          </w:p>
          <w:p w14:paraId="79E51D57" w14:textId="0F374C7B" w:rsidR="00630479" w:rsidRPr="00865976" w:rsidRDefault="00A403DB" w:rsidP="00A403DB">
            <w:pPr>
              <w:spacing w:after="80"/>
              <w:jc w:val="both"/>
            </w:pPr>
            <w:r w:rsidRPr="00865976">
              <w:t>05-082,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A399ED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184.68 zł</w:t>
            </w:r>
          </w:p>
        </w:tc>
      </w:tr>
      <w:tr w:rsidR="00630479" w:rsidRPr="00865976" w14:paraId="19586153" w14:textId="77777777" w:rsidTr="00A30016">
        <w:tc>
          <w:tcPr>
            <w:tcW w:w="993" w:type="dxa"/>
            <w:shd w:val="clear" w:color="auto" w:fill="auto"/>
            <w:vAlign w:val="center"/>
          </w:tcPr>
          <w:p w14:paraId="663DAFC1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C68AF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18</w:t>
            </w:r>
          </w:p>
        </w:tc>
        <w:tc>
          <w:tcPr>
            <w:tcW w:w="4110" w:type="dxa"/>
            <w:shd w:val="clear" w:color="auto" w:fill="auto"/>
          </w:tcPr>
          <w:p w14:paraId="0D37451B" w14:textId="77777777" w:rsidR="00A403DB" w:rsidRPr="00865976" w:rsidRDefault="00A403DB" w:rsidP="00A403DB">
            <w:pPr>
              <w:spacing w:before="80"/>
            </w:pPr>
            <w:proofErr w:type="spellStart"/>
            <w:r w:rsidRPr="00865976">
              <w:t>S</w:t>
            </w:r>
            <w:r>
              <w:t>arsted</w:t>
            </w:r>
            <w:proofErr w:type="spellEnd"/>
            <w:r>
              <w:t xml:space="preserve"> </w:t>
            </w:r>
            <w:r w:rsidRPr="00865976">
              <w:t xml:space="preserve"> S</w:t>
            </w:r>
            <w:r>
              <w:t>p.</w:t>
            </w:r>
            <w:r w:rsidRPr="00865976">
              <w:t xml:space="preserve"> z o.o.</w:t>
            </w:r>
          </w:p>
          <w:p w14:paraId="1C62D349" w14:textId="77777777" w:rsidR="00A403DB" w:rsidRPr="00865976" w:rsidRDefault="00A403DB" w:rsidP="00A403DB">
            <w:r>
              <w:t xml:space="preserve">ul. </w:t>
            </w:r>
            <w:r w:rsidRPr="00865976">
              <w:t>Warszawska 25 Blizne Łaszczyńskiego</w:t>
            </w:r>
          </w:p>
          <w:p w14:paraId="771F62F2" w14:textId="16504D05" w:rsidR="00630479" w:rsidRPr="00865976" w:rsidRDefault="00A403DB" w:rsidP="00A403DB">
            <w:pPr>
              <w:spacing w:after="80"/>
              <w:jc w:val="both"/>
            </w:pPr>
            <w:r w:rsidRPr="00865976">
              <w:t>05-082,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23C565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282 007.23 zł</w:t>
            </w:r>
          </w:p>
        </w:tc>
      </w:tr>
      <w:tr w:rsidR="00630479" w:rsidRPr="00865976" w14:paraId="32EDE415" w14:textId="77777777" w:rsidTr="00A30016">
        <w:tc>
          <w:tcPr>
            <w:tcW w:w="993" w:type="dxa"/>
            <w:shd w:val="clear" w:color="auto" w:fill="auto"/>
            <w:vAlign w:val="center"/>
          </w:tcPr>
          <w:p w14:paraId="6E9A7861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09092A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13</w:t>
            </w:r>
          </w:p>
        </w:tc>
        <w:tc>
          <w:tcPr>
            <w:tcW w:w="4110" w:type="dxa"/>
            <w:shd w:val="clear" w:color="auto" w:fill="auto"/>
          </w:tcPr>
          <w:p w14:paraId="70B167B2" w14:textId="77777777" w:rsidR="00630479" w:rsidRPr="00865976" w:rsidRDefault="00630479" w:rsidP="00A30016">
            <w:pPr>
              <w:spacing w:before="80"/>
            </w:pPr>
            <w:r w:rsidRPr="00865976">
              <w:t>Olympus Polska Sp. z o.o.</w:t>
            </w:r>
          </w:p>
          <w:p w14:paraId="60E416E4" w14:textId="77777777" w:rsidR="00630479" w:rsidRPr="00865976" w:rsidRDefault="00630479" w:rsidP="00A30016">
            <w:r w:rsidRPr="00865976">
              <w:t>ul. Wynalazek</w:t>
            </w:r>
            <w:r w:rsidRPr="00865976">
              <w:t xml:space="preserve"> </w:t>
            </w:r>
            <w:r w:rsidRPr="00865976">
              <w:t>1</w:t>
            </w:r>
            <w:r w:rsidRPr="00865976">
              <w:t xml:space="preserve"> </w:t>
            </w:r>
          </w:p>
          <w:p w14:paraId="294F1327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02-677</w:t>
            </w:r>
            <w:r w:rsidRPr="00865976">
              <w:t xml:space="preserve"> </w:t>
            </w:r>
            <w:r w:rsidRPr="0086597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9E8F57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92 880.00 zł</w:t>
            </w:r>
          </w:p>
        </w:tc>
      </w:tr>
      <w:tr w:rsidR="00630479" w:rsidRPr="00865976" w14:paraId="4B65BA21" w14:textId="77777777" w:rsidTr="00A30016">
        <w:tc>
          <w:tcPr>
            <w:tcW w:w="993" w:type="dxa"/>
            <w:shd w:val="clear" w:color="auto" w:fill="auto"/>
            <w:vAlign w:val="center"/>
          </w:tcPr>
          <w:p w14:paraId="6B53CD8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015E7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14</w:t>
            </w:r>
          </w:p>
        </w:tc>
        <w:tc>
          <w:tcPr>
            <w:tcW w:w="4110" w:type="dxa"/>
            <w:shd w:val="clear" w:color="auto" w:fill="auto"/>
          </w:tcPr>
          <w:p w14:paraId="149280CF" w14:textId="77777777" w:rsidR="00630479" w:rsidRPr="00865976" w:rsidRDefault="00630479" w:rsidP="00A30016">
            <w:pPr>
              <w:spacing w:before="80"/>
            </w:pPr>
            <w:proofErr w:type="spellStart"/>
            <w:r w:rsidRPr="00865976">
              <w:t>Becton</w:t>
            </w:r>
            <w:proofErr w:type="spellEnd"/>
            <w:r w:rsidRPr="00865976">
              <w:t xml:space="preserve"> Dickinson Polska Sp. z o.o.</w:t>
            </w:r>
          </w:p>
          <w:p w14:paraId="53643CCC" w14:textId="4E47BB60" w:rsidR="00630479" w:rsidRPr="00865976" w:rsidRDefault="00C51BB2" w:rsidP="00A30016">
            <w:r>
              <w:t xml:space="preserve">ul. </w:t>
            </w:r>
            <w:r w:rsidR="00630479" w:rsidRPr="00865976">
              <w:t>Osmańska</w:t>
            </w:r>
            <w:r w:rsidR="00630479" w:rsidRPr="00865976">
              <w:t xml:space="preserve"> </w:t>
            </w:r>
            <w:r w:rsidR="00630479" w:rsidRPr="00865976">
              <w:t>14</w:t>
            </w:r>
            <w:r w:rsidR="00630479" w:rsidRPr="00865976">
              <w:t xml:space="preserve"> </w:t>
            </w:r>
          </w:p>
          <w:p w14:paraId="477D2F68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lastRenderedPageBreak/>
              <w:t>02-823</w:t>
            </w:r>
            <w:r w:rsidRPr="00865976">
              <w:t xml:space="preserve"> </w:t>
            </w:r>
            <w:r w:rsidRPr="0086597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9085B2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lastRenderedPageBreak/>
              <w:t>15 390.00 zł</w:t>
            </w:r>
          </w:p>
        </w:tc>
      </w:tr>
      <w:tr w:rsidR="00630479" w:rsidRPr="00865976" w14:paraId="5E914A05" w14:textId="77777777" w:rsidTr="00A30016">
        <w:tc>
          <w:tcPr>
            <w:tcW w:w="993" w:type="dxa"/>
            <w:shd w:val="clear" w:color="auto" w:fill="auto"/>
            <w:vAlign w:val="center"/>
          </w:tcPr>
          <w:p w14:paraId="18A2743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1D905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15</w:t>
            </w:r>
          </w:p>
        </w:tc>
        <w:tc>
          <w:tcPr>
            <w:tcW w:w="4110" w:type="dxa"/>
            <w:shd w:val="clear" w:color="auto" w:fill="auto"/>
          </w:tcPr>
          <w:p w14:paraId="7DFF69A2" w14:textId="77777777" w:rsidR="00630479" w:rsidRPr="00865976" w:rsidRDefault="00630479" w:rsidP="00A30016">
            <w:pPr>
              <w:spacing w:before="80"/>
            </w:pPr>
            <w:r w:rsidRPr="00865976">
              <w:t xml:space="preserve">KD </w:t>
            </w:r>
            <w:proofErr w:type="spellStart"/>
            <w:r w:rsidRPr="00865976">
              <w:t>Medical</w:t>
            </w:r>
            <w:proofErr w:type="spellEnd"/>
            <w:r w:rsidRPr="00865976">
              <w:t xml:space="preserve"> Polska Sp. z o.o.</w:t>
            </w:r>
          </w:p>
          <w:p w14:paraId="4A845D5E" w14:textId="66130ED9" w:rsidR="00630479" w:rsidRPr="00865976" w:rsidRDefault="00C51BB2" w:rsidP="00A30016">
            <w:r>
              <w:t>ul. Legionów 192b</w:t>
            </w:r>
          </w:p>
          <w:p w14:paraId="52FEC02E" w14:textId="41741B1E" w:rsidR="00630479" w:rsidRPr="00865976" w:rsidRDefault="00C51BB2" w:rsidP="00A30016">
            <w:pPr>
              <w:spacing w:after="80"/>
              <w:jc w:val="both"/>
            </w:pPr>
            <w:r>
              <w:t>43-502 Czechowice-Dziedzice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1F872B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37 616.40 zł</w:t>
            </w:r>
          </w:p>
        </w:tc>
      </w:tr>
      <w:tr w:rsidR="00630479" w:rsidRPr="00865976" w14:paraId="6A608DEC" w14:textId="77777777" w:rsidTr="00A30016">
        <w:tc>
          <w:tcPr>
            <w:tcW w:w="993" w:type="dxa"/>
            <w:shd w:val="clear" w:color="auto" w:fill="auto"/>
            <w:vAlign w:val="center"/>
          </w:tcPr>
          <w:p w14:paraId="06D19403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27E3AC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8</w:t>
            </w:r>
          </w:p>
        </w:tc>
        <w:tc>
          <w:tcPr>
            <w:tcW w:w="4110" w:type="dxa"/>
            <w:shd w:val="clear" w:color="auto" w:fill="auto"/>
          </w:tcPr>
          <w:p w14:paraId="62561A3E" w14:textId="77777777" w:rsidR="00630479" w:rsidRPr="00865976" w:rsidRDefault="00630479" w:rsidP="00A30016">
            <w:pPr>
              <w:spacing w:before="80"/>
            </w:pPr>
            <w:proofErr w:type="spellStart"/>
            <w:r w:rsidRPr="00865976">
              <w:t>Medicom</w:t>
            </w:r>
            <w:proofErr w:type="spellEnd"/>
            <w:r w:rsidRPr="00865976">
              <w:t xml:space="preserve"> Sp. z o.o.</w:t>
            </w:r>
          </w:p>
          <w:p w14:paraId="1C39B7C8" w14:textId="42A44835" w:rsidR="00630479" w:rsidRPr="00865976" w:rsidRDefault="00C51BB2" w:rsidP="00A30016">
            <w:r>
              <w:t xml:space="preserve">ul. </w:t>
            </w:r>
            <w:r w:rsidR="00630479" w:rsidRPr="00865976">
              <w:t>M. Skłodowskiej - Curie</w:t>
            </w:r>
            <w:r w:rsidR="00630479" w:rsidRPr="00865976">
              <w:t xml:space="preserve"> </w:t>
            </w:r>
            <w:r w:rsidR="00630479" w:rsidRPr="00865976">
              <w:t>34</w:t>
            </w:r>
            <w:r w:rsidR="00630479" w:rsidRPr="00865976">
              <w:t xml:space="preserve"> </w:t>
            </w:r>
          </w:p>
          <w:p w14:paraId="6D4C45C6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41-819</w:t>
            </w:r>
            <w:r w:rsidRPr="00865976">
              <w:t xml:space="preserve"> </w:t>
            </w:r>
            <w:r w:rsidRPr="00865976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1DC022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27 670.38 zł</w:t>
            </w:r>
          </w:p>
        </w:tc>
      </w:tr>
      <w:tr w:rsidR="00630479" w:rsidRPr="00865976" w14:paraId="72B8FBA4" w14:textId="77777777" w:rsidTr="00C51BB2">
        <w:trPr>
          <w:trHeight w:val="229"/>
        </w:trPr>
        <w:tc>
          <w:tcPr>
            <w:tcW w:w="993" w:type="dxa"/>
            <w:shd w:val="clear" w:color="auto" w:fill="auto"/>
            <w:vAlign w:val="center"/>
          </w:tcPr>
          <w:p w14:paraId="15319212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BD6F44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23</w:t>
            </w:r>
          </w:p>
        </w:tc>
        <w:tc>
          <w:tcPr>
            <w:tcW w:w="4110" w:type="dxa"/>
            <w:shd w:val="clear" w:color="auto" w:fill="auto"/>
          </w:tcPr>
          <w:p w14:paraId="63625C6B" w14:textId="77777777" w:rsidR="00630479" w:rsidRPr="00865976" w:rsidRDefault="00630479" w:rsidP="00A30016">
            <w:pPr>
              <w:spacing w:before="80"/>
            </w:pPr>
            <w:proofErr w:type="spellStart"/>
            <w:r w:rsidRPr="00865976">
              <w:t>Medicom</w:t>
            </w:r>
            <w:proofErr w:type="spellEnd"/>
            <w:r w:rsidRPr="00865976">
              <w:t xml:space="preserve"> Sp. z o.o.</w:t>
            </w:r>
          </w:p>
          <w:p w14:paraId="4F80511B" w14:textId="27EBEAE8" w:rsidR="00630479" w:rsidRPr="00865976" w:rsidRDefault="00C51BB2" w:rsidP="00A30016">
            <w:r>
              <w:t xml:space="preserve">ul. </w:t>
            </w:r>
            <w:r w:rsidR="00630479" w:rsidRPr="00865976">
              <w:t>M. Skłodowskiej - Curie</w:t>
            </w:r>
            <w:r w:rsidR="00630479" w:rsidRPr="00865976">
              <w:t xml:space="preserve"> </w:t>
            </w:r>
            <w:r w:rsidR="00630479" w:rsidRPr="00865976">
              <w:t>34</w:t>
            </w:r>
            <w:r w:rsidR="00630479" w:rsidRPr="00865976">
              <w:t xml:space="preserve"> </w:t>
            </w:r>
          </w:p>
          <w:p w14:paraId="08B469A8" w14:textId="77777777" w:rsidR="00630479" w:rsidRPr="00865976" w:rsidRDefault="00630479" w:rsidP="00A30016">
            <w:pPr>
              <w:spacing w:after="80"/>
              <w:jc w:val="both"/>
            </w:pPr>
            <w:r w:rsidRPr="00865976">
              <w:t>41-819</w:t>
            </w:r>
            <w:r w:rsidRPr="00865976">
              <w:t xml:space="preserve"> </w:t>
            </w:r>
            <w:r w:rsidRPr="00865976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45F447" w14:textId="77777777" w:rsidR="00630479" w:rsidRPr="00865976" w:rsidRDefault="00630479" w:rsidP="00A30016">
            <w:pPr>
              <w:spacing w:before="80" w:after="80"/>
              <w:jc w:val="center"/>
            </w:pPr>
            <w:r w:rsidRPr="00865976">
              <w:t>9 126.00 zł</w:t>
            </w:r>
          </w:p>
        </w:tc>
      </w:tr>
      <w:bookmarkEnd w:id="0"/>
    </w:tbl>
    <w:p w14:paraId="736ED893" w14:textId="52A54306" w:rsidR="00C236D3" w:rsidRPr="00865976" w:rsidRDefault="00C236D3" w:rsidP="00173B20">
      <w:pPr>
        <w:jc w:val="right"/>
        <w:rPr>
          <w:sz w:val="22"/>
          <w:szCs w:val="22"/>
        </w:rPr>
      </w:pPr>
    </w:p>
    <w:sectPr w:rsidR="00C236D3" w:rsidRPr="00865976" w:rsidSect="00C51B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212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9EF1B" w14:textId="77777777" w:rsidR="00840858" w:rsidRDefault="00840858">
      <w:r>
        <w:separator/>
      </w:r>
    </w:p>
  </w:endnote>
  <w:endnote w:type="continuationSeparator" w:id="0">
    <w:p w14:paraId="3F2ACA2E" w14:textId="77777777" w:rsidR="00840858" w:rsidRDefault="00840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95B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BB71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EC6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4F7971">
        <v:line id="_x0000_s1025" style="position:absolute;left:0;text-align:left;z-index:251657728" from="-3.85pt,8.7pt" to="455.15pt,8.7pt"/>
      </w:pict>
    </w:r>
  </w:p>
  <w:p w14:paraId="08A3F14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1DD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18150A" w14:textId="77777777" w:rsidR="009F189D" w:rsidRDefault="009F189D">
    <w:pPr>
      <w:pStyle w:val="Stopka"/>
      <w:tabs>
        <w:tab w:val="clear" w:pos="4536"/>
      </w:tabs>
      <w:jc w:val="center"/>
    </w:pPr>
  </w:p>
  <w:p w14:paraId="4DEBE0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C31C3" w14:textId="77777777" w:rsidR="00840858" w:rsidRDefault="00840858">
      <w:r>
        <w:separator/>
      </w:r>
    </w:p>
  </w:footnote>
  <w:footnote w:type="continuationSeparator" w:id="0">
    <w:p w14:paraId="62A9E078" w14:textId="77777777" w:rsidR="00840858" w:rsidRDefault="00840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8845B" w14:textId="77777777" w:rsidR="00630479" w:rsidRDefault="006304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BBAFB" w14:textId="77777777" w:rsidR="00630479" w:rsidRDefault="006304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90F6C" w14:textId="77777777" w:rsidR="00630479" w:rsidRDefault="006304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858"/>
    <w:rsid w:val="00007727"/>
    <w:rsid w:val="00017720"/>
    <w:rsid w:val="00035488"/>
    <w:rsid w:val="000D7F25"/>
    <w:rsid w:val="000E00E5"/>
    <w:rsid w:val="00143C0B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30479"/>
    <w:rsid w:val="0069085C"/>
    <w:rsid w:val="006B27ED"/>
    <w:rsid w:val="00840858"/>
    <w:rsid w:val="00843263"/>
    <w:rsid w:val="00861E75"/>
    <w:rsid w:val="00865976"/>
    <w:rsid w:val="009D19BD"/>
    <w:rsid w:val="009F189D"/>
    <w:rsid w:val="00A403DB"/>
    <w:rsid w:val="00A80738"/>
    <w:rsid w:val="00BB547B"/>
    <w:rsid w:val="00C236D3"/>
    <w:rsid w:val="00C51BB2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433BCE"/>
  <w15:chartTrackingRefBased/>
  <w15:docId w15:val="{C006C029-D424-4CA8-B3DA-A9245A500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4</Pages>
  <Words>726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5</cp:revision>
  <dcterms:created xsi:type="dcterms:W3CDTF">2023-07-03T11:55:00Z</dcterms:created>
  <dcterms:modified xsi:type="dcterms:W3CDTF">2023-07-03T12:19:00Z</dcterms:modified>
</cp:coreProperties>
</file>