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1719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171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7193">
        <w:rPr>
          <w:sz w:val="22"/>
          <w:szCs w:val="22"/>
        </w:rPr>
        <w:t>2023-07-03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7193" w:rsidRPr="00317193" w:rsidRDefault="00317193" w:rsidP="00577BC6">
      <w:pPr>
        <w:spacing w:after="40"/>
        <w:rPr>
          <w:b/>
          <w:bCs/>
          <w:sz w:val="22"/>
          <w:szCs w:val="22"/>
        </w:rPr>
      </w:pPr>
      <w:r w:rsidRPr="00317193">
        <w:rPr>
          <w:b/>
          <w:bCs/>
          <w:sz w:val="22"/>
          <w:szCs w:val="22"/>
        </w:rPr>
        <w:t>Akademia Górniczo - Hutnicza</w:t>
      </w:r>
    </w:p>
    <w:p w:rsidR="00317193" w:rsidRPr="00317193" w:rsidRDefault="00317193" w:rsidP="00577BC6">
      <w:pPr>
        <w:spacing w:after="40"/>
        <w:rPr>
          <w:b/>
          <w:bCs/>
          <w:sz w:val="22"/>
          <w:szCs w:val="22"/>
        </w:rPr>
      </w:pPr>
      <w:r w:rsidRPr="003171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7193" w:rsidP="00577BC6">
      <w:pPr>
        <w:spacing w:after="40"/>
        <w:rPr>
          <w:b/>
          <w:bCs/>
          <w:sz w:val="22"/>
          <w:szCs w:val="22"/>
        </w:rPr>
      </w:pPr>
      <w:r w:rsidRPr="00317193">
        <w:rPr>
          <w:b/>
          <w:bCs/>
          <w:sz w:val="22"/>
          <w:szCs w:val="22"/>
        </w:rPr>
        <w:t>Dział Zamówień Publicznych</w:t>
      </w:r>
    </w:p>
    <w:p w:rsidR="00D665F5" w:rsidRPr="00BD5546" w:rsidRDefault="00317193" w:rsidP="00D665F5">
      <w:pPr>
        <w:rPr>
          <w:sz w:val="22"/>
          <w:szCs w:val="22"/>
        </w:rPr>
      </w:pPr>
      <w:r w:rsidRPr="003171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7193">
        <w:rPr>
          <w:sz w:val="22"/>
          <w:szCs w:val="22"/>
        </w:rPr>
        <w:t>30</w:t>
      </w:r>
    </w:p>
    <w:p w:rsidR="00D665F5" w:rsidRPr="00BD5546" w:rsidRDefault="00317193" w:rsidP="00D665F5">
      <w:pPr>
        <w:rPr>
          <w:sz w:val="22"/>
          <w:szCs w:val="22"/>
        </w:rPr>
      </w:pPr>
      <w:r w:rsidRPr="003171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719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7193" w:rsidRPr="00317193">
        <w:rPr>
          <w:b/>
          <w:sz w:val="22"/>
          <w:szCs w:val="22"/>
        </w:rPr>
        <w:t>KC-zp.272-337/23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7193" w:rsidRPr="00317193">
        <w:rPr>
          <w:sz w:val="22"/>
          <w:szCs w:val="22"/>
        </w:rPr>
        <w:t xml:space="preserve">Tryb podstawowy bez negocjacji - art. 275 pkt. 1 ustawy </w:t>
      </w:r>
      <w:proofErr w:type="spellStart"/>
      <w:r w:rsidR="00317193" w:rsidRPr="0031719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171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7193">
        <w:rPr>
          <w:b/>
          <w:sz w:val="22"/>
          <w:szCs w:val="22"/>
        </w:rPr>
        <w:t>Kurs języka angielskiego 1 na 1 dla pracowników administracyjnych  AGH w ramach projektu POWR.03.05.00-00-Z307/17 - KC-zp.272-337/23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7193" w:rsidRPr="00317193">
        <w:rPr>
          <w:sz w:val="22"/>
          <w:szCs w:val="22"/>
        </w:rPr>
        <w:t>03/07/2023</w:t>
      </w:r>
      <w:r w:rsidR="00FF4AB1" w:rsidRPr="00577BC6">
        <w:rPr>
          <w:sz w:val="22"/>
          <w:szCs w:val="22"/>
        </w:rPr>
        <w:t xml:space="preserve"> o godz. </w:t>
      </w:r>
      <w:r w:rsidR="00317193" w:rsidRPr="0031719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1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>EDUCAFE SP. Z O.O.</w:t>
            </w:r>
          </w:p>
          <w:p w:rsidR="00317193" w:rsidRPr="00490DC0" w:rsidRDefault="00105CC0" w:rsidP="00514506">
            <w:r>
              <w:t>Małachowskiego 2/1</w:t>
            </w:r>
          </w:p>
          <w:p w:rsidR="00317193" w:rsidRPr="00490DC0" w:rsidRDefault="00105CC0" w:rsidP="00514506">
            <w:pPr>
              <w:spacing w:after="40"/>
              <w:jc w:val="both"/>
            </w:pPr>
            <w:r>
              <w:t>61-129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39 000.00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2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105CC0" w:rsidP="00514506">
            <w:pPr>
              <w:spacing w:before="40"/>
            </w:pPr>
            <w:proofErr w:type="spellStart"/>
            <w:r>
              <w:t>Veritum</w:t>
            </w:r>
            <w:proofErr w:type="spellEnd"/>
            <w:r>
              <w:t xml:space="preserve"> Centrum Szkoleniowe</w:t>
            </w:r>
          </w:p>
          <w:p w:rsidR="00317193" w:rsidRPr="00490DC0" w:rsidRDefault="00317193" w:rsidP="00514506">
            <w:r w:rsidRPr="00317193">
              <w:t>Sienkiewicza</w:t>
            </w:r>
            <w:r w:rsidRPr="00490DC0">
              <w:t xml:space="preserve"> </w:t>
            </w:r>
            <w:r w:rsidRPr="00317193">
              <w:t>49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15-002</w:t>
            </w:r>
            <w:r w:rsidRPr="00490DC0">
              <w:t xml:space="preserve"> </w:t>
            </w:r>
            <w:r w:rsidRPr="0031719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23 700.00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3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 xml:space="preserve">Skrzydła Wyobraźni </w:t>
            </w:r>
            <w:r w:rsidR="00E64F0D">
              <w:t>Sp. z o.o.</w:t>
            </w:r>
          </w:p>
          <w:p w:rsidR="00317193" w:rsidRPr="00490DC0" w:rsidRDefault="00317193" w:rsidP="00514506">
            <w:r w:rsidRPr="00317193">
              <w:t>Wierzbowa</w:t>
            </w:r>
            <w:r w:rsidRPr="00490DC0">
              <w:t xml:space="preserve"> </w:t>
            </w:r>
            <w:r w:rsidRPr="00317193">
              <w:t>61A/1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32-085</w:t>
            </w:r>
            <w:r w:rsidRPr="00490DC0">
              <w:t xml:space="preserve"> </w:t>
            </w:r>
            <w:r w:rsidRPr="00317193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29 100.00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4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 xml:space="preserve">FES Centrum Edukacji </w:t>
            </w:r>
            <w:proofErr w:type="spellStart"/>
            <w:r w:rsidRPr="00317193">
              <w:t>Zagraniczej</w:t>
            </w:r>
            <w:proofErr w:type="spellEnd"/>
            <w:r w:rsidRPr="00317193">
              <w:t xml:space="preserve"> Andrzej Nowak</w:t>
            </w:r>
          </w:p>
          <w:p w:rsidR="00317193" w:rsidRPr="00490DC0" w:rsidRDefault="00317193" w:rsidP="00514506">
            <w:r w:rsidRPr="00317193">
              <w:t>Rybnicka</w:t>
            </w:r>
            <w:r w:rsidRPr="00490DC0">
              <w:t xml:space="preserve"> </w:t>
            </w:r>
            <w:r w:rsidRPr="00317193">
              <w:t>59/9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02-432</w:t>
            </w:r>
            <w:r w:rsidRPr="00490DC0">
              <w:t xml:space="preserve"> </w:t>
            </w:r>
            <w:r w:rsidRPr="003171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29 964.00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5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>Cambridge School of English</w:t>
            </w:r>
          </w:p>
          <w:p w:rsidR="00317193" w:rsidRPr="00490DC0" w:rsidRDefault="00317193" w:rsidP="00514506">
            <w:r w:rsidRPr="00317193">
              <w:t>Widok</w:t>
            </w:r>
            <w:r w:rsidRPr="00490DC0">
              <w:t xml:space="preserve"> </w:t>
            </w:r>
            <w:r w:rsidRPr="00317193">
              <w:t>10/1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00-023</w:t>
            </w:r>
            <w:r w:rsidRPr="00490DC0">
              <w:t xml:space="preserve"> </w:t>
            </w:r>
            <w:r w:rsidRPr="003171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29 670.00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6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>BUKAL CORPORATE TRAINING AND TRANSLATIONS SZYMON BUKAL</w:t>
            </w:r>
          </w:p>
          <w:p w:rsidR="00317193" w:rsidRPr="00490DC0" w:rsidRDefault="00317193" w:rsidP="00514506">
            <w:r w:rsidRPr="00317193">
              <w:t>Goduli</w:t>
            </w:r>
            <w:r w:rsidRPr="00490DC0">
              <w:t xml:space="preserve"> </w:t>
            </w:r>
            <w:r w:rsidRPr="00317193">
              <w:t>36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41-712</w:t>
            </w:r>
            <w:r w:rsidRPr="00490DC0">
              <w:t xml:space="preserve"> </w:t>
            </w:r>
            <w:r w:rsidRPr="00317193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23 700.00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7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E64F0D" w:rsidP="00514506">
            <w:pPr>
              <w:spacing w:before="40"/>
            </w:pPr>
            <w:proofErr w:type="spellStart"/>
            <w:r>
              <w:t>Lingopro</w:t>
            </w:r>
            <w:proofErr w:type="spellEnd"/>
            <w:r>
              <w:t xml:space="preserve"> </w:t>
            </w:r>
            <w:proofErr w:type="spellStart"/>
            <w:r>
              <w:t>Aleksandra</w:t>
            </w:r>
            <w:proofErr w:type="spellEnd"/>
            <w:r>
              <w:t xml:space="preserve"> </w:t>
            </w:r>
            <w:r w:rsidR="00317193" w:rsidRPr="00317193">
              <w:t xml:space="preserve"> </w:t>
            </w:r>
            <w:proofErr w:type="spellStart"/>
            <w:r w:rsidR="00317193" w:rsidRPr="00317193">
              <w:t>Świątelska</w:t>
            </w:r>
            <w:proofErr w:type="spellEnd"/>
            <w:r w:rsidR="00317193" w:rsidRPr="00317193">
              <w:t xml:space="preserve"> </w:t>
            </w:r>
            <w:proofErr w:type="spellStart"/>
            <w:r w:rsidR="00317193" w:rsidRPr="00317193">
              <w:t>sp.j</w:t>
            </w:r>
            <w:proofErr w:type="spellEnd"/>
            <w:r w:rsidR="00317193" w:rsidRPr="00317193">
              <w:t>.</w:t>
            </w:r>
          </w:p>
          <w:p w:rsidR="00317193" w:rsidRPr="00490DC0" w:rsidRDefault="00317193" w:rsidP="00514506">
            <w:r w:rsidRPr="00317193">
              <w:t>Jana Pawła II</w:t>
            </w:r>
            <w:r w:rsidRPr="00490DC0">
              <w:t xml:space="preserve"> </w:t>
            </w:r>
            <w:r w:rsidRPr="00317193">
              <w:t>20/21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43-100</w:t>
            </w:r>
            <w:r w:rsidRPr="00490DC0">
              <w:t xml:space="preserve"> </w:t>
            </w:r>
            <w:r w:rsidRPr="00317193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26 700.00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8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 xml:space="preserve">Oxford </w:t>
            </w:r>
            <w:proofErr w:type="spellStart"/>
            <w:r w:rsidRPr="00317193">
              <w:t>Academy</w:t>
            </w:r>
            <w:proofErr w:type="spellEnd"/>
            <w:r w:rsidRPr="00317193">
              <w:t xml:space="preserve"> of English </w:t>
            </w:r>
            <w:proofErr w:type="spellStart"/>
            <w:r w:rsidRPr="00317193">
              <w:t>Ltd</w:t>
            </w:r>
            <w:proofErr w:type="spellEnd"/>
          </w:p>
          <w:p w:rsidR="00317193" w:rsidRPr="00490DC0" w:rsidRDefault="00317193" w:rsidP="00514506">
            <w:r w:rsidRPr="00317193">
              <w:t xml:space="preserve">Kings </w:t>
            </w:r>
            <w:proofErr w:type="spellStart"/>
            <w:r w:rsidRPr="00317193">
              <w:t>Meadow</w:t>
            </w:r>
            <w:proofErr w:type="spellEnd"/>
            <w:r w:rsidRPr="00490DC0">
              <w:t xml:space="preserve"> </w:t>
            </w:r>
            <w:r w:rsidRPr="00317193">
              <w:t>1&amp;3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lastRenderedPageBreak/>
              <w:t>OX2 0D</w:t>
            </w:r>
            <w:r w:rsidRPr="00490DC0">
              <w:t xml:space="preserve"> </w:t>
            </w:r>
            <w:r w:rsidRPr="00317193">
              <w:t>Oxford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lastRenderedPageBreak/>
              <w:t>120 000.00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9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>Multi Lingua Joanna Maria Olejek</w:t>
            </w:r>
          </w:p>
          <w:p w:rsidR="00317193" w:rsidRPr="00490DC0" w:rsidRDefault="00317193" w:rsidP="00514506">
            <w:proofErr w:type="spellStart"/>
            <w:r w:rsidRPr="00317193">
              <w:t>Rembielińska</w:t>
            </w:r>
            <w:proofErr w:type="spellEnd"/>
            <w:r w:rsidRPr="00490DC0">
              <w:t xml:space="preserve"> </w:t>
            </w:r>
            <w:r w:rsidRPr="00317193">
              <w:t>15/45</w:t>
            </w:r>
            <w:r w:rsidRPr="00490DC0">
              <w:t xml:space="preserve"> 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03-352</w:t>
            </w:r>
            <w:r w:rsidRPr="00490DC0">
              <w:t xml:space="preserve"> </w:t>
            </w:r>
            <w:r w:rsidRPr="0031719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30 600.00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10</w:t>
            </w:r>
          </w:p>
        </w:tc>
        <w:tc>
          <w:tcPr>
            <w:tcW w:w="5244" w:type="dxa"/>
            <w:shd w:val="clear" w:color="auto" w:fill="auto"/>
          </w:tcPr>
          <w:p w:rsidR="00317193" w:rsidRPr="00490DC0" w:rsidRDefault="00317193" w:rsidP="00514506">
            <w:pPr>
              <w:spacing w:before="40"/>
            </w:pPr>
            <w:r w:rsidRPr="00317193">
              <w:t>TRINITY akademia językowa Anna Włodarczyk-Czubak</w:t>
            </w:r>
          </w:p>
          <w:p w:rsidR="00317193" w:rsidRPr="00490DC0" w:rsidRDefault="00E64F0D" w:rsidP="00514506">
            <w:r>
              <w:t>Królowej Jadwigi 18/44</w:t>
            </w:r>
          </w:p>
          <w:p w:rsidR="00317193" w:rsidRPr="00490DC0" w:rsidRDefault="00317193" w:rsidP="00514506">
            <w:pPr>
              <w:spacing w:after="40"/>
              <w:jc w:val="both"/>
            </w:pPr>
            <w:r w:rsidRPr="00317193">
              <w:t>26-600</w:t>
            </w:r>
            <w:r w:rsidRPr="00490DC0">
              <w:t xml:space="preserve"> </w:t>
            </w:r>
            <w:r w:rsidRPr="00317193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>20 970.00 zł</w:t>
            </w:r>
          </w:p>
        </w:tc>
      </w:tr>
      <w:tr w:rsidR="00317193" w:rsidRPr="00493F8C" w:rsidTr="00514506">
        <w:tc>
          <w:tcPr>
            <w:tcW w:w="993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center"/>
            </w:pPr>
            <w:r w:rsidRPr="00317193">
              <w:t>11</w:t>
            </w:r>
          </w:p>
        </w:tc>
        <w:tc>
          <w:tcPr>
            <w:tcW w:w="5244" w:type="dxa"/>
            <w:shd w:val="clear" w:color="auto" w:fill="auto"/>
          </w:tcPr>
          <w:p w:rsidR="00E64F0D" w:rsidRPr="00490DC0" w:rsidRDefault="00E64F0D" w:rsidP="00E64F0D">
            <w:pPr>
              <w:spacing w:before="40"/>
            </w:pPr>
            <w:r w:rsidRPr="00317193">
              <w:t>Centrum Edukacji-Szkoła Języków Obcych ARKANA Zbigniew Kokoszka</w:t>
            </w:r>
          </w:p>
          <w:p w:rsidR="00E64F0D" w:rsidRPr="00490DC0" w:rsidRDefault="00E64F0D" w:rsidP="00E64F0D">
            <w:r w:rsidRPr="00317193">
              <w:t>Okulickiego</w:t>
            </w:r>
            <w:r w:rsidRPr="00490DC0">
              <w:t xml:space="preserve"> </w:t>
            </w:r>
            <w:r w:rsidRPr="00317193">
              <w:t>16/26</w:t>
            </w:r>
            <w:r w:rsidRPr="00490DC0">
              <w:t xml:space="preserve"> </w:t>
            </w:r>
          </w:p>
          <w:p w:rsidR="00317193" w:rsidRPr="00490DC0" w:rsidRDefault="00E64F0D" w:rsidP="00E64F0D">
            <w:pPr>
              <w:spacing w:after="40"/>
              <w:jc w:val="both"/>
            </w:pPr>
            <w:r w:rsidRPr="00317193">
              <w:t>37-450</w:t>
            </w:r>
            <w:r w:rsidRPr="00490DC0">
              <w:t xml:space="preserve"> </w:t>
            </w:r>
            <w:r w:rsidRPr="00317193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7193" w:rsidRPr="00490DC0" w:rsidRDefault="00317193" w:rsidP="00514506">
            <w:pPr>
              <w:spacing w:before="120" w:after="120"/>
              <w:jc w:val="both"/>
            </w:pPr>
            <w:r w:rsidRPr="00317193">
              <w:t xml:space="preserve">  </w:t>
            </w:r>
            <w:r w:rsidR="00E64F0D" w:rsidRPr="00317193">
              <w:t>26 100.00 zł</w:t>
            </w:r>
          </w:p>
        </w:tc>
      </w:tr>
      <w:tr w:rsidR="00E64F0D" w:rsidRPr="00493F8C" w:rsidTr="00514506">
        <w:tc>
          <w:tcPr>
            <w:tcW w:w="993" w:type="dxa"/>
            <w:shd w:val="clear" w:color="auto" w:fill="auto"/>
            <w:vAlign w:val="center"/>
          </w:tcPr>
          <w:p w:rsidR="00E64F0D" w:rsidRPr="00317193" w:rsidRDefault="00E64F0D" w:rsidP="00514506">
            <w:pPr>
              <w:spacing w:before="120" w:after="120"/>
              <w:jc w:val="center"/>
            </w:pPr>
          </w:p>
        </w:tc>
        <w:tc>
          <w:tcPr>
            <w:tcW w:w="5244" w:type="dxa"/>
            <w:shd w:val="clear" w:color="auto" w:fill="auto"/>
          </w:tcPr>
          <w:p w:rsidR="00E64F0D" w:rsidRPr="00490DC0" w:rsidRDefault="00E64F0D" w:rsidP="00E64F0D">
            <w:pPr>
              <w:spacing w:before="40"/>
            </w:pPr>
            <w:r w:rsidRPr="00317193">
              <w:t>T-</w:t>
            </w:r>
            <w:proofErr w:type="spellStart"/>
            <w:r w:rsidRPr="00317193">
              <w:t>Matic</w:t>
            </w:r>
            <w:proofErr w:type="spellEnd"/>
            <w:r w:rsidRPr="00317193">
              <w:t xml:space="preserve"> Grupa </w:t>
            </w:r>
            <w:proofErr w:type="spellStart"/>
            <w:r w:rsidRPr="00317193">
              <w:t>Computer</w:t>
            </w:r>
            <w:proofErr w:type="spellEnd"/>
            <w:r w:rsidRPr="00317193">
              <w:t xml:space="preserve"> Plus Sp. z o. o.</w:t>
            </w:r>
          </w:p>
          <w:p w:rsidR="00E64F0D" w:rsidRPr="00490DC0" w:rsidRDefault="00E64F0D" w:rsidP="00E64F0D">
            <w:r w:rsidRPr="00317193">
              <w:t xml:space="preserve">ul. </w:t>
            </w:r>
            <w:proofErr w:type="spellStart"/>
            <w:r w:rsidRPr="00317193">
              <w:t>Malmeda</w:t>
            </w:r>
            <w:proofErr w:type="spellEnd"/>
            <w:r w:rsidRPr="00490DC0">
              <w:t xml:space="preserve"> </w:t>
            </w:r>
            <w:r w:rsidRPr="00317193">
              <w:t>1</w:t>
            </w:r>
            <w:r w:rsidRPr="00490DC0">
              <w:t xml:space="preserve"> </w:t>
            </w:r>
          </w:p>
          <w:p w:rsidR="00E64F0D" w:rsidRPr="00317193" w:rsidRDefault="00E64F0D" w:rsidP="00E64F0D">
            <w:pPr>
              <w:spacing w:before="40"/>
            </w:pPr>
            <w:r w:rsidRPr="00317193">
              <w:t>15-440</w:t>
            </w:r>
            <w:r w:rsidRPr="00490DC0">
              <w:t xml:space="preserve"> </w:t>
            </w:r>
            <w:r w:rsidRPr="0031719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4F0D" w:rsidRPr="00317193" w:rsidRDefault="00E64F0D" w:rsidP="00514506">
            <w:pPr>
              <w:spacing w:before="120" w:after="120"/>
              <w:jc w:val="both"/>
            </w:pPr>
            <w:r>
              <w:t>Oferta złożona do postępowania Nr ZOA.271.6.2023 dla Podlaskiej Wojewódzkiej Komendy OHP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F4A" w:rsidRDefault="00FF0F4A">
      <w:r>
        <w:separator/>
      </w:r>
    </w:p>
  </w:endnote>
  <w:endnote w:type="continuationSeparator" w:id="0">
    <w:p w:rsidR="00FF0F4A" w:rsidRDefault="00FF0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F4A" w:rsidRDefault="00FF0F4A">
      <w:r>
        <w:separator/>
      </w:r>
    </w:p>
  </w:footnote>
  <w:footnote w:type="continuationSeparator" w:id="0">
    <w:p w:rsidR="00FF0F4A" w:rsidRDefault="00FF0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193" w:rsidRDefault="00317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193" w:rsidRDefault="00E64F0D">
    <w:pPr>
      <w:pStyle w:val="Nagwek"/>
    </w:pPr>
    <w:r>
      <w:t xml:space="preserve">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193" w:rsidRDefault="003171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F4A"/>
    <w:rsid w:val="00007727"/>
    <w:rsid w:val="00017720"/>
    <w:rsid w:val="00035488"/>
    <w:rsid w:val="000D7F25"/>
    <w:rsid w:val="000E00E5"/>
    <w:rsid w:val="00105CC0"/>
    <w:rsid w:val="001146A4"/>
    <w:rsid w:val="00157ED6"/>
    <w:rsid w:val="00173B20"/>
    <w:rsid w:val="001C69FF"/>
    <w:rsid w:val="0023318D"/>
    <w:rsid w:val="0031719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64F0D"/>
    <w:rsid w:val="00EA3476"/>
    <w:rsid w:val="00F44906"/>
    <w:rsid w:val="00F95C33"/>
    <w:rsid w:val="00FF0F4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3C539F"/>
  <w15:chartTrackingRefBased/>
  <w15:docId w15:val="{8CE52EBF-6D6A-4B2E-8193-FE31290A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2023-07-03T12:06:00Z</cp:lastPrinted>
  <dcterms:created xsi:type="dcterms:W3CDTF">2023-07-03T12:06:00Z</dcterms:created>
  <dcterms:modified xsi:type="dcterms:W3CDTF">2023-07-03T12:06:00Z</dcterms:modified>
</cp:coreProperties>
</file>