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184D4" w14:textId="0A233043" w:rsidR="00BA5498" w:rsidRPr="00880CA1" w:rsidRDefault="00BA5498" w:rsidP="00BA5498">
      <w:pPr>
        <w:jc w:val="right"/>
        <w:rPr>
          <w:b/>
          <w:sz w:val="22"/>
          <w:szCs w:val="22"/>
          <w:lang w:val="pl-PL"/>
        </w:rPr>
      </w:pPr>
      <w:r w:rsidRPr="00880CA1">
        <w:rPr>
          <w:b/>
          <w:sz w:val="22"/>
          <w:szCs w:val="22"/>
          <w:lang w:val="pl-PL"/>
        </w:rPr>
        <w:t xml:space="preserve">Załącznik nr </w:t>
      </w:r>
      <w:r w:rsidR="00880CA1">
        <w:rPr>
          <w:b/>
          <w:sz w:val="22"/>
          <w:szCs w:val="22"/>
          <w:lang w:val="pl-PL"/>
        </w:rPr>
        <w:t>3</w:t>
      </w:r>
    </w:p>
    <w:p w14:paraId="2F118CDD" w14:textId="77777777" w:rsidR="00BA5498" w:rsidRPr="00880CA1" w:rsidRDefault="00BA5498" w:rsidP="00BA5498">
      <w:pPr>
        <w:jc w:val="right"/>
        <w:rPr>
          <w:b/>
          <w:sz w:val="22"/>
          <w:szCs w:val="22"/>
          <w:lang w:val="pl-PL"/>
        </w:rPr>
      </w:pPr>
    </w:p>
    <w:p w14:paraId="4F55B793" w14:textId="77777777" w:rsidR="00BA5498" w:rsidRPr="00880CA1" w:rsidRDefault="00BA5498" w:rsidP="00BA5498">
      <w:pPr>
        <w:jc w:val="center"/>
        <w:rPr>
          <w:b/>
          <w:sz w:val="22"/>
          <w:szCs w:val="22"/>
          <w:lang w:val="pl-PL"/>
        </w:rPr>
      </w:pPr>
      <w:r w:rsidRPr="00880CA1">
        <w:rPr>
          <w:b/>
          <w:sz w:val="22"/>
          <w:szCs w:val="22"/>
          <w:lang w:val="pl-PL"/>
        </w:rPr>
        <w:t>WZÓR UMOWY</w:t>
      </w:r>
    </w:p>
    <w:p w14:paraId="26707292" w14:textId="77777777" w:rsidR="00BA5498" w:rsidRPr="00880CA1" w:rsidRDefault="00BA5498" w:rsidP="00BA5498">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42E821A8" w14:textId="77777777" w:rsidR="00BA5498" w:rsidRPr="00880CA1" w:rsidRDefault="00BA5498" w:rsidP="00BA5498">
      <w:pPr>
        <w:jc w:val="center"/>
        <w:rPr>
          <w:b/>
          <w:sz w:val="22"/>
          <w:szCs w:val="22"/>
          <w:lang w:val="pl-PL"/>
        </w:rPr>
      </w:pPr>
    </w:p>
    <w:p w14:paraId="5E6002F8" w14:textId="77777777" w:rsidR="00BA5498" w:rsidRPr="00880CA1" w:rsidRDefault="00BA5498" w:rsidP="00BA5498">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sidRPr="00880CA1">
        <w:rPr>
          <w:sz w:val="22"/>
          <w:szCs w:val="22"/>
          <w:lang w:val="pl-PL"/>
        </w:rPr>
        <w:t xml:space="preserve"> pomiędzy:</w:t>
      </w:r>
    </w:p>
    <w:p w14:paraId="245ED53D" w14:textId="77777777" w:rsidR="00BA5498" w:rsidRPr="00880CA1" w:rsidRDefault="00BA5498" w:rsidP="00BA5498">
      <w:pPr>
        <w:pStyle w:val="Tekstpodstawowywcity"/>
        <w:spacing w:after="0"/>
        <w:ind w:left="0"/>
        <w:jc w:val="both"/>
        <w:rPr>
          <w:sz w:val="22"/>
          <w:szCs w:val="22"/>
          <w:lang w:val="pl-PL"/>
        </w:rPr>
      </w:pPr>
    </w:p>
    <w:p w14:paraId="65274346"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2E4CC486"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521C1854"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1ADE2B94" w14:textId="77777777" w:rsidR="00BA5498" w:rsidRPr="00880CA1" w:rsidRDefault="00BA5498" w:rsidP="00BA5498">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583A972B"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5AC6349F"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00DD961A"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4FD40ADB"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14B1623B"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74123B3C"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7A7769C6"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5221D03B"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763E58A6" w14:textId="77777777" w:rsidR="00BA5498" w:rsidRPr="00880CA1" w:rsidRDefault="00BA5498" w:rsidP="00BA5498">
      <w:pPr>
        <w:pStyle w:val="Tekstpodstawowy"/>
        <w:spacing w:line="240" w:lineRule="auto"/>
        <w:ind w:right="-47"/>
        <w:jc w:val="center"/>
        <w:rPr>
          <w:rFonts w:ascii="Times New Roman" w:hAnsi="Times New Roman"/>
          <w:b/>
          <w:sz w:val="22"/>
          <w:szCs w:val="22"/>
        </w:rPr>
      </w:pPr>
    </w:p>
    <w:p w14:paraId="50DBC3C0"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6F5E635A" w14:textId="588BA6F8" w:rsidR="00880CA1" w:rsidRPr="00880CA1" w:rsidRDefault="00BA5498" w:rsidP="00880CA1">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Pr="00880CA1">
        <w:rPr>
          <w:b/>
          <w:bCs/>
          <w:sz w:val="22"/>
          <w:szCs w:val="22"/>
          <w:lang w:val="pl-PL"/>
        </w:rPr>
        <w:t xml:space="preserve">dostawa </w:t>
      </w:r>
      <w:r w:rsidR="00880CA1" w:rsidRPr="00880CA1">
        <w:rPr>
          <w:b/>
          <w:bCs/>
          <w:sz w:val="22"/>
          <w:szCs w:val="22"/>
          <w:lang w:val="pl-PL"/>
        </w:rPr>
        <w:t>kanału w postaci karty elektronicznej</w:t>
      </w:r>
      <w:r w:rsidR="00880CA1">
        <w:rPr>
          <w:b/>
          <w:bCs/>
          <w:sz w:val="22"/>
          <w:szCs w:val="22"/>
          <w:lang w:val="pl-PL"/>
        </w:rPr>
        <w:t xml:space="preserve"> (2 szt.)</w:t>
      </w:r>
      <w:r w:rsidR="00880CA1" w:rsidRPr="00880CA1">
        <w:rPr>
          <w:b/>
          <w:bCs/>
          <w:sz w:val="22"/>
          <w:szCs w:val="22"/>
          <w:lang w:val="pl-PL"/>
        </w:rPr>
        <w:t>, przystosowanego do montażu</w:t>
      </w:r>
      <w:r w:rsidR="00880CA1" w:rsidRPr="00880CA1">
        <w:rPr>
          <w:b/>
          <w:bCs/>
          <w:sz w:val="22"/>
          <w:szCs w:val="22"/>
          <w:lang w:val="pl-PL"/>
        </w:rPr>
        <w:t xml:space="preserve"> </w:t>
      </w:r>
      <w:r w:rsidR="00880CA1" w:rsidRPr="00880CA1">
        <w:rPr>
          <w:b/>
          <w:bCs/>
          <w:sz w:val="22"/>
          <w:szCs w:val="22"/>
          <w:lang w:val="pl-PL"/>
        </w:rPr>
        <w:t xml:space="preserve">w istniejącej obudowie </w:t>
      </w:r>
      <w:proofErr w:type="spellStart"/>
      <w:r w:rsidR="00880CA1" w:rsidRPr="00880CA1">
        <w:rPr>
          <w:b/>
          <w:bCs/>
          <w:sz w:val="22"/>
          <w:szCs w:val="22"/>
          <w:lang w:val="pl-PL"/>
        </w:rPr>
        <w:t>multipotencjostatu</w:t>
      </w:r>
      <w:proofErr w:type="spellEnd"/>
      <w:r w:rsidR="00880CA1" w:rsidRPr="00880CA1">
        <w:rPr>
          <w:b/>
          <w:bCs/>
          <w:sz w:val="22"/>
          <w:szCs w:val="22"/>
          <w:lang w:val="pl-PL"/>
        </w:rPr>
        <w:t xml:space="preserve"> VMP-3e marki </w:t>
      </w:r>
      <w:proofErr w:type="spellStart"/>
      <w:r w:rsidR="00880CA1" w:rsidRPr="00880CA1">
        <w:rPr>
          <w:b/>
          <w:bCs/>
          <w:sz w:val="22"/>
          <w:szCs w:val="22"/>
          <w:lang w:val="pl-PL"/>
        </w:rPr>
        <w:t>BioLogic</w:t>
      </w:r>
      <w:proofErr w:type="spellEnd"/>
      <w:r w:rsidR="00880CA1" w:rsidRPr="00880CA1">
        <w:rPr>
          <w:b/>
          <w:bCs/>
          <w:sz w:val="22"/>
          <w:szCs w:val="22"/>
          <w:lang w:val="pl-PL"/>
        </w:rPr>
        <w:t xml:space="preserve"> Scence Instruments na potrzeby </w:t>
      </w:r>
      <w:proofErr w:type="spellStart"/>
      <w:r w:rsidR="00880CA1" w:rsidRPr="00880CA1">
        <w:rPr>
          <w:b/>
          <w:bCs/>
          <w:sz w:val="22"/>
          <w:szCs w:val="22"/>
          <w:lang w:val="pl-PL"/>
        </w:rPr>
        <w:t>WEiP</w:t>
      </w:r>
      <w:proofErr w:type="spellEnd"/>
    </w:p>
    <w:p w14:paraId="621CB0F8" w14:textId="77777777" w:rsidR="00BA5498" w:rsidRPr="00880CA1" w:rsidRDefault="00BA5498" w:rsidP="00BA5498">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01BE11C2"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73BBF606" w14:textId="147C2CA3" w:rsidR="00BA5498" w:rsidRPr="00880CA1" w:rsidRDefault="00BA5498" w:rsidP="00BA5498">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sidR="00880CA1">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286EEAFA" w14:textId="77777777" w:rsidR="00BA5498" w:rsidRPr="00880CA1" w:rsidRDefault="00BA5498" w:rsidP="00BA5498">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42394E77" w14:textId="77777777" w:rsidR="00BA5498" w:rsidRPr="00880CA1" w:rsidRDefault="00BA5498" w:rsidP="00BA5498">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2B83F64F"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008D0EB1" w14:textId="77777777" w:rsidR="00BA5498" w:rsidRPr="00880CA1" w:rsidRDefault="00BA5498" w:rsidP="00BA5498">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3E79558C" w14:textId="77777777" w:rsidR="00BA5498" w:rsidRPr="00880CA1" w:rsidRDefault="00BA5498" w:rsidP="00BA5498">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4FD3AD02" w14:textId="77777777" w:rsidR="00BA5498" w:rsidRPr="00880CA1" w:rsidRDefault="00BA5498" w:rsidP="00BA5498">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06A1002B" w14:textId="77777777" w:rsidR="00BA5498" w:rsidRPr="00880CA1" w:rsidRDefault="00BA5498" w:rsidP="00BA5498">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69902E50" w14:textId="77777777" w:rsidR="00BA5498" w:rsidRPr="00880CA1" w:rsidRDefault="00BA5498" w:rsidP="00BA5498">
      <w:pPr>
        <w:pStyle w:val="Tekstpodstawowy"/>
        <w:spacing w:line="240" w:lineRule="auto"/>
        <w:ind w:right="-47"/>
        <w:jc w:val="center"/>
        <w:rPr>
          <w:rFonts w:ascii="Times New Roman" w:hAnsi="Times New Roman"/>
          <w:b/>
          <w:sz w:val="22"/>
          <w:szCs w:val="22"/>
        </w:rPr>
      </w:pPr>
    </w:p>
    <w:p w14:paraId="5B4D91D8"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49E1030E" w14:textId="77777777" w:rsidR="00BA5498" w:rsidRPr="00880CA1"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83F0607" w14:textId="77777777" w:rsidR="00BA5498" w:rsidRPr="00880CA1"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r>
      <w:r w:rsidRPr="00880CA1">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04D72180" w14:textId="77777777" w:rsidR="00BA5498" w:rsidRPr="00880CA1"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C2CCEA4" w14:textId="77777777" w:rsidR="00BA5498" w:rsidRPr="00880CA1"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6E004AAF" w14:textId="77777777" w:rsidR="00BA5498" w:rsidRPr="00880CA1" w:rsidRDefault="00BA5498" w:rsidP="00BA5498">
      <w:pPr>
        <w:pStyle w:val="Tekstpodstawowy"/>
        <w:spacing w:line="240" w:lineRule="auto"/>
        <w:ind w:right="-47"/>
        <w:jc w:val="center"/>
        <w:rPr>
          <w:rFonts w:ascii="Times New Roman" w:hAnsi="Times New Roman"/>
          <w:b/>
          <w:sz w:val="22"/>
          <w:szCs w:val="22"/>
        </w:rPr>
      </w:pPr>
    </w:p>
    <w:p w14:paraId="1C3E0500"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12529A5C" w14:textId="77777777" w:rsidR="00BA5498" w:rsidRPr="00880CA1"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05F8683C" w14:textId="77777777" w:rsidR="00BA5498" w:rsidRPr="00880CA1"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25C36ABD" w14:textId="77777777" w:rsidR="00BA5498" w:rsidRPr="00880CA1" w:rsidRDefault="00BA5498" w:rsidP="00BA5498">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54E29D31" w14:textId="77777777" w:rsidR="00BA5498" w:rsidRPr="00880CA1"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14B5340D" w14:textId="77777777" w:rsidR="00BA5498" w:rsidRPr="00880CA1"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 xml:space="preserve">z tytułu odstąpienia od umowy w całości przez którąkolwiek ze stron z </w:t>
      </w:r>
      <w:r w:rsidR="0007315E" w:rsidRPr="00880CA1">
        <w:rPr>
          <w:rFonts w:ascii="Times New Roman" w:hAnsi="Times New Roman"/>
          <w:sz w:val="22"/>
          <w:szCs w:val="22"/>
        </w:rPr>
        <w:t xml:space="preserve">winy </w:t>
      </w:r>
      <w:r w:rsidRPr="00880CA1">
        <w:rPr>
          <w:rFonts w:ascii="Times New Roman" w:hAnsi="Times New Roman"/>
          <w:sz w:val="22"/>
          <w:szCs w:val="22"/>
        </w:rPr>
        <w:t>Sprzedawcy, w wysokości 10% całkowitego wynagrodzenia netto określonego w  § 3 ust. 1;</w:t>
      </w:r>
    </w:p>
    <w:p w14:paraId="069A82A2" w14:textId="77777777" w:rsidR="00BA5498" w:rsidRPr="00880CA1"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 xml:space="preserve">z tytułu odstąpienia od umowy w części przez którąkolwiek ze stron z </w:t>
      </w:r>
      <w:r w:rsidR="0007315E" w:rsidRPr="00880CA1">
        <w:rPr>
          <w:rFonts w:ascii="Times New Roman" w:hAnsi="Times New Roman"/>
          <w:sz w:val="22"/>
          <w:szCs w:val="22"/>
        </w:rPr>
        <w:t>winy</w:t>
      </w:r>
      <w:r w:rsidRPr="00880CA1">
        <w:rPr>
          <w:rFonts w:ascii="Times New Roman" w:hAnsi="Times New Roman"/>
          <w:sz w:val="22"/>
          <w:szCs w:val="22"/>
        </w:rPr>
        <w:t xml:space="preserve"> Sprzedawcy, w wysokości 10% wartości netto części przedmiotu umowy, której dotyczy odstąpienie;</w:t>
      </w:r>
    </w:p>
    <w:p w14:paraId="70924542" w14:textId="77777777" w:rsidR="00BA5498" w:rsidRPr="00880CA1"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3677EEF6" w14:textId="77777777" w:rsidR="00BA5498" w:rsidRPr="00880CA1" w:rsidRDefault="00BA5498" w:rsidP="00BA5498">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 xml:space="preserve">z tytułu odstąpienia od umowy w całości przez którąkolwiek ze stron z </w:t>
      </w:r>
      <w:r w:rsidR="0007315E" w:rsidRPr="00880CA1">
        <w:rPr>
          <w:rFonts w:ascii="Times New Roman" w:hAnsi="Times New Roman"/>
          <w:sz w:val="22"/>
          <w:szCs w:val="22"/>
        </w:rPr>
        <w:t>winy</w:t>
      </w:r>
      <w:r w:rsidRPr="00880CA1">
        <w:rPr>
          <w:rFonts w:ascii="Times New Roman" w:hAnsi="Times New Roman"/>
          <w:sz w:val="22"/>
          <w:szCs w:val="22"/>
        </w:rPr>
        <w:t xml:space="preserve"> Kupującego, w wysokości 10% całkowitego wynagrodzenia netto określonego w § 3 ust. 1;</w:t>
      </w:r>
    </w:p>
    <w:p w14:paraId="3217221E" w14:textId="77777777" w:rsidR="00BA5498" w:rsidRPr="00880CA1" w:rsidRDefault="00BA5498" w:rsidP="00BA5498">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 xml:space="preserve">z tytułu odstąpienia od umowy w części przez którąkolwiek ze stron </w:t>
      </w:r>
      <w:r w:rsidR="0007315E" w:rsidRPr="00880CA1">
        <w:rPr>
          <w:rFonts w:ascii="Times New Roman" w:hAnsi="Times New Roman"/>
          <w:sz w:val="22"/>
          <w:szCs w:val="22"/>
        </w:rPr>
        <w:t>winy</w:t>
      </w:r>
      <w:r w:rsidRPr="00880CA1">
        <w:rPr>
          <w:rFonts w:ascii="Times New Roman" w:hAnsi="Times New Roman"/>
          <w:sz w:val="22"/>
          <w:szCs w:val="22"/>
        </w:rPr>
        <w:t xml:space="preserve"> Kupującego, w wysokości 10% wartości netto części przedmiotu umowy, której dotyczy odstąpienie</w:t>
      </w:r>
    </w:p>
    <w:p w14:paraId="3C84AF11" w14:textId="77777777" w:rsidR="00BA5498" w:rsidRPr="00880CA1"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493CF4AB" w14:textId="77777777" w:rsidR="00BA5498" w:rsidRPr="00880CA1"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428327A0" w14:textId="77777777" w:rsidR="00BA5498" w:rsidRPr="00880CA1"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3C94075B" w14:textId="77777777" w:rsidR="00BA5498" w:rsidRPr="00880CA1"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5EB0CEC" w14:textId="77777777" w:rsidR="00BA5498" w:rsidRPr="00880CA1" w:rsidRDefault="00BA5498" w:rsidP="00BA5498">
      <w:pPr>
        <w:pStyle w:val="Tekstpodstawowy"/>
        <w:ind w:right="-47"/>
        <w:jc w:val="center"/>
        <w:rPr>
          <w:rFonts w:ascii="Times New Roman" w:hAnsi="Times New Roman"/>
          <w:b/>
          <w:sz w:val="22"/>
          <w:szCs w:val="22"/>
        </w:rPr>
      </w:pPr>
    </w:p>
    <w:p w14:paraId="755B6B8F" w14:textId="77777777" w:rsidR="00BA5498" w:rsidRPr="00880CA1" w:rsidRDefault="00BA5498" w:rsidP="00BA5498">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4F3A4522" w14:textId="77777777" w:rsidR="00BA5498" w:rsidRPr="00880CA1" w:rsidRDefault="00BA5498" w:rsidP="00BA5498">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097B10AE" w14:textId="77777777" w:rsidR="00BA5498" w:rsidRPr="00880CA1" w:rsidRDefault="00BA5498" w:rsidP="00BA54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513BA931" w14:textId="77777777" w:rsidR="00BA5498" w:rsidRPr="00880CA1" w:rsidRDefault="00BA5498" w:rsidP="00BA54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78D6AFAA" w14:textId="77777777" w:rsidR="00BA5498" w:rsidRPr="00880CA1" w:rsidRDefault="00BA5498" w:rsidP="00BA54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F1DF80E" w14:textId="77777777" w:rsidR="00BA5498" w:rsidRPr="00880CA1" w:rsidRDefault="00BA5498" w:rsidP="00BA54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880CA1">
        <w:rPr>
          <w:color w:val="000000"/>
          <w:sz w:val="22"/>
          <w:szCs w:val="22"/>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1BC20F20" w14:textId="77777777" w:rsidR="00BA5498" w:rsidRPr="00880CA1" w:rsidRDefault="00BA5498" w:rsidP="00BA5498">
      <w:pPr>
        <w:rPr>
          <w:color w:val="00000A"/>
          <w:sz w:val="22"/>
          <w:szCs w:val="22"/>
          <w:lang w:val="pl-PL"/>
        </w:rPr>
      </w:pPr>
    </w:p>
    <w:p w14:paraId="7ECAF086" w14:textId="77777777" w:rsidR="00BA5498" w:rsidRPr="00880CA1" w:rsidRDefault="00BA5498" w:rsidP="00BA5498">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4A7A43D5" w14:textId="77777777" w:rsidR="00BA5498" w:rsidRPr="00880CA1" w:rsidRDefault="00BA5498" w:rsidP="00BA5498">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F8925A9" w14:textId="77777777" w:rsidR="00BA5498" w:rsidRPr="00880CA1" w:rsidRDefault="00BA5498" w:rsidP="00BA54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B7691B8" w14:textId="77777777" w:rsidR="00BA5498" w:rsidRPr="00880CA1" w:rsidRDefault="00BA5498" w:rsidP="00BA5498">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EC12B10" w14:textId="77777777" w:rsidR="00BA5498" w:rsidRPr="00880CA1" w:rsidRDefault="00BA5498" w:rsidP="00BA54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39E023F" w14:textId="77777777" w:rsidR="00BA5498" w:rsidRPr="00880CA1" w:rsidRDefault="00BA5498" w:rsidP="00BA54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5FC8E10F" w14:textId="77777777" w:rsidR="00BA5498" w:rsidRPr="00880CA1" w:rsidRDefault="00BA5498" w:rsidP="00BA54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86EE2CD" w14:textId="77777777" w:rsidR="00BA5498" w:rsidRPr="00880CA1" w:rsidRDefault="00BA5498" w:rsidP="00BA5498">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0FFB0F6" w14:textId="77777777" w:rsidR="00BA5498" w:rsidRPr="00880CA1" w:rsidRDefault="00BA5498" w:rsidP="00BA5498">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C3482B7" w14:textId="77777777" w:rsidR="00BA5498" w:rsidRPr="00880CA1" w:rsidRDefault="00BA5498" w:rsidP="00BA5498">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5878CE8" w14:textId="77777777" w:rsidR="00BA5498" w:rsidRPr="00880CA1" w:rsidRDefault="00BA5498" w:rsidP="00BA5498">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C3585BB" w14:textId="77777777" w:rsidR="00BA5498" w:rsidRPr="00880CA1" w:rsidRDefault="00BA5498" w:rsidP="00BA5498">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2C5854E4" w14:textId="77777777" w:rsidR="00BA5498" w:rsidRPr="00880CA1" w:rsidRDefault="00BA5498" w:rsidP="00BA5498">
      <w:pPr>
        <w:ind w:left="720"/>
        <w:jc w:val="both"/>
        <w:rPr>
          <w:color w:val="00000A"/>
          <w:sz w:val="22"/>
          <w:szCs w:val="22"/>
          <w:lang w:val="pl-PL"/>
        </w:rPr>
      </w:pPr>
    </w:p>
    <w:p w14:paraId="53BD6F57" w14:textId="77777777" w:rsidR="00BA5498" w:rsidRPr="00880CA1" w:rsidRDefault="00BA5498" w:rsidP="00BA5498">
      <w:pPr>
        <w:ind w:left="170"/>
        <w:jc w:val="both"/>
        <w:rPr>
          <w:color w:val="00000A"/>
          <w:sz w:val="22"/>
          <w:szCs w:val="22"/>
          <w:lang w:val="pl-PL"/>
        </w:rPr>
      </w:pPr>
    </w:p>
    <w:p w14:paraId="25654582" w14:textId="77777777" w:rsidR="00BA5498" w:rsidRPr="00880CA1" w:rsidRDefault="00BA5498" w:rsidP="00BA5498">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39284B18" w14:textId="77777777" w:rsidR="00BA5498" w:rsidRPr="00880CA1" w:rsidRDefault="00BA5498" w:rsidP="00BA5498">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9D59A67" w14:textId="77777777" w:rsidR="00BA5498" w:rsidRPr="00880CA1" w:rsidRDefault="00BA5498" w:rsidP="00BA5498">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72915494" w14:textId="77777777" w:rsidR="00BA5498" w:rsidRPr="00880CA1" w:rsidRDefault="00BA5498" w:rsidP="00BA5498">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t>
      </w:r>
      <w:r w:rsidRPr="00880CA1">
        <w:rPr>
          <w:bCs/>
          <w:sz w:val="22"/>
          <w:szCs w:val="22"/>
          <w:lang w:val="pl-PL" w:eastAsia="en-US"/>
        </w:rPr>
        <w:lastRenderedPageBreak/>
        <w:t>wady i usterki, zmniejszające wartość techniczną i/lub użytkową urządzeń ujawnione w okresie gwarancyjnym, a także niespełnianie funkcji użytkowych Sprzętu, deklarowanych przez Wykonawcę.</w:t>
      </w:r>
    </w:p>
    <w:p w14:paraId="4C66B8F0" w14:textId="77777777" w:rsidR="00BA5498" w:rsidRPr="00880CA1" w:rsidRDefault="00BA5498" w:rsidP="00BA5498">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1BD19CBE" w14:textId="77777777" w:rsidR="00BA5498" w:rsidRPr="00880CA1" w:rsidRDefault="00BA5498" w:rsidP="00BA5498">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5376D86C" w14:textId="77777777" w:rsidR="00BA5498" w:rsidRPr="00880CA1" w:rsidRDefault="00BA5498" w:rsidP="00BA5498">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1159984E" w14:textId="77777777" w:rsidR="00BA5498" w:rsidRPr="00880CA1" w:rsidRDefault="00BA5498" w:rsidP="00BA5498">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35349F7C" w14:textId="77777777" w:rsidR="00BA5498" w:rsidRPr="00880CA1" w:rsidRDefault="00BA5498" w:rsidP="00BA5498">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3ED725E6" w14:textId="72455272" w:rsidR="00BA5498" w:rsidRPr="00880CA1" w:rsidRDefault="00BA5498" w:rsidP="00BA5498">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sidR="00880CA1">
        <w:rPr>
          <w:bCs/>
          <w:sz w:val="22"/>
          <w:szCs w:val="22"/>
          <w:lang w:val="pl-PL" w:eastAsia="en-US"/>
        </w:rPr>
        <w:t>7 dni</w:t>
      </w:r>
      <w:r w:rsidRPr="00880CA1">
        <w:rPr>
          <w:bCs/>
          <w:sz w:val="22"/>
          <w:szCs w:val="22"/>
          <w:lang w:val="pl-PL" w:eastAsia="en-US"/>
        </w:rPr>
        <w:t xml:space="preserve"> od momentu zgłoszenia, czas naprawy nie dłuższy niż </w:t>
      </w:r>
      <w:r w:rsidR="00880CA1">
        <w:rPr>
          <w:bCs/>
          <w:sz w:val="22"/>
          <w:szCs w:val="22"/>
          <w:lang w:val="pl-PL" w:eastAsia="en-US"/>
        </w:rPr>
        <w:t>21</w:t>
      </w:r>
      <w:r w:rsidRPr="00880CA1">
        <w:rPr>
          <w:bCs/>
          <w:sz w:val="22"/>
          <w:szCs w:val="22"/>
          <w:lang w:val="pl-PL" w:eastAsia="en-US"/>
        </w:rPr>
        <w:t xml:space="preserve"> dni roboczych od momentu zgłoszenia.</w:t>
      </w:r>
    </w:p>
    <w:p w14:paraId="5ED5B7D4" w14:textId="77777777" w:rsidR="00BA5498" w:rsidRPr="00880CA1" w:rsidRDefault="00BA5498" w:rsidP="00BA5498">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7FA2099" w14:textId="77777777" w:rsidR="00BA5498" w:rsidRPr="00880CA1" w:rsidRDefault="00BA5498" w:rsidP="00BA5498">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61C16C97" w14:textId="77777777" w:rsidR="00BA5498" w:rsidRPr="00880CA1" w:rsidRDefault="00BA5498" w:rsidP="00BA5498">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46FC2FB" w14:textId="77777777" w:rsidR="00BA5498" w:rsidRPr="00880CA1" w:rsidRDefault="00BA5498" w:rsidP="00BA5498">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E980720" w14:textId="77777777" w:rsidR="00BA5498" w:rsidRPr="00880CA1" w:rsidRDefault="00BA5498" w:rsidP="00BA5498">
      <w:pPr>
        <w:ind w:left="567"/>
        <w:jc w:val="both"/>
        <w:rPr>
          <w:bCs/>
          <w:sz w:val="22"/>
          <w:szCs w:val="22"/>
          <w:lang w:val="pl-PL" w:eastAsia="en-US"/>
        </w:rPr>
      </w:pPr>
    </w:p>
    <w:p w14:paraId="09563EB4" w14:textId="77777777" w:rsidR="00BA5498" w:rsidRPr="00880CA1" w:rsidRDefault="00BA5498" w:rsidP="00BA5498">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4CB03E54" w14:textId="77777777" w:rsidR="00BA5498" w:rsidRPr="00880CA1" w:rsidRDefault="00BA5498" w:rsidP="00BA5498">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20540C89" w14:textId="77777777" w:rsidR="00BA5498" w:rsidRPr="00880CA1" w:rsidRDefault="00BA5498" w:rsidP="00BA5498">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371AC73" w14:textId="77777777" w:rsidR="00BA5498" w:rsidRPr="00880CA1" w:rsidRDefault="00BA5498" w:rsidP="00BA5498">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4AF198F6" w14:textId="77777777" w:rsidR="00BA5498" w:rsidRPr="00880CA1" w:rsidRDefault="00BA5498" w:rsidP="00BA5498">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185DF66" w14:textId="77777777" w:rsidR="00BA5498" w:rsidRPr="00880CA1" w:rsidRDefault="00BA5498" w:rsidP="00BA5498">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77D81136" w14:textId="77777777" w:rsidR="00BA5498" w:rsidRPr="00880CA1" w:rsidRDefault="00BA5498" w:rsidP="00BA5498">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719378F" w14:textId="77777777" w:rsidR="00BA5498" w:rsidRPr="00880CA1" w:rsidRDefault="00BA5498" w:rsidP="00BA5498">
      <w:pPr>
        <w:numPr>
          <w:ilvl w:val="0"/>
          <w:numId w:val="37"/>
        </w:numPr>
        <w:ind w:left="284" w:hanging="284"/>
        <w:jc w:val="both"/>
        <w:rPr>
          <w:sz w:val="22"/>
          <w:szCs w:val="22"/>
          <w:lang w:val="pl-PL"/>
        </w:rPr>
      </w:pPr>
      <w:r w:rsidRPr="00880CA1">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D753500" w14:textId="77777777" w:rsidR="00BA5498" w:rsidRPr="00880CA1" w:rsidRDefault="00BA5498" w:rsidP="00BA5498">
      <w:pPr>
        <w:pStyle w:val="Tekstpodstawowy"/>
        <w:spacing w:line="240" w:lineRule="auto"/>
        <w:ind w:right="-47"/>
        <w:rPr>
          <w:rFonts w:ascii="Times New Roman" w:hAnsi="Times New Roman"/>
          <w:b/>
          <w:sz w:val="22"/>
          <w:szCs w:val="22"/>
        </w:rPr>
      </w:pPr>
    </w:p>
    <w:p w14:paraId="747F28D9"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4D4F0398"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49B44F" w14:textId="77777777" w:rsidR="00BA5498" w:rsidRPr="00880CA1" w:rsidRDefault="00BA5498" w:rsidP="00BA5498">
      <w:pPr>
        <w:pStyle w:val="Tekstpodstawowy"/>
        <w:spacing w:line="240" w:lineRule="auto"/>
        <w:ind w:right="-47"/>
        <w:jc w:val="both"/>
        <w:rPr>
          <w:rFonts w:ascii="Times New Roman" w:hAnsi="Times New Roman"/>
          <w:sz w:val="22"/>
          <w:szCs w:val="22"/>
        </w:rPr>
      </w:pPr>
    </w:p>
    <w:p w14:paraId="05972F97" w14:textId="77777777" w:rsidR="00BA5498" w:rsidRPr="00880CA1" w:rsidRDefault="00BA5498" w:rsidP="00BA5498">
      <w:pPr>
        <w:spacing w:line="240" w:lineRule="atLeast"/>
        <w:ind w:right="-47"/>
        <w:jc w:val="center"/>
        <w:rPr>
          <w:b/>
          <w:sz w:val="22"/>
          <w:szCs w:val="22"/>
        </w:rPr>
      </w:pPr>
      <w:r w:rsidRPr="00880CA1">
        <w:rPr>
          <w:b/>
          <w:sz w:val="22"/>
          <w:szCs w:val="22"/>
        </w:rPr>
        <w:t>§ 10</w:t>
      </w:r>
    </w:p>
    <w:p w14:paraId="1409751F" w14:textId="77777777" w:rsidR="00BA5498" w:rsidRPr="00880CA1" w:rsidRDefault="00BA5498" w:rsidP="00BA5498">
      <w:pPr>
        <w:spacing w:line="240" w:lineRule="atLeast"/>
        <w:ind w:right="-47"/>
        <w:rPr>
          <w:sz w:val="22"/>
          <w:szCs w:val="22"/>
          <w:lang w:val="pl-PL"/>
        </w:rPr>
      </w:pPr>
    </w:p>
    <w:p w14:paraId="49DEE1C1" w14:textId="77777777" w:rsidR="00BA5498" w:rsidRPr="00880CA1" w:rsidRDefault="00BA5498" w:rsidP="00BA5498">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06878B7F" w14:textId="77777777" w:rsidR="00BA5498" w:rsidRPr="00880CA1" w:rsidRDefault="00BA5498" w:rsidP="00BA5498">
      <w:pPr>
        <w:tabs>
          <w:tab w:val="left" w:pos="367"/>
        </w:tabs>
        <w:spacing w:line="276" w:lineRule="auto"/>
        <w:ind w:left="360" w:right="60"/>
        <w:contextualSpacing/>
        <w:jc w:val="both"/>
        <w:rPr>
          <w:rFonts w:eastAsia="Calibri"/>
          <w:sz w:val="22"/>
          <w:szCs w:val="22"/>
          <w:lang w:val="pl-PL" w:eastAsia="en-US"/>
        </w:rPr>
      </w:pPr>
    </w:p>
    <w:p w14:paraId="18FF4D92" w14:textId="77777777" w:rsidR="00BA5498" w:rsidRPr="00880CA1" w:rsidRDefault="00BA5498" w:rsidP="00BA5498">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154FA9FE" w14:textId="77777777" w:rsidR="00BA5498" w:rsidRPr="00880CA1" w:rsidRDefault="00BA5498" w:rsidP="00BA5498">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2C39217C" w14:textId="77777777" w:rsidR="00BA5498" w:rsidRPr="00880CA1" w:rsidRDefault="00BA5498" w:rsidP="00BA5498">
      <w:pPr>
        <w:tabs>
          <w:tab w:val="left" w:pos="387"/>
        </w:tabs>
        <w:spacing w:line="276" w:lineRule="auto"/>
        <w:ind w:left="720" w:right="60"/>
        <w:contextualSpacing/>
        <w:jc w:val="both"/>
        <w:rPr>
          <w:rFonts w:eastAsia="Calibri"/>
          <w:sz w:val="22"/>
          <w:szCs w:val="22"/>
          <w:lang w:val="pl-PL" w:eastAsia="en-US"/>
        </w:rPr>
      </w:pPr>
    </w:p>
    <w:p w14:paraId="26C64BF8" w14:textId="77777777" w:rsidR="00BA5498" w:rsidRPr="00880CA1" w:rsidRDefault="00BA5498" w:rsidP="00BA5498">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205D2C3B" w14:textId="77777777" w:rsidR="00BA5498" w:rsidRPr="00880CA1"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176A3AF" w14:textId="77777777" w:rsidR="00BA5498" w:rsidRPr="00880CA1"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F7238A8" w14:textId="77777777" w:rsidR="00BA5498" w:rsidRPr="00880CA1" w:rsidRDefault="00BA5498" w:rsidP="00BA5498">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4BF454D4" w14:textId="77777777" w:rsidR="00BA5498" w:rsidRPr="00880CA1" w:rsidRDefault="00BA5498" w:rsidP="00BA5498">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7673403" w14:textId="77777777" w:rsidR="00BA5498" w:rsidRPr="00880CA1"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4D433F9D" w14:textId="77777777" w:rsidR="00BA5498" w:rsidRPr="00880CA1"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7EC52DD" w14:textId="77777777" w:rsidR="00BA5498" w:rsidRPr="00880CA1"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3033A02F" w14:textId="77777777" w:rsidR="00BA5498" w:rsidRPr="00880CA1"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794F1E2" w14:textId="77777777" w:rsidR="00BA5498" w:rsidRPr="00880CA1" w:rsidRDefault="00BA5498" w:rsidP="00BA5498">
      <w:pPr>
        <w:pStyle w:val="Standard"/>
        <w:widowControl w:val="0"/>
        <w:spacing w:after="0"/>
        <w:jc w:val="both"/>
        <w:rPr>
          <w:rFonts w:ascii="Times New Roman" w:eastAsia="Lucida Sans Unicode" w:hAnsi="Times New Roman" w:cs="Times New Roman"/>
          <w:lang w:eastAsia="ar-SA"/>
        </w:rPr>
      </w:pPr>
    </w:p>
    <w:p w14:paraId="38103787" w14:textId="77777777" w:rsidR="00BA5498" w:rsidRPr="00880CA1" w:rsidRDefault="00BA5498" w:rsidP="00BA5498">
      <w:pPr>
        <w:tabs>
          <w:tab w:val="left" w:pos="387"/>
        </w:tabs>
        <w:spacing w:line="276" w:lineRule="auto"/>
        <w:ind w:left="720" w:right="60"/>
        <w:contextualSpacing/>
        <w:jc w:val="both"/>
        <w:rPr>
          <w:rFonts w:eastAsia="Calibri"/>
          <w:sz w:val="22"/>
          <w:szCs w:val="22"/>
          <w:lang w:val="pl-PL" w:eastAsia="en-US"/>
        </w:rPr>
      </w:pPr>
    </w:p>
    <w:p w14:paraId="612F1A5F" w14:textId="77777777" w:rsidR="00BA5498" w:rsidRPr="00880CA1" w:rsidRDefault="00BA5498" w:rsidP="00BA5498">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671390AA" w14:textId="77777777" w:rsidR="00BA5498" w:rsidRPr="00880CA1"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74A1C802" w14:textId="77777777" w:rsidR="00BA5498" w:rsidRPr="00880CA1"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7D82F766" w14:textId="77777777" w:rsidR="00BA5498" w:rsidRPr="00880CA1"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459FBDE" w14:textId="77777777" w:rsidR="00BA5498" w:rsidRPr="00880CA1" w:rsidRDefault="00BA5498" w:rsidP="00BA5498">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2B203836" w14:textId="77777777" w:rsidR="00BA5498" w:rsidRPr="00880CA1" w:rsidRDefault="00BA5498" w:rsidP="00BA5498">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0E192AD0" w14:textId="77777777" w:rsidR="00BA5498" w:rsidRPr="00880CA1" w:rsidRDefault="00BA5498" w:rsidP="00BA5498">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768C3411" w14:textId="77777777" w:rsidR="00BA5498" w:rsidRPr="00880CA1" w:rsidRDefault="00BA5498" w:rsidP="00BA5498">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7BB66D74" w14:textId="77777777" w:rsidR="00BA5498" w:rsidRPr="00880CA1" w:rsidRDefault="00BA5498" w:rsidP="00BA5498">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2091EFF5" w14:textId="77777777" w:rsidR="00BA5498" w:rsidRPr="00880CA1" w:rsidRDefault="00BA5498" w:rsidP="00BA5498">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19AF4460" w14:textId="77777777" w:rsidR="00BA5498" w:rsidRPr="00880CA1" w:rsidRDefault="00BA5498" w:rsidP="00BA5498">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3DEDD74" w14:textId="77777777" w:rsidR="00BA5498" w:rsidRPr="00880CA1" w:rsidRDefault="00BA5498" w:rsidP="00BA5498">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7E2AF64" w14:textId="77777777" w:rsidR="00BA5498" w:rsidRPr="00880CA1" w:rsidRDefault="00BA5498" w:rsidP="00BA5498">
      <w:pPr>
        <w:widowControl w:val="0"/>
        <w:suppressAutoHyphens/>
        <w:autoSpaceDN w:val="0"/>
        <w:ind w:left="360"/>
        <w:jc w:val="center"/>
        <w:textAlignment w:val="baseline"/>
        <w:rPr>
          <w:rFonts w:eastAsia="SimSun"/>
          <w:b/>
          <w:bCs/>
          <w:color w:val="000000"/>
          <w:kern w:val="2"/>
          <w:sz w:val="22"/>
          <w:szCs w:val="22"/>
          <w:lang w:val="pl-PL"/>
        </w:rPr>
      </w:pPr>
    </w:p>
    <w:p w14:paraId="5E6F59BB" w14:textId="77777777" w:rsidR="00BA5498" w:rsidRPr="00880CA1" w:rsidRDefault="00BA5498" w:rsidP="00BA5498">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70D242EE" w14:textId="77777777" w:rsidR="00BA5498" w:rsidRPr="00880CA1" w:rsidRDefault="00BA5498" w:rsidP="00BA54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880CA1">
        <w:rPr>
          <w:color w:val="000000"/>
          <w:kern w:val="2"/>
          <w:sz w:val="22"/>
          <w:szCs w:val="22"/>
          <w:lang w:val="pl-PL"/>
        </w:rPr>
        <w:lastRenderedPageBreak/>
        <w:t>charakterze ponadregionalnym, strajk, zamieszki społeczne, katastrofa ekologiczna, katastrofa budowlana.</w:t>
      </w:r>
    </w:p>
    <w:p w14:paraId="4D5EA929" w14:textId="77777777" w:rsidR="00BA5498" w:rsidRPr="00880CA1" w:rsidRDefault="00BA5498" w:rsidP="00BA54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38C57BF" w14:textId="77777777" w:rsidR="00BA5498" w:rsidRPr="00880CA1" w:rsidRDefault="00BA5498" w:rsidP="00BA54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0F09A8" w14:textId="77777777" w:rsidR="00BA5498" w:rsidRPr="00880CA1" w:rsidRDefault="00BA5498" w:rsidP="00BA54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DF278FB"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4A17EDE7" w14:textId="77777777" w:rsidR="00BA5498" w:rsidRPr="00880CA1"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30EA404" w14:textId="77777777" w:rsidR="00BA5498" w:rsidRPr="00880CA1"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3B6F2EA" w14:textId="77777777" w:rsidR="00BA5498" w:rsidRPr="00880CA1"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0C91BD19" w14:textId="77777777" w:rsidR="00BA5498" w:rsidRPr="00880CA1"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E102380" w14:textId="77777777" w:rsidR="00BA5498" w:rsidRPr="00880CA1"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C2EC0E9" w14:textId="77777777" w:rsidR="00BA5498" w:rsidRPr="00880CA1" w:rsidRDefault="00BA5498" w:rsidP="00BA5498">
      <w:pPr>
        <w:pStyle w:val="Tekstpodstawowy"/>
        <w:spacing w:line="240" w:lineRule="auto"/>
        <w:ind w:right="-47"/>
        <w:jc w:val="center"/>
        <w:rPr>
          <w:rFonts w:ascii="Times New Roman" w:hAnsi="Times New Roman"/>
          <w:b/>
          <w:sz w:val="22"/>
          <w:szCs w:val="22"/>
        </w:rPr>
      </w:pPr>
    </w:p>
    <w:p w14:paraId="08AB9B91" w14:textId="77777777" w:rsidR="00BA5498" w:rsidRPr="00880CA1" w:rsidRDefault="00BA5498" w:rsidP="00BA5498">
      <w:pPr>
        <w:pStyle w:val="Tekstpodstawowy"/>
        <w:spacing w:line="240" w:lineRule="auto"/>
        <w:ind w:right="-47"/>
        <w:jc w:val="center"/>
        <w:rPr>
          <w:rFonts w:ascii="Times New Roman" w:hAnsi="Times New Roman"/>
          <w:b/>
          <w:sz w:val="22"/>
          <w:szCs w:val="22"/>
        </w:rPr>
      </w:pPr>
    </w:p>
    <w:p w14:paraId="3A7BB2E3"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368A848F" w14:textId="77777777" w:rsidR="00BA5498" w:rsidRPr="00880CA1" w:rsidRDefault="00BA5498" w:rsidP="00BA5498">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7B0C3079" w14:textId="77777777" w:rsidR="00BA5498" w:rsidRPr="00880CA1" w:rsidRDefault="00BA5498" w:rsidP="00BA5498">
      <w:pPr>
        <w:jc w:val="center"/>
        <w:rPr>
          <w:b/>
          <w:sz w:val="22"/>
          <w:szCs w:val="22"/>
          <w:lang w:val="pl-PL"/>
        </w:rPr>
      </w:pPr>
    </w:p>
    <w:p w14:paraId="1DAC7996" w14:textId="77777777" w:rsidR="00BA5498" w:rsidRPr="00880CA1" w:rsidRDefault="00BA5498" w:rsidP="00BA5498">
      <w:pPr>
        <w:jc w:val="center"/>
        <w:rPr>
          <w:b/>
          <w:sz w:val="22"/>
          <w:szCs w:val="22"/>
          <w:lang w:val="pl-PL"/>
        </w:rPr>
      </w:pPr>
      <w:r w:rsidRPr="00880CA1">
        <w:rPr>
          <w:b/>
          <w:sz w:val="22"/>
          <w:szCs w:val="22"/>
          <w:lang w:val="pl-PL"/>
        </w:rPr>
        <w:t>§16</w:t>
      </w:r>
    </w:p>
    <w:p w14:paraId="7CC12B0F"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199DC7CD"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5506C5EF"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7FE44015" w14:textId="77777777" w:rsidR="00BA5498" w:rsidRPr="00880CA1" w:rsidRDefault="00BA5498" w:rsidP="00BA5498">
      <w:pPr>
        <w:pStyle w:val="Tekstpodstawowy"/>
        <w:spacing w:line="240" w:lineRule="auto"/>
        <w:ind w:right="-47"/>
        <w:jc w:val="center"/>
        <w:rPr>
          <w:rFonts w:ascii="Times New Roman" w:hAnsi="Times New Roman"/>
          <w:b/>
          <w:sz w:val="22"/>
          <w:szCs w:val="22"/>
        </w:rPr>
      </w:pPr>
    </w:p>
    <w:p w14:paraId="727B52CC"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00244EFB" w14:textId="77777777" w:rsidR="00BA5498" w:rsidRPr="00880CA1" w:rsidRDefault="00BA5498" w:rsidP="00BA5498">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0BF691D5" w14:textId="77777777" w:rsidR="00BA5498" w:rsidRPr="00880CA1" w:rsidRDefault="00BA5498" w:rsidP="00BA5498">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0D455706" w14:textId="77777777" w:rsidR="00BA5498" w:rsidRPr="00880CA1" w:rsidRDefault="00BA5498" w:rsidP="00BA5498">
      <w:pPr>
        <w:pStyle w:val="Tekstpodstawowy"/>
        <w:spacing w:line="240" w:lineRule="auto"/>
        <w:ind w:right="-47"/>
        <w:jc w:val="both"/>
        <w:rPr>
          <w:rFonts w:ascii="Times New Roman" w:hAnsi="Times New Roman"/>
          <w:sz w:val="22"/>
          <w:szCs w:val="22"/>
        </w:rPr>
      </w:pPr>
    </w:p>
    <w:p w14:paraId="38283D57" w14:textId="77777777" w:rsidR="00BA5498" w:rsidRPr="00880CA1" w:rsidRDefault="00BA5498" w:rsidP="00BA54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7AC5F7B7" w14:textId="77777777" w:rsidR="00BA5498" w:rsidRPr="00880CA1" w:rsidRDefault="00BA5498" w:rsidP="00BA54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17BD1ADF" w14:textId="77777777" w:rsidR="00BA5498" w:rsidRPr="00880CA1" w:rsidRDefault="00BA5498" w:rsidP="00BA5498">
      <w:pPr>
        <w:pStyle w:val="Tekstpodstawowy2"/>
        <w:spacing w:line="240" w:lineRule="auto"/>
        <w:ind w:right="-47"/>
        <w:rPr>
          <w:sz w:val="22"/>
          <w:szCs w:val="22"/>
        </w:rPr>
      </w:pPr>
    </w:p>
    <w:p w14:paraId="4CBCAC5C" w14:textId="77777777" w:rsidR="00BA5498" w:rsidRPr="00880CA1" w:rsidRDefault="00BA5498" w:rsidP="00BA5498">
      <w:pPr>
        <w:pStyle w:val="Tekstpodstawowy2"/>
        <w:spacing w:line="240" w:lineRule="auto"/>
        <w:ind w:right="-47"/>
        <w:rPr>
          <w:sz w:val="22"/>
          <w:szCs w:val="22"/>
        </w:rPr>
      </w:pPr>
    </w:p>
    <w:p w14:paraId="7D2D2CF8" w14:textId="77777777" w:rsidR="00BA5498" w:rsidRPr="00880CA1" w:rsidRDefault="00BA5498" w:rsidP="00BA5498">
      <w:pPr>
        <w:pStyle w:val="Tekstpodstawowy2"/>
        <w:spacing w:line="240" w:lineRule="auto"/>
        <w:ind w:right="-47"/>
        <w:rPr>
          <w:b/>
          <w:sz w:val="22"/>
          <w:szCs w:val="22"/>
        </w:rPr>
      </w:pPr>
      <w:r w:rsidRPr="00880CA1">
        <w:rPr>
          <w:b/>
          <w:sz w:val="22"/>
          <w:szCs w:val="22"/>
        </w:rPr>
        <w:t xml:space="preserve">         Za Sprzedawcę                                                                  Za Kupującego</w:t>
      </w:r>
    </w:p>
    <w:p w14:paraId="3B4A6A5E" w14:textId="77777777" w:rsidR="00880CA1" w:rsidRDefault="00880CA1" w:rsidP="00880CA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0DF58E3" w14:textId="77777777" w:rsidR="00880CA1" w:rsidRDefault="00880CA1" w:rsidP="00880CA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361D3E9" w14:textId="77777777" w:rsidR="00880CA1" w:rsidRDefault="00880CA1" w:rsidP="00880CA1">
      <w:pPr>
        <w:pStyle w:val="Zwykytekst"/>
        <w:rPr>
          <w:rFonts w:ascii="Times New Roman" w:hAnsi="Times New Roman" w:cs="Times New Roman"/>
          <w:sz w:val="16"/>
          <w:szCs w:val="16"/>
          <w:lang w:val="pl-PL"/>
        </w:rPr>
      </w:pPr>
    </w:p>
    <w:p w14:paraId="5B0B4425" w14:textId="77777777" w:rsidR="00880CA1" w:rsidRDefault="00880CA1" w:rsidP="00880CA1">
      <w:pPr>
        <w:rPr>
          <w:lang w:val="pl-PL"/>
        </w:rPr>
      </w:pPr>
      <w:r>
        <w:rPr>
          <w:lang w:val="pl-PL"/>
        </w:rPr>
        <w:t>* Egzemplarz dla Wykonawcy / AGH</w:t>
      </w:r>
    </w:p>
    <w:p w14:paraId="5A42299D" w14:textId="77777777" w:rsidR="00880CA1" w:rsidRDefault="00880CA1" w:rsidP="00880CA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374354A3" w14:textId="77777777" w:rsidR="00880CA1" w:rsidRDefault="00880CA1" w:rsidP="00880CA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2D12BA92" w14:textId="77777777" w:rsidR="00880CA1" w:rsidRDefault="00880CA1" w:rsidP="00880CA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335606BC" w14:textId="77777777" w:rsidR="00880CA1" w:rsidRDefault="00880CA1" w:rsidP="00880CA1">
      <w:pPr>
        <w:widowControl w:val="0"/>
        <w:autoSpaceDE w:val="0"/>
        <w:jc w:val="right"/>
        <w:textAlignment w:val="baseline"/>
        <w:rPr>
          <w:sz w:val="24"/>
          <w:szCs w:val="24"/>
          <w:lang w:val="pl-PL"/>
        </w:rPr>
      </w:pPr>
      <w:r>
        <w:rPr>
          <w:sz w:val="24"/>
          <w:szCs w:val="24"/>
          <w:lang w:val="pl-PL"/>
        </w:rPr>
        <w:lastRenderedPageBreak/>
        <w:t>Załącznik nr 2 do umowy</w:t>
      </w:r>
    </w:p>
    <w:p w14:paraId="064D26CD" w14:textId="77777777" w:rsidR="00880CA1" w:rsidRDefault="00880CA1" w:rsidP="00880CA1">
      <w:pPr>
        <w:widowControl w:val="0"/>
        <w:autoSpaceDE w:val="0"/>
        <w:jc w:val="both"/>
        <w:textAlignment w:val="baseline"/>
        <w:rPr>
          <w:sz w:val="24"/>
          <w:szCs w:val="24"/>
          <w:lang w:val="pl-PL"/>
        </w:rPr>
      </w:pPr>
    </w:p>
    <w:p w14:paraId="58D64B68" w14:textId="77777777" w:rsidR="00880CA1" w:rsidRDefault="00880CA1" w:rsidP="00880CA1">
      <w:pPr>
        <w:widowControl w:val="0"/>
        <w:autoSpaceDE w:val="0"/>
        <w:jc w:val="both"/>
        <w:textAlignment w:val="baseline"/>
        <w:rPr>
          <w:sz w:val="24"/>
          <w:szCs w:val="24"/>
          <w:lang w:val="pl-PL"/>
        </w:rPr>
      </w:pPr>
    </w:p>
    <w:p w14:paraId="3017B2D1" w14:textId="77777777" w:rsidR="00880CA1" w:rsidRDefault="00880CA1" w:rsidP="00880CA1">
      <w:pPr>
        <w:widowControl w:val="0"/>
        <w:autoSpaceDE w:val="0"/>
        <w:jc w:val="both"/>
        <w:textAlignment w:val="baseline"/>
        <w:rPr>
          <w:sz w:val="24"/>
          <w:szCs w:val="24"/>
          <w:lang w:val="pl-PL"/>
        </w:rPr>
      </w:pPr>
      <w:r>
        <w:rPr>
          <w:sz w:val="24"/>
          <w:szCs w:val="24"/>
          <w:lang w:val="pl-PL"/>
        </w:rPr>
        <w:t>.....................................… </w:t>
      </w:r>
    </w:p>
    <w:p w14:paraId="1833D432" w14:textId="77777777" w:rsidR="00880CA1" w:rsidRDefault="00880CA1" w:rsidP="00880CA1">
      <w:pPr>
        <w:widowControl w:val="0"/>
        <w:autoSpaceDE w:val="0"/>
        <w:ind w:firstLine="555"/>
        <w:textAlignment w:val="baseline"/>
        <w:rPr>
          <w:sz w:val="24"/>
          <w:szCs w:val="24"/>
          <w:lang w:val="pl-PL"/>
        </w:rPr>
      </w:pPr>
      <w:r>
        <w:rPr>
          <w:sz w:val="24"/>
          <w:szCs w:val="24"/>
          <w:lang w:val="pl-PL"/>
        </w:rPr>
        <w:t>Nazwa Wykonawcy</w:t>
      </w:r>
    </w:p>
    <w:p w14:paraId="17603498" w14:textId="77777777" w:rsidR="00880CA1" w:rsidRDefault="00880CA1" w:rsidP="00880CA1">
      <w:pPr>
        <w:widowControl w:val="0"/>
        <w:autoSpaceDE w:val="0"/>
        <w:textAlignment w:val="baseline"/>
        <w:rPr>
          <w:sz w:val="24"/>
          <w:szCs w:val="24"/>
          <w:lang w:val="pl-PL"/>
        </w:rPr>
      </w:pPr>
    </w:p>
    <w:p w14:paraId="60CE680F" w14:textId="77777777" w:rsidR="00880CA1" w:rsidRDefault="00880CA1" w:rsidP="00880CA1">
      <w:pPr>
        <w:widowControl w:val="0"/>
        <w:autoSpaceDE w:val="0"/>
        <w:jc w:val="both"/>
        <w:textAlignment w:val="baseline"/>
        <w:rPr>
          <w:sz w:val="24"/>
          <w:szCs w:val="24"/>
          <w:lang w:val="pl-PL"/>
        </w:rPr>
      </w:pPr>
      <w:r>
        <w:rPr>
          <w:sz w:val="24"/>
          <w:szCs w:val="24"/>
          <w:lang w:val="pl-PL"/>
        </w:rPr>
        <w:t>.....................................…</w:t>
      </w:r>
    </w:p>
    <w:p w14:paraId="697AF42B" w14:textId="77777777" w:rsidR="00880CA1" w:rsidRDefault="00880CA1" w:rsidP="00880CA1">
      <w:pPr>
        <w:widowControl w:val="0"/>
        <w:autoSpaceDE w:val="0"/>
        <w:ind w:firstLine="840"/>
        <w:textAlignment w:val="baseline"/>
        <w:rPr>
          <w:sz w:val="24"/>
          <w:szCs w:val="24"/>
          <w:lang w:val="pl-PL"/>
        </w:rPr>
      </w:pPr>
      <w:r>
        <w:rPr>
          <w:sz w:val="24"/>
          <w:szCs w:val="24"/>
          <w:lang w:val="pl-PL"/>
        </w:rPr>
        <w:t>NIP</w:t>
      </w:r>
      <w:r>
        <w:rPr>
          <w:sz w:val="24"/>
          <w:szCs w:val="24"/>
          <w:lang w:val="pl-PL"/>
        </w:rPr>
        <w:tab/>
        <w:t> </w:t>
      </w:r>
    </w:p>
    <w:p w14:paraId="2CF604F7" w14:textId="77777777" w:rsidR="00880CA1" w:rsidRDefault="00880CA1" w:rsidP="00880CA1">
      <w:pPr>
        <w:widowControl w:val="0"/>
        <w:autoSpaceDE w:val="0"/>
        <w:spacing w:before="90"/>
        <w:ind w:left="115" w:right="110"/>
        <w:jc w:val="both"/>
        <w:outlineLvl w:val="0"/>
        <w:rPr>
          <w:rFonts w:eastAsia="Verdana"/>
          <w:b/>
          <w:bCs/>
          <w:sz w:val="24"/>
          <w:szCs w:val="24"/>
          <w:lang w:val="pl-PL" w:eastAsia="en-US"/>
        </w:rPr>
      </w:pPr>
    </w:p>
    <w:p w14:paraId="75294E6B" w14:textId="77777777" w:rsidR="00880CA1" w:rsidRDefault="00880CA1" w:rsidP="00880CA1">
      <w:pPr>
        <w:widowControl w:val="0"/>
        <w:autoSpaceDE w:val="0"/>
        <w:spacing w:before="90"/>
        <w:ind w:right="110"/>
        <w:jc w:val="both"/>
        <w:outlineLvl w:val="0"/>
        <w:rPr>
          <w:rFonts w:eastAsia="Verdana"/>
          <w:b/>
          <w:bCs/>
          <w:sz w:val="24"/>
          <w:szCs w:val="24"/>
          <w:lang w:val="pl-PL" w:eastAsia="en-US"/>
        </w:rPr>
      </w:pPr>
    </w:p>
    <w:p w14:paraId="4CB26524" w14:textId="77777777" w:rsidR="00880CA1" w:rsidRDefault="00880CA1" w:rsidP="00880CA1">
      <w:pPr>
        <w:widowControl w:val="0"/>
        <w:autoSpaceDE w:val="0"/>
        <w:jc w:val="center"/>
        <w:textAlignment w:val="baseline"/>
        <w:rPr>
          <w:b/>
          <w:bCs/>
          <w:sz w:val="24"/>
          <w:szCs w:val="24"/>
          <w:lang w:val="pl-PL"/>
        </w:rPr>
      </w:pPr>
    </w:p>
    <w:p w14:paraId="72DF0319" w14:textId="77777777" w:rsidR="00880CA1" w:rsidRDefault="00880CA1" w:rsidP="00880CA1">
      <w:pPr>
        <w:widowControl w:val="0"/>
        <w:autoSpaceDE w:val="0"/>
        <w:jc w:val="center"/>
        <w:textAlignment w:val="baseline"/>
        <w:rPr>
          <w:b/>
          <w:bCs/>
          <w:sz w:val="24"/>
          <w:szCs w:val="24"/>
          <w:lang w:val="pl-PL"/>
        </w:rPr>
      </w:pPr>
    </w:p>
    <w:p w14:paraId="7086BAEF" w14:textId="77777777" w:rsidR="00880CA1" w:rsidRDefault="00880CA1" w:rsidP="00880CA1">
      <w:pPr>
        <w:widowControl w:val="0"/>
        <w:autoSpaceDE w:val="0"/>
        <w:jc w:val="center"/>
        <w:textAlignment w:val="baseline"/>
        <w:rPr>
          <w:b/>
          <w:bCs/>
          <w:sz w:val="24"/>
          <w:szCs w:val="24"/>
          <w:lang w:val="pl-PL"/>
        </w:rPr>
      </w:pPr>
      <w:r>
        <w:rPr>
          <w:b/>
          <w:bCs/>
          <w:sz w:val="24"/>
          <w:szCs w:val="24"/>
          <w:lang w:val="pl-PL"/>
        </w:rPr>
        <w:t>OŚWIADCZENIE DLA CELÓW PODATKOWYCH</w:t>
      </w:r>
    </w:p>
    <w:p w14:paraId="7BBE4F8B" w14:textId="77777777" w:rsidR="00880CA1" w:rsidRDefault="00880CA1" w:rsidP="00880CA1">
      <w:pPr>
        <w:widowControl w:val="0"/>
        <w:autoSpaceDE w:val="0"/>
        <w:jc w:val="center"/>
        <w:textAlignment w:val="baseline"/>
        <w:rPr>
          <w:b/>
          <w:bCs/>
          <w:sz w:val="24"/>
          <w:szCs w:val="24"/>
          <w:lang w:val="pl-PL"/>
        </w:rPr>
      </w:pPr>
      <w:r>
        <w:rPr>
          <w:b/>
          <w:bCs/>
          <w:sz w:val="24"/>
          <w:szCs w:val="24"/>
          <w:lang w:val="pl-PL"/>
        </w:rPr>
        <w:t xml:space="preserve">DOTYCZĄCE PODMIOTÓW POWIĄZANYCH </w:t>
      </w:r>
    </w:p>
    <w:p w14:paraId="4EFE76EA" w14:textId="77777777" w:rsidR="00880CA1" w:rsidRDefault="00880CA1" w:rsidP="00880CA1">
      <w:pPr>
        <w:widowControl w:val="0"/>
        <w:autoSpaceDE w:val="0"/>
        <w:jc w:val="center"/>
        <w:textAlignment w:val="baseline"/>
        <w:rPr>
          <w:b/>
          <w:bCs/>
          <w:sz w:val="24"/>
          <w:szCs w:val="24"/>
          <w:lang w:val="pl-PL"/>
        </w:rPr>
      </w:pPr>
    </w:p>
    <w:p w14:paraId="1324CCBF" w14:textId="77777777" w:rsidR="00880CA1" w:rsidRDefault="00880CA1" w:rsidP="00880CA1">
      <w:pPr>
        <w:widowControl w:val="0"/>
        <w:autoSpaceDE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05CF77C8" w14:textId="77777777" w:rsidR="00880CA1" w:rsidRDefault="00880CA1" w:rsidP="00880CA1">
      <w:pPr>
        <w:widowControl w:val="0"/>
        <w:numPr>
          <w:ilvl w:val="0"/>
          <w:numId w:val="45"/>
        </w:numPr>
        <w:autoSpaceDE w:val="0"/>
        <w:autoSpaceDN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0332F692" w14:textId="77777777" w:rsidR="00880CA1" w:rsidRDefault="00880CA1" w:rsidP="00880CA1">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5529FA62" w14:textId="77777777" w:rsidR="00880CA1" w:rsidRDefault="00880CA1" w:rsidP="00880CA1">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4677560C" w14:textId="77777777" w:rsidR="00880CA1" w:rsidRDefault="00880CA1" w:rsidP="00880CA1">
      <w:pPr>
        <w:widowControl w:val="0"/>
        <w:numPr>
          <w:ilvl w:val="0"/>
          <w:numId w:val="45"/>
        </w:numPr>
        <w:autoSpaceDE w:val="0"/>
        <w:autoSpaceDN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6B2CF009" w14:textId="77777777" w:rsidR="00880CA1" w:rsidRDefault="00880CA1" w:rsidP="00880CA1">
      <w:pPr>
        <w:spacing w:line="276" w:lineRule="auto"/>
        <w:ind w:left="780"/>
        <w:contextualSpacing/>
        <w:textAlignment w:val="baseline"/>
        <w:rPr>
          <w:sz w:val="24"/>
          <w:szCs w:val="24"/>
          <w:lang w:val="pl-PL"/>
        </w:rPr>
      </w:pPr>
    </w:p>
    <w:p w14:paraId="360175C4" w14:textId="77777777" w:rsidR="00880CA1" w:rsidRDefault="00880CA1" w:rsidP="00880CA1">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710FBAA4" w14:textId="77777777" w:rsidR="00880CA1" w:rsidRDefault="00880CA1" w:rsidP="00880CA1">
      <w:pPr>
        <w:widowControl w:val="0"/>
        <w:autoSpaceDE w:val="0"/>
        <w:spacing w:before="90"/>
        <w:ind w:right="110"/>
        <w:jc w:val="both"/>
        <w:outlineLvl w:val="0"/>
        <w:rPr>
          <w:rFonts w:eastAsia="Verdana"/>
          <w:b/>
          <w:bCs/>
          <w:sz w:val="24"/>
          <w:szCs w:val="24"/>
          <w:lang w:val="pl-PL" w:eastAsia="en-US"/>
        </w:rPr>
      </w:pPr>
    </w:p>
    <w:tbl>
      <w:tblPr>
        <w:tblW w:w="0" w:type="auto"/>
        <w:tblInd w:w="4957" w:type="dxa"/>
        <w:tblLook w:val="04A0" w:firstRow="1" w:lastRow="0" w:firstColumn="1" w:lastColumn="0" w:noHBand="0" w:noVBand="1"/>
      </w:tblPr>
      <w:tblGrid>
        <w:gridCol w:w="4105"/>
      </w:tblGrid>
      <w:tr w:rsidR="00880CA1" w:rsidRPr="00880CA1" w14:paraId="4F23D34B" w14:textId="77777777" w:rsidTr="001D5EEB">
        <w:tc>
          <w:tcPr>
            <w:tcW w:w="4105" w:type="dxa"/>
            <w:hideMark/>
          </w:tcPr>
          <w:p w14:paraId="22792D6A" w14:textId="77777777" w:rsidR="00880CA1" w:rsidRDefault="00880CA1" w:rsidP="001D5EEB">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1DCFFCD9" w14:textId="77777777" w:rsidR="00880CA1" w:rsidRDefault="00880CA1" w:rsidP="001D5EEB">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2C6DC282" w14:textId="77777777" w:rsidR="00880CA1" w:rsidRDefault="00880CA1" w:rsidP="00880CA1">
      <w:pPr>
        <w:spacing w:line="360" w:lineRule="auto"/>
        <w:jc w:val="both"/>
        <w:rPr>
          <w:rFonts w:ascii="Verdana" w:eastAsia="Calibri" w:hAnsi="Verdana" w:cs="Arial"/>
          <w:color w:val="222A35"/>
          <w:lang w:val="pl-PL" w:eastAsia="x-none"/>
        </w:rPr>
      </w:pPr>
    </w:p>
    <w:p w14:paraId="09CBBC0A" w14:textId="77777777" w:rsidR="00880CA1" w:rsidRDefault="00880CA1" w:rsidP="00880CA1">
      <w:pPr>
        <w:widowControl w:val="0"/>
        <w:autoSpaceDE w:val="0"/>
        <w:spacing w:line="360" w:lineRule="auto"/>
        <w:rPr>
          <w:rFonts w:ascii="Verdana" w:eastAsia="Verdana" w:hAnsi="Verdana" w:cs="Arial"/>
          <w:color w:val="222A35"/>
          <w:lang w:val="pl-PL" w:eastAsia="x-none"/>
        </w:rPr>
      </w:pPr>
    </w:p>
    <w:p w14:paraId="67F971B2" w14:textId="77777777" w:rsidR="00880CA1" w:rsidRDefault="00880CA1" w:rsidP="00880CA1">
      <w:pPr>
        <w:widowControl w:val="0"/>
        <w:autoSpaceDE w:val="0"/>
        <w:spacing w:before="90"/>
        <w:ind w:right="110"/>
        <w:jc w:val="both"/>
        <w:outlineLvl w:val="0"/>
        <w:rPr>
          <w:rFonts w:ascii="Verdana" w:eastAsia="Verdana" w:hAnsi="Verdana" w:cs="Verdana"/>
          <w:b/>
          <w:bCs/>
          <w:lang w:val="pl-PL" w:eastAsia="en-US"/>
        </w:rPr>
      </w:pPr>
    </w:p>
    <w:p w14:paraId="3F98F5B4"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6A16D56D"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0906AB0A"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5FDC5C72"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23D37C00"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0348C5C6"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19D7F222"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0C70B47C"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5AC8B104"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603BDA97"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733DC186"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23361663"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6D058C3C"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08E1C373"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5813CABF"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p w14:paraId="0A55F587" w14:textId="77777777" w:rsidR="00BA5498" w:rsidRPr="00880CA1" w:rsidRDefault="00BA5498" w:rsidP="00BA5498">
      <w:pPr>
        <w:pStyle w:val="Zwykytekst"/>
        <w:tabs>
          <w:tab w:val="left" w:pos="7050"/>
        </w:tabs>
        <w:rPr>
          <w:rFonts w:ascii="Times New Roman" w:hAnsi="Times New Roman" w:cs="Times New Roman"/>
          <w:i/>
          <w:iCs/>
          <w:sz w:val="22"/>
          <w:szCs w:val="22"/>
          <w:lang w:val="pl-PL"/>
        </w:rPr>
      </w:pPr>
    </w:p>
    <w:sectPr w:rsidR="00BA5498" w:rsidRPr="00880CA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20C8E" w14:textId="77777777" w:rsidR="009F1C26" w:rsidRDefault="009F1C26">
      <w:r>
        <w:separator/>
      </w:r>
    </w:p>
  </w:endnote>
  <w:endnote w:type="continuationSeparator" w:id="0">
    <w:p w14:paraId="64FA1815" w14:textId="77777777" w:rsidR="009F1C26" w:rsidRDefault="009F1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A6AF8" w14:textId="77777777" w:rsidR="00FE2B1F" w:rsidRDefault="00FE2B1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5BBBD" w14:textId="77777777" w:rsidR="00880CA1" w:rsidRDefault="00880CA1">
    <w:pPr>
      <w:pStyle w:val="Stopka"/>
      <w:jc w:val="right"/>
    </w:pPr>
    <w:r>
      <w:fldChar w:fldCharType="begin"/>
    </w:r>
    <w:r>
      <w:instrText>PAGE   \* MERGEFORMAT</w:instrText>
    </w:r>
    <w:r>
      <w:fldChar w:fldCharType="separate"/>
    </w:r>
    <w:r>
      <w:rPr>
        <w:lang w:val="pl-PL"/>
      </w:rPr>
      <w:t>2</w:t>
    </w:r>
    <w:r>
      <w:fldChar w:fldCharType="end"/>
    </w:r>
  </w:p>
  <w:p w14:paraId="7EDC87AB" w14:textId="77777777" w:rsidR="00FE2B1F" w:rsidRDefault="00FE2B1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FBA1" w14:textId="77777777" w:rsidR="00FE2B1F" w:rsidRDefault="00FE2B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2EA05" w14:textId="77777777" w:rsidR="009F1C26" w:rsidRDefault="009F1C26">
      <w:r>
        <w:separator/>
      </w:r>
    </w:p>
  </w:footnote>
  <w:footnote w:type="continuationSeparator" w:id="0">
    <w:p w14:paraId="7FB6CC43" w14:textId="77777777" w:rsidR="009F1C26" w:rsidRDefault="009F1C26">
      <w:r>
        <w:continuationSeparator/>
      </w:r>
    </w:p>
  </w:footnote>
  <w:footnote w:id="1">
    <w:p w14:paraId="5432C195" w14:textId="77777777" w:rsidR="00880CA1" w:rsidRDefault="00880CA1" w:rsidP="00880C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A39498C" w14:textId="77777777" w:rsidR="00880CA1" w:rsidRDefault="00880CA1" w:rsidP="00880C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C74039" w14:textId="77777777" w:rsidR="00880CA1" w:rsidRDefault="00880CA1" w:rsidP="00880CA1">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0F7A5AB" w14:textId="77777777" w:rsidR="00880CA1" w:rsidRDefault="00880CA1" w:rsidP="00880CA1">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79B7E97" w14:textId="77777777" w:rsidR="00880CA1" w:rsidRDefault="00880CA1" w:rsidP="00880CA1">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544F3B" w14:textId="77777777" w:rsidR="00880CA1" w:rsidRDefault="00880CA1" w:rsidP="00880CA1">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470653F" w14:textId="77777777" w:rsidR="00880CA1" w:rsidRDefault="00880CA1" w:rsidP="00880C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6E9016C" w14:textId="77777777" w:rsidR="00880CA1" w:rsidRDefault="00880CA1" w:rsidP="00880CA1">
      <w:pPr>
        <w:pStyle w:val="paragraph"/>
        <w:numPr>
          <w:ilvl w:val="0"/>
          <w:numId w:val="47"/>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3E85669" w14:textId="77777777" w:rsidR="00880CA1" w:rsidRDefault="00880CA1" w:rsidP="00880CA1">
      <w:pPr>
        <w:pStyle w:val="paragraph"/>
        <w:numPr>
          <w:ilvl w:val="1"/>
          <w:numId w:val="47"/>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347F39B" w14:textId="77777777" w:rsidR="00880CA1" w:rsidRDefault="00880CA1" w:rsidP="00880CA1">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A5945B7" w14:textId="77777777" w:rsidR="00880CA1" w:rsidRDefault="00880CA1" w:rsidP="00880CA1">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DD47776" w14:textId="77777777" w:rsidR="00880CA1" w:rsidRDefault="00880CA1" w:rsidP="00880CA1">
      <w:pPr>
        <w:pStyle w:val="paragraph"/>
        <w:numPr>
          <w:ilvl w:val="0"/>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AF7DEFB" w14:textId="77777777" w:rsidR="00880CA1" w:rsidRDefault="00880CA1" w:rsidP="00880C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232196C" w14:textId="77777777" w:rsidR="00880CA1" w:rsidRDefault="00880CA1" w:rsidP="00880C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7064710" w14:textId="77777777" w:rsidR="00880CA1" w:rsidRDefault="00880CA1" w:rsidP="00880C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6E0E9FC" w14:textId="77777777" w:rsidR="00880CA1" w:rsidRDefault="00880CA1" w:rsidP="00880C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7D32BA" w14:textId="77777777" w:rsidR="00880CA1" w:rsidRDefault="00880CA1" w:rsidP="00880CA1">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70FDCAA" w14:textId="77777777" w:rsidR="00880CA1" w:rsidRDefault="00880CA1" w:rsidP="00880CA1">
      <w:pPr>
        <w:pStyle w:val="Tekstprzypisudolnego"/>
        <w:numPr>
          <w:ilvl w:val="0"/>
          <w:numId w:val="48"/>
        </w:numPr>
        <w:autoSpaceDN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16915075" w14:textId="77777777" w:rsidR="00880CA1" w:rsidRDefault="00880CA1" w:rsidP="00880CA1">
      <w:pPr>
        <w:pStyle w:val="Tekstprzypisudolnego"/>
        <w:numPr>
          <w:ilvl w:val="0"/>
          <w:numId w:val="48"/>
        </w:numPr>
        <w:autoSpaceDN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FC86527" w14:textId="77777777" w:rsidR="00880CA1" w:rsidRDefault="00880CA1" w:rsidP="00880CA1">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25DD8267" w14:textId="77777777" w:rsidR="00880CA1" w:rsidRDefault="00880CA1" w:rsidP="00880CA1">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3DE07F36" w14:textId="77777777" w:rsidR="00880CA1" w:rsidRDefault="00880CA1" w:rsidP="00880CA1">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687D13A1" w14:textId="77777777" w:rsidR="00880CA1" w:rsidRDefault="00880CA1" w:rsidP="00880CA1">
      <w:pPr>
        <w:pStyle w:val="Tekstprzypisudolnego"/>
        <w:ind w:firstLine="142"/>
        <w:jc w:val="both"/>
        <w:rPr>
          <w:sz w:val="16"/>
          <w:szCs w:val="16"/>
          <w:lang w:val="pl-PL"/>
        </w:rPr>
      </w:pPr>
      <w:r>
        <w:rPr>
          <w:sz w:val="16"/>
          <w:szCs w:val="16"/>
          <w:lang w:val="pl-PL"/>
        </w:rPr>
        <w:t>a) osobę prawną,</w:t>
      </w:r>
    </w:p>
    <w:p w14:paraId="2166FF9A" w14:textId="77777777" w:rsidR="00880CA1" w:rsidRDefault="00880CA1" w:rsidP="00880CA1">
      <w:pPr>
        <w:pStyle w:val="Tekstprzypisudolnego"/>
        <w:ind w:firstLine="142"/>
        <w:jc w:val="both"/>
        <w:rPr>
          <w:sz w:val="16"/>
          <w:szCs w:val="16"/>
          <w:lang w:val="pl-PL"/>
        </w:rPr>
      </w:pPr>
      <w:r>
        <w:rPr>
          <w:sz w:val="16"/>
          <w:szCs w:val="16"/>
          <w:lang w:val="pl-PL"/>
        </w:rPr>
        <w:t>b) spółkę kapitałową w organizacji,</w:t>
      </w:r>
    </w:p>
    <w:p w14:paraId="076870F2" w14:textId="77777777" w:rsidR="00880CA1" w:rsidRDefault="00880CA1" w:rsidP="00880CA1">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4CC197A8" w14:textId="77777777" w:rsidR="00880CA1" w:rsidRDefault="00880CA1" w:rsidP="00880CA1">
      <w:pPr>
        <w:pStyle w:val="Tekstprzypisudolnego"/>
        <w:ind w:firstLine="142"/>
        <w:jc w:val="both"/>
        <w:rPr>
          <w:sz w:val="16"/>
          <w:szCs w:val="16"/>
          <w:lang w:val="pl-PL"/>
        </w:rPr>
      </w:pPr>
      <w:r>
        <w:rPr>
          <w:sz w:val="16"/>
          <w:szCs w:val="16"/>
          <w:lang w:val="pl-PL"/>
        </w:rPr>
        <w:t>d) spółkę niemającą osobowości prawnej, o której mowa w art. 1 ust. 3 pkt 2,</w:t>
      </w:r>
    </w:p>
    <w:p w14:paraId="39E3D429" w14:textId="77777777" w:rsidR="00880CA1" w:rsidRDefault="00880CA1" w:rsidP="00880CA1">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744EF159" w14:textId="77777777" w:rsidR="00880CA1" w:rsidRDefault="00880CA1" w:rsidP="00880CA1">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38DD5FA" w14:textId="77777777" w:rsidR="00880CA1" w:rsidRDefault="00880CA1" w:rsidP="00880CA1">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43568800" w14:textId="77777777" w:rsidR="00880CA1" w:rsidRDefault="00880CA1" w:rsidP="00880CA1">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A6CA6" w14:textId="77777777" w:rsidR="00FE2B1F" w:rsidRDefault="00FE2B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CFE6C" w14:textId="77777777" w:rsidR="00FE2B1F" w:rsidRDefault="00FE2B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CB1B6" w14:textId="77777777" w:rsidR="00FE2B1F" w:rsidRDefault="00FE2B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30463418">
    <w:abstractNumId w:val="19"/>
  </w:num>
  <w:num w:numId="2" w16cid:durableId="79949578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478917">
    <w:abstractNumId w:val="29"/>
  </w:num>
  <w:num w:numId="4" w16cid:durableId="474488882">
    <w:abstractNumId w:val="11"/>
  </w:num>
  <w:num w:numId="5" w16cid:durableId="1281644802">
    <w:abstractNumId w:val="30"/>
  </w:num>
  <w:num w:numId="6" w16cid:durableId="1668897216">
    <w:abstractNumId w:val="32"/>
  </w:num>
  <w:num w:numId="7" w16cid:durableId="1517302625">
    <w:abstractNumId w:val="35"/>
  </w:num>
  <w:num w:numId="8" w16cid:durableId="1156915731">
    <w:abstractNumId w:val="25"/>
  </w:num>
  <w:num w:numId="9" w16cid:durableId="2007316525">
    <w:abstractNumId w:val="39"/>
  </w:num>
  <w:num w:numId="10" w16cid:durableId="1637569971">
    <w:abstractNumId w:val="27"/>
  </w:num>
  <w:num w:numId="11" w16cid:durableId="192769014">
    <w:abstractNumId w:val="6"/>
  </w:num>
  <w:num w:numId="12" w16cid:durableId="176965975">
    <w:abstractNumId w:val="10"/>
  </w:num>
  <w:num w:numId="13" w16cid:durableId="1520124324">
    <w:abstractNumId w:val="14"/>
  </w:num>
  <w:num w:numId="14" w16cid:durableId="1698962871">
    <w:abstractNumId w:val="40"/>
  </w:num>
  <w:num w:numId="15" w16cid:durableId="468867611">
    <w:abstractNumId w:val="13"/>
  </w:num>
  <w:num w:numId="16" w16cid:durableId="2065828759">
    <w:abstractNumId w:val="9"/>
  </w:num>
  <w:num w:numId="17" w16cid:durableId="1150363595">
    <w:abstractNumId w:val="37"/>
  </w:num>
  <w:num w:numId="18" w16cid:durableId="1397699915">
    <w:abstractNumId w:val="28"/>
  </w:num>
  <w:num w:numId="19" w16cid:durableId="916594525">
    <w:abstractNumId w:val="23"/>
  </w:num>
  <w:num w:numId="20" w16cid:durableId="1609963627">
    <w:abstractNumId w:val="26"/>
  </w:num>
  <w:num w:numId="21" w16cid:durableId="2146963827">
    <w:abstractNumId w:val="20"/>
  </w:num>
  <w:num w:numId="22" w16cid:durableId="237794091">
    <w:abstractNumId w:val="0"/>
  </w:num>
  <w:num w:numId="23" w16cid:durableId="402802974">
    <w:abstractNumId w:val="38"/>
  </w:num>
  <w:num w:numId="24" w16cid:durableId="1446585272">
    <w:abstractNumId w:val="18"/>
  </w:num>
  <w:num w:numId="25" w16cid:durableId="366681948">
    <w:abstractNumId w:val="3"/>
  </w:num>
  <w:num w:numId="26" w16cid:durableId="864254279">
    <w:abstractNumId w:val="31"/>
  </w:num>
  <w:num w:numId="27" w16cid:durableId="18717967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457901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491036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4776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279584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59975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631043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16964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44733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4143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254068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47406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83051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42273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22275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88349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735822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814494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722533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007559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618728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842268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1C26"/>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80CA1"/>
    <w:rsid w:val="008D3AF3"/>
    <w:rsid w:val="008E0730"/>
    <w:rsid w:val="0092337E"/>
    <w:rsid w:val="0092730E"/>
    <w:rsid w:val="009561DA"/>
    <w:rsid w:val="0098432D"/>
    <w:rsid w:val="00997B0E"/>
    <w:rsid w:val="009A694A"/>
    <w:rsid w:val="009A7064"/>
    <w:rsid w:val="009F1C26"/>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335E"/>
    <w:rsid w:val="00F735E6"/>
    <w:rsid w:val="00FB4F4A"/>
    <w:rsid w:val="00FE2B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42645"/>
  <w15:chartTrackingRefBased/>
  <w15:docId w15:val="{C002D304-0C19-4F6A-B5AB-3AE6F6B2E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80CA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9</Pages>
  <Words>3325</Words>
  <Characters>22292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2023-06-22T11:35:00Z</cp:lastPrinted>
  <dcterms:created xsi:type="dcterms:W3CDTF">2023-06-22T11:25:00Z</dcterms:created>
  <dcterms:modified xsi:type="dcterms:W3CDTF">2023-06-22T11:37:00Z</dcterms:modified>
</cp:coreProperties>
</file>