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6463D6" w14:textId="77777777" w:rsidR="001B675C" w:rsidRPr="00240E71" w:rsidRDefault="00577ACD" w:rsidP="001B675C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 w14:anchorId="25317BBA">
          <v:roundrect id="_x0000_s1027" style="position:absolute;left:0;text-align:left;margin-left:-25.5pt;margin-top:-13.15pt;width:162pt;height:1in;z-index:251659264" arcsize="10923f"/>
        </w:pict>
      </w:r>
      <w:r w:rsidR="001B675C">
        <w:rPr>
          <w:b w:val="0"/>
          <w:sz w:val="22"/>
          <w:szCs w:val="22"/>
        </w:rPr>
        <w:tab/>
      </w:r>
      <w:r w:rsidR="001B675C">
        <w:rPr>
          <w:b w:val="0"/>
          <w:sz w:val="22"/>
          <w:szCs w:val="22"/>
        </w:rPr>
        <w:tab/>
      </w:r>
      <w:r w:rsidR="001B675C">
        <w:rPr>
          <w:b w:val="0"/>
          <w:sz w:val="22"/>
          <w:szCs w:val="22"/>
        </w:rPr>
        <w:tab/>
      </w:r>
      <w:r w:rsidR="001B675C">
        <w:rPr>
          <w:b w:val="0"/>
          <w:sz w:val="22"/>
          <w:szCs w:val="22"/>
        </w:rPr>
        <w:tab/>
      </w:r>
      <w:r w:rsidR="001B675C">
        <w:rPr>
          <w:b w:val="0"/>
          <w:sz w:val="22"/>
          <w:szCs w:val="22"/>
        </w:rPr>
        <w:tab/>
      </w:r>
      <w:r w:rsidR="001B675C">
        <w:rPr>
          <w:b w:val="0"/>
          <w:sz w:val="22"/>
          <w:szCs w:val="22"/>
        </w:rPr>
        <w:tab/>
      </w:r>
      <w:r w:rsidR="001B675C">
        <w:rPr>
          <w:b w:val="0"/>
          <w:sz w:val="22"/>
          <w:szCs w:val="22"/>
        </w:rPr>
        <w:tab/>
      </w:r>
      <w:r w:rsidR="001B675C" w:rsidRPr="004C278E">
        <w:rPr>
          <w:rFonts w:ascii="Times New Roman" w:hAnsi="Times New Roman"/>
        </w:rPr>
        <w:t xml:space="preserve">Załącznik nr </w:t>
      </w:r>
      <w:r w:rsidR="001B675C">
        <w:rPr>
          <w:rFonts w:ascii="Times New Roman" w:hAnsi="Times New Roman"/>
        </w:rPr>
        <w:t>1</w:t>
      </w:r>
    </w:p>
    <w:p w14:paraId="0456FDB6" w14:textId="77777777" w:rsidR="001B675C" w:rsidRDefault="001B675C" w:rsidP="001B675C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84FD110" w14:textId="77777777" w:rsidR="001B675C" w:rsidRPr="0022732C" w:rsidRDefault="001B675C" w:rsidP="001B675C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9141127" w14:textId="77777777" w:rsidR="001B675C" w:rsidRDefault="001B675C" w:rsidP="001B675C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1E2E3CE" w14:textId="77777777" w:rsidR="001B675C" w:rsidRPr="0022732C" w:rsidRDefault="001B675C" w:rsidP="001B67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84A1920" w14:textId="77777777" w:rsidR="001B675C" w:rsidRPr="0022732C" w:rsidRDefault="001B675C" w:rsidP="001B67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6DB29872" w14:textId="77777777" w:rsidR="001B675C" w:rsidRPr="0022732C" w:rsidRDefault="001B675C" w:rsidP="001B67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778F339D" w14:textId="77777777" w:rsidR="001B675C" w:rsidRPr="0022732C" w:rsidRDefault="001B675C" w:rsidP="001B67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4BBC04F2" w14:textId="77777777" w:rsidR="001B675C" w:rsidRPr="0022732C" w:rsidRDefault="001B675C" w:rsidP="001B675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0D4F69">
        <w:rPr>
          <w:sz w:val="22"/>
          <w:lang w:val="en-US"/>
        </w:rPr>
        <w:t>……………………………………………………………………………………………..</w:t>
      </w:r>
    </w:p>
    <w:p w14:paraId="07169BF2" w14:textId="77777777" w:rsidR="001B675C" w:rsidRPr="0022732C" w:rsidRDefault="001B675C" w:rsidP="001B675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0D4F69">
        <w:rPr>
          <w:sz w:val="22"/>
          <w:lang w:val="en-US"/>
        </w:rPr>
        <w:t>…………………………………………………………………………………………….</w:t>
      </w:r>
    </w:p>
    <w:p w14:paraId="09695933" w14:textId="77777777" w:rsidR="001B675C" w:rsidRPr="0022732C" w:rsidRDefault="001B675C" w:rsidP="001B675C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298FBB8A" w14:textId="77777777" w:rsidR="001B675C" w:rsidRPr="0022732C" w:rsidRDefault="001B675C" w:rsidP="001B67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A1A77F3" w14:textId="77777777" w:rsidR="001B675C" w:rsidRPr="0022732C" w:rsidRDefault="001B675C" w:rsidP="001B675C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34785E73" w14:textId="77777777" w:rsidR="001B675C" w:rsidRDefault="001B675C" w:rsidP="001B675C">
      <w:pPr>
        <w:spacing w:line="360" w:lineRule="auto"/>
      </w:pPr>
      <w:r>
        <w:t>Do: Nazwa i siedziba Zamawiającego:</w:t>
      </w:r>
    </w:p>
    <w:p w14:paraId="08CC2BF6" w14:textId="77777777" w:rsidR="001B675C" w:rsidRPr="00C35C8C" w:rsidRDefault="001B675C" w:rsidP="001B675C">
      <w:pPr>
        <w:ind w:right="-110"/>
        <w:rPr>
          <w:b/>
        </w:rPr>
      </w:pPr>
      <w:r w:rsidRPr="00C35C8C">
        <w:rPr>
          <w:b/>
        </w:rPr>
        <w:t>Akademia Górniczo - Hutnicza</w:t>
      </w:r>
    </w:p>
    <w:p w14:paraId="1BBF291A" w14:textId="77777777" w:rsidR="001B675C" w:rsidRPr="00C35C8C" w:rsidRDefault="001B675C" w:rsidP="001B675C">
      <w:pPr>
        <w:ind w:right="-110"/>
        <w:rPr>
          <w:b/>
        </w:rPr>
      </w:pPr>
      <w:r w:rsidRPr="00C35C8C">
        <w:rPr>
          <w:b/>
        </w:rPr>
        <w:t>im. Stanisława Staszica w Krakowie</w:t>
      </w:r>
    </w:p>
    <w:p w14:paraId="0F988EC8" w14:textId="77777777" w:rsidR="001B675C" w:rsidRDefault="001B675C" w:rsidP="001B675C">
      <w:pPr>
        <w:ind w:right="-110"/>
        <w:rPr>
          <w:b/>
        </w:rPr>
      </w:pPr>
      <w:r w:rsidRPr="00C35C8C">
        <w:rPr>
          <w:b/>
        </w:rPr>
        <w:t>Dział Zamówień Publicznych</w:t>
      </w:r>
      <w:r>
        <w:rPr>
          <w:b/>
        </w:rPr>
        <w:t xml:space="preserve">  </w:t>
      </w:r>
    </w:p>
    <w:p w14:paraId="6AAA5B4E" w14:textId="77777777" w:rsidR="001B675C" w:rsidRDefault="001B675C" w:rsidP="001B675C">
      <w:pPr>
        <w:ind w:right="-110"/>
        <w:rPr>
          <w:b/>
        </w:rPr>
      </w:pPr>
      <w:r w:rsidRPr="00C35C8C">
        <w:rPr>
          <w:b/>
        </w:rPr>
        <w:t>Al. Mickiewicza</w:t>
      </w:r>
      <w:r>
        <w:rPr>
          <w:b/>
        </w:rPr>
        <w:t xml:space="preserve"> </w:t>
      </w:r>
      <w:r w:rsidRPr="00C35C8C">
        <w:rPr>
          <w:b/>
        </w:rPr>
        <w:t>30</w:t>
      </w:r>
      <w:r>
        <w:rPr>
          <w:b/>
        </w:rPr>
        <w:t xml:space="preserve"> </w:t>
      </w:r>
    </w:p>
    <w:p w14:paraId="247DB892" w14:textId="77777777" w:rsidR="001B675C" w:rsidRDefault="001B675C" w:rsidP="001B675C">
      <w:pPr>
        <w:rPr>
          <w:b/>
        </w:rPr>
      </w:pPr>
      <w:r w:rsidRPr="00C35C8C">
        <w:rPr>
          <w:b/>
        </w:rPr>
        <w:t>30-059</w:t>
      </w:r>
      <w:r>
        <w:rPr>
          <w:b/>
        </w:rPr>
        <w:t xml:space="preserve"> </w:t>
      </w:r>
      <w:r w:rsidRPr="00C35C8C">
        <w:rPr>
          <w:b/>
        </w:rPr>
        <w:t>Kraków</w:t>
      </w:r>
      <w:r>
        <w:rPr>
          <w:b/>
        </w:rPr>
        <w:t xml:space="preserve">,  </w:t>
      </w:r>
    </w:p>
    <w:p w14:paraId="061E8ED6" w14:textId="77777777" w:rsidR="001B675C" w:rsidRDefault="001B675C" w:rsidP="001B675C">
      <w:pPr>
        <w:ind w:firstLine="3969"/>
        <w:rPr>
          <w:b/>
        </w:rPr>
      </w:pPr>
    </w:p>
    <w:p w14:paraId="5D5A5A64" w14:textId="7EEFD468" w:rsidR="001B675C" w:rsidRDefault="001B675C" w:rsidP="001B675C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125021">
        <w:rPr>
          <w:b/>
        </w:rPr>
        <w:t>D</w:t>
      </w:r>
      <w:r w:rsidR="00577ACD" w:rsidRPr="00577ACD">
        <w:rPr>
          <w:b/>
        </w:rPr>
        <w:t xml:space="preserve">ostawa kanału w postaci karty elektronicznej, przystosowanego do </w:t>
      </w:r>
      <w:r w:rsidR="00577ACD" w:rsidRPr="00577ACD">
        <w:rPr>
          <w:b/>
        </w:rPr>
        <w:t>montażu</w:t>
      </w:r>
      <w:r w:rsidR="00577ACD" w:rsidRPr="00577ACD">
        <w:rPr>
          <w:b/>
        </w:rPr>
        <w:t xml:space="preserve"> </w:t>
      </w:r>
      <w:r w:rsidR="00577ACD">
        <w:rPr>
          <w:b/>
        </w:rPr>
        <w:br/>
      </w:r>
      <w:r w:rsidR="00577ACD" w:rsidRPr="00577ACD">
        <w:rPr>
          <w:b/>
        </w:rPr>
        <w:t xml:space="preserve">w istniejącej obudowie </w:t>
      </w:r>
      <w:proofErr w:type="spellStart"/>
      <w:r w:rsidR="00577ACD" w:rsidRPr="00577ACD">
        <w:rPr>
          <w:b/>
        </w:rPr>
        <w:t>multipotencjostatu</w:t>
      </w:r>
      <w:proofErr w:type="spellEnd"/>
      <w:r w:rsidR="00577ACD" w:rsidRPr="00577ACD">
        <w:rPr>
          <w:b/>
        </w:rPr>
        <w:t xml:space="preserve"> VMP-3e marki </w:t>
      </w:r>
      <w:proofErr w:type="spellStart"/>
      <w:r w:rsidR="00577ACD" w:rsidRPr="00577ACD">
        <w:rPr>
          <w:b/>
        </w:rPr>
        <w:t>BioLogic</w:t>
      </w:r>
      <w:proofErr w:type="spellEnd"/>
      <w:r w:rsidR="00577ACD" w:rsidRPr="00577ACD">
        <w:rPr>
          <w:b/>
        </w:rPr>
        <w:t xml:space="preserve"> Scence Instruments na potrzeby </w:t>
      </w:r>
      <w:proofErr w:type="spellStart"/>
      <w:r w:rsidR="00577ACD" w:rsidRPr="00577ACD">
        <w:rPr>
          <w:b/>
        </w:rPr>
        <w:t>WEiP</w:t>
      </w:r>
      <w:proofErr w:type="spellEnd"/>
      <w:r w:rsidRPr="00FB1B4F">
        <w:rPr>
          <w:b/>
          <w:sz w:val="26"/>
        </w:rPr>
        <w:t>,</w:t>
      </w:r>
      <w:r>
        <w:rPr>
          <w:b/>
          <w:sz w:val="26"/>
        </w:rPr>
        <w:t xml:space="preserve"> nr sprawy: KC-zp.272-</w:t>
      </w:r>
      <w:r w:rsidR="00577ACD">
        <w:rPr>
          <w:b/>
          <w:sz w:val="26"/>
        </w:rPr>
        <w:t>371</w:t>
      </w:r>
      <w:r>
        <w:rPr>
          <w:b/>
          <w:sz w:val="26"/>
        </w:rPr>
        <w:t xml:space="preserve">/23 </w:t>
      </w:r>
      <w:r>
        <w:t>oferuję realizację przedmiotu zamówienia, zgodnie z zasadami określonymi w specyfikacji istotnych warunków zamówienia.</w:t>
      </w:r>
    </w:p>
    <w:p w14:paraId="6E4AA670" w14:textId="77777777" w:rsidR="001B675C" w:rsidRDefault="001B675C" w:rsidP="001B675C">
      <w:pPr>
        <w:tabs>
          <w:tab w:val="right" w:pos="9000"/>
        </w:tabs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1031"/>
        <w:gridCol w:w="851"/>
        <w:gridCol w:w="2001"/>
      </w:tblGrid>
      <w:tr w:rsidR="001B675C" w:rsidRPr="002A16E2" w14:paraId="344EAFD2" w14:textId="77777777" w:rsidTr="00577AC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0DFF70C" w14:textId="77777777" w:rsidR="001B675C" w:rsidRPr="002A16E2" w:rsidRDefault="001B675C" w:rsidP="00E67B15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15519C" w14:textId="77777777" w:rsidR="001B675C" w:rsidRDefault="001B675C" w:rsidP="00E67B1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Nazwa elementu</w:t>
            </w:r>
            <w:r>
              <w:rPr>
                <w:b/>
                <w:bCs/>
                <w:sz w:val="20"/>
                <w:szCs w:val="20"/>
              </w:rPr>
              <w:t>/</w:t>
            </w:r>
          </w:p>
          <w:p w14:paraId="2BE8CE1A" w14:textId="77777777" w:rsidR="001B675C" w:rsidRPr="008A2B7D" w:rsidRDefault="001B675C" w:rsidP="00E67B1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Rodzaju Mebla</w:t>
            </w:r>
          </w:p>
          <w:p w14:paraId="1D377BD0" w14:textId="77777777" w:rsidR="001B675C" w:rsidRPr="008A2B7D" w:rsidRDefault="001B675C" w:rsidP="00E67B15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958F29" w14:textId="77777777" w:rsidR="001B675C" w:rsidRPr="0084309D" w:rsidRDefault="001B675C" w:rsidP="00E67B15">
            <w:pPr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Nazwa producenta/ </w:t>
            </w:r>
            <w:r>
              <w:rPr>
                <w:b/>
                <w:bCs/>
                <w:color w:val="FF0000"/>
                <w:sz w:val="20"/>
                <w:szCs w:val="20"/>
              </w:rPr>
              <w:t>model</w:t>
            </w:r>
            <w:r w:rsidRPr="0084309D">
              <w:rPr>
                <w:b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8A2055E" w14:textId="77777777" w:rsidR="001B675C" w:rsidRPr="008A2B7D" w:rsidRDefault="001B675C" w:rsidP="00E67B1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Ilość</w:t>
            </w:r>
          </w:p>
          <w:p w14:paraId="6AB4A928" w14:textId="77777777" w:rsidR="001B675C" w:rsidRPr="008A2B7D" w:rsidRDefault="001B675C" w:rsidP="00E67B1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FCA64B5" w14:textId="77777777" w:rsidR="001B675C" w:rsidRPr="008A2B7D" w:rsidRDefault="001B675C" w:rsidP="00E67B1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86534B" w14:textId="77777777" w:rsidR="001B675C" w:rsidRPr="008A2B7D" w:rsidRDefault="001B675C" w:rsidP="00E67B1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Wartość netto</w:t>
            </w:r>
          </w:p>
          <w:p w14:paraId="7636080F" w14:textId="77777777" w:rsidR="001B675C" w:rsidRPr="008A2B7D" w:rsidRDefault="001B675C" w:rsidP="00E67B1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1E020EA" w14:textId="77777777" w:rsidR="001B675C" w:rsidRPr="008A2B7D" w:rsidRDefault="001B675C" w:rsidP="00E67B1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>VAT</w:t>
            </w:r>
          </w:p>
          <w:p w14:paraId="5E5B65FB" w14:textId="77777777" w:rsidR="001B675C" w:rsidRPr="008A2B7D" w:rsidRDefault="001B675C" w:rsidP="00E67B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23 </w:t>
            </w:r>
            <w:r w:rsidRPr="008A2B7D">
              <w:rPr>
                <w:sz w:val="20"/>
                <w:szCs w:val="20"/>
              </w:rPr>
              <w:t>[%]</w:t>
            </w:r>
          </w:p>
          <w:p w14:paraId="73643821" w14:textId="77777777" w:rsidR="001B675C" w:rsidRPr="008A2B7D" w:rsidRDefault="001B675C" w:rsidP="00E67B1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6CA440B" w14:textId="77777777" w:rsidR="001B675C" w:rsidRPr="008A2B7D" w:rsidRDefault="001B675C" w:rsidP="00E67B1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78A15626" w14:textId="77777777" w:rsidR="001B675C" w:rsidRPr="008A2B7D" w:rsidRDefault="001B675C" w:rsidP="00E67B15">
            <w:pPr>
              <w:jc w:val="center"/>
              <w:rPr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>[PLN]</w:t>
            </w:r>
          </w:p>
          <w:p w14:paraId="6072EF2E" w14:textId="77777777" w:rsidR="001B675C" w:rsidRPr="008A2B7D" w:rsidRDefault="001B675C" w:rsidP="00E67B15">
            <w:pPr>
              <w:jc w:val="center"/>
              <w:rPr>
                <w:b/>
                <w:bCs/>
                <w:sz w:val="20"/>
                <w:szCs w:val="20"/>
              </w:rPr>
            </w:pPr>
            <w:r w:rsidRPr="008A2B7D">
              <w:rPr>
                <w:sz w:val="20"/>
                <w:szCs w:val="20"/>
              </w:rPr>
              <w:t xml:space="preserve"> (z doliczonym </w:t>
            </w:r>
            <w:r w:rsidRPr="008A2B7D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1B675C" w:rsidRPr="002A16E2" w14:paraId="33DB387B" w14:textId="77777777" w:rsidTr="00577ACD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BBEBA6" w14:textId="77777777" w:rsidR="001B675C" w:rsidRPr="002A16E2" w:rsidRDefault="001B675C" w:rsidP="00E67B1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94C0969" w14:textId="77777777" w:rsidR="001B675C" w:rsidRPr="002A16E2" w:rsidRDefault="001B675C" w:rsidP="00E67B1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511CD47" w14:textId="77777777" w:rsidR="001B675C" w:rsidRPr="002A16E2" w:rsidRDefault="001B675C" w:rsidP="00E67B1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6FCBEE3" w14:textId="77777777" w:rsidR="001B675C" w:rsidRPr="002A16E2" w:rsidRDefault="001B675C" w:rsidP="00E67B1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933D6BD" w14:textId="77777777" w:rsidR="001B675C" w:rsidRPr="002A16E2" w:rsidRDefault="001B675C" w:rsidP="00E67B1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C20D6A" w14:textId="77777777" w:rsidR="001B675C" w:rsidRPr="002A16E2" w:rsidRDefault="001B675C" w:rsidP="00E67B1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38985FB" w14:textId="77777777" w:rsidR="001B675C" w:rsidRPr="002A16E2" w:rsidRDefault="001B675C" w:rsidP="00E67B1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DE5CC4B" w14:textId="77777777" w:rsidR="001B675C" w:rsidRPr="002A16E2" w:rsidRDefault="001B675C" w:rsidP="00E67B15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1B675C" w:rsidRPr="002A16E2" w14:paraId="26ADB817" w14:textId="77777777" w:rsidTr="00577ACD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129B59" w14:textId="77777777" w:rsidR="001B675C" w:rsidRPr="002A16E2" w:rsidRDefault="001B675C" w:rsidP="00E67B1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EAF46" w14:textId="6ADE8FB1" w:rsidR="001B675C" w:rsidRPr="00577ACD" w:rsidRDefault="00577ACD" w:rsidP="00E67B15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 w:rsidRPr="00577ACD">
              <w:rPr>
                <w:b/>
                <w:sz w:val="16"/>
                <w:szCs w:val="16"/>
              </w:rPr>
              <w:t>kart</w:t>
            </w:r>
            <w:r w:rsidRPr="00577ACD">
              <w:rPr>
                <w:b/>
                <w:sz w:val="16"/>
                <w:szCs w:val="16"/>
              </w:rPr>
              <w:t>a</w:t>
            </w:r>
            <w:r w:rsidRPr="00577ACD">
              <w:rPr>
                <w:b/>
                <w:sz w:val="16"/>
                <w:szCs w:val="16"/>
              </w:rPr>
              <w:t xml:space="preserve"> elektroniczn</w:t>
            </w:r>
            <w:r w:rsidRPr="00577ACD">
              <w:rPr>
                <w:b/>
                <w:sz w:val="16"/>
                <w:szCs w:val="16"/>
              </w:rPr>
              <w:t>a</w:t>
            </w:r>
            <w:r w:rsidRPr="00577ACD">
              <w:rPr>
                <w:b/>
                <w:sz w:val="16"/>
                <w:szCs w:val="16"/>
              </w:rPr>
              <w:t>, przystosowan</w:t>
            </w:r>
            <w:r w:rsidRPr="00577ACD">
              <w:rPr>
                <w:b/>
                <w:sz w:val="16"/>
                <w:szCs w:val="16"/>
              </w:rPr>
              <w:t>a</w:t>
            </w:r>
            <w:r w:rsidRPr="00577ACD">
              <w:rPr>
                <w:b/>
                <w:sz w:val="16"/>
                <w:szCs w:val="16"/>
              </w:rPr>
              <w:t xml:space="preserve"> do montażu w istniejącej obudowie </w:t>
            </w:r>
            <w:proofErr w:type="spellStart"/>
            <w:r w:rsidRPr="00577ACD">
              <w:rPr>
                <w:b/>
                <w:sz w:val="16"/>
                <w:szCs w:val="16"/>
              </w:rPr>
              <w:t>multipotencjostatu</w:t>
            </w:r>
            <w:proofErr w:type="spellEnd"/>
            <w:r w:rsidRPr="00577ACD">
              <w:rPr>
                <w:b/>
                <w:sz w:val="16"/>
                <w:szCs w:val="16"/>
              </w:rPr>
              <w:t xml:space="preserve"> VMP-3e marki </w:t>
            </w:r>
            <w:proofErr w:type="spellStart"/>
            <w:r w:rsidRPr="00577ACD">
              <w:rPr>
                <w:b/>
                <w:sz w:val="16"/>
                <w:szCs w:val="16"/>
              </w:rPr>
              <w:t>BioLogic</w:t>
            </w:r>
            <w:proofErr w:type="spellEnd"/>
            <w:r w:rsidRPr="00577ACD">
              <w:rPr>
                <w:b/>
                <w:sz w:val="16"/>
                <w:szCs w:val="16"/>
              </w:rPr>
              <w:t xml:space="preserve"> Scence Instruments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6F9B5" w14:textId="77777777" w:rsidR="001B675C" w:rsidRPr="00A47B30" w:rsidRDefault="001B675C" w:rsidP="00E67B15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6502D" w14:textId="10FA9484" w:rsidR="001B675C" w:rsidRPr="00F55968" w:rsidRDefault="00577ACD" w:rsidP="00E67B1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  <w:r w:rsidR="001B675C">
              <w:rPr>
                <w:sz w:val="16"/>
                <w:szCs w:val="16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E8365" w14:textId="77777777" w:rsidR="001B675C" w:rsidRPr="002A16E2" w:rsidRDefault="001B675C" w:rsidP="00E67B15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3AA9C" w14:textId="77777777" w:rsidR="001B675C" w:rsidRPr="002A16E2" w:rsidRDefault="001B675C" w:rsidP="00E67B15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05093F" w14:textId="77777777" w:rsidR="001B675C" w:rsidRPr="002A16E2" w:rsidRDefault="001B675C" w:rsidP="00E67B1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40A95B" w14:textId="77777777" w:rsidR="001B675C" w:rsidRPr="002A16E2" w:rsidRDefault="001B675C" w:rsidP="00E67B15">
            <w:pPr>
              <w:ind w:right="425"/>
              <w:rPr>
                <w:sz w:val="22"/>
                <w:szCs w:val="22"/>
              </w:rPr>
            </w:pPr>
          </w:p>
        </w:tc>
      </w:tr>
      <w:tr w:rsidR="001B675C" w:rsidRPr="002A16E2" w14:paraId="142B2CFF" w14:textId="77777777" w:rsidTr="00E67B1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48B8EE" w14:textId="77777777" w:rsidR="001B675C" w:rsidRDefault="001B675C" w:rsidP="00E67B15">
            <w:pPr>
              <w:ind w:right="42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</w:t>
            </w:r>
          </w:p>
          <w:p w14:paraId="0FEB673E" w14:textId="77777777" w:rsidR="001B675C" w:rsidRDefault="001B675C" w:rsidP="00E67B15">
            <w:pPr>
              <w:ind w:right="425"/>
              <w:rPr>
                <w:sz w:val="22"/>
                <w:szCs w:val="22"/>
              </w:rPr>
            </w:pPr>
          </w:p>
          <w:p w14:paraId="54E474C3" w14:textId="77777777" w:rsidR="001B675C" w:rsidRPr="002A16E2" w:rsidRDefault="001B675C" w:rsidP="00E67B15">
            <w:pPr>
              <w:ind w:right="425"/>
              <w:rPr>
                <w:sz w:val="22"/>
                <w:szCs w:val="22"/>
              </w:rPr>
            </w:pPr>
          </w:p>
          <w:p w14:paraId="5B60425E" w14:textId="77777777" w:rsidR="001B675C" w:rsidRDefault="001B675C" w:rsidP="00E67B15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16DEEEB6" w14:textId="77777777" w:rsidR="001B675C" w:rsidRPr="002A16E2" w:rsidRDefault="001B675C" w:rsidP="00E67B15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7870" w14:textId="77777777" w:rsidR="001B675C" w:rsidRPr="002A16E2" w:rsidRDefault="001B675C" w:rsidP="00E67B1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5B11CA2" w14:textId="77777777" w:rsidR="001B675C" w:rsidRPr="002A16E2" w:rsidRDefault="001B675C" w:rsidP="00E67B1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6A43250" w14:textId="77777777" w:rsidR="001B675C" w:rsidRPr="002A16E2" w:rsidRDefault="001B675C" w:rsidP="00E67B15">
            <w:pPr>
              <w:ind w:right="425"/>
              <w:rPr>
                <w:sz w:val="22"/>
                <w:szCs w:val="22"/>
              </w:rPr>
            </w:pPr>
          </w:p>
        </w:tc>
      </w:tr>
      <w:tr w:rsidR="001B675C" w:rsidRPr="002A16E2" w14:paraId="0EAB5925" w14:textId="77777777" w:rsidTr="00E67B15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69E583" w14:textId="77777777" w:rsidR="001B675C" w:rsidRPr="002A16E2" w:rsidRDefault="001B675C" w:rsidP="00E67B1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1496B93F" w14:textId="77777777" w:rsidR="001B675C" w:rsidRPr="002A16E2" w:rsidRDefault="001B675C" w:rsidP="00E67B15">
            <w:pPr>
              <w:rPr>
                <w:sz w:val="22"/>
                <w:szCs w:val="22"/>
              </w:rPr>
            </w:pPr>
          </w:p>
          <w:p w14:paraId="754D5384" w14:textId="77777777" w:rsidR="001B675C" w:rsidRPr="002A16E2" w:rsidRDefault="001B675C" w:rsidP="00E67B15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Cena brutto za całość zamówienia/słownie: </w:t>
            </w:r>
            <w:r w:rsidRPr="002A16E2">
              <w:rPr>
                <w:sz w:val="22"/>
                <w:szCs w:val="22"/>
              </w:rPr>
              <w:lastRenderedPageBreak/>
              <w:t>……………………………………………………………/</w:t>
            </w:r>
          </w:p>
          <w:p w14:paraId="3289E08C" w14:textId="77777777" w:rsidR="001B675C" w:rsidRPr="002A16E2" w:rsidRDefault="001B675C" w:rsidP="00E67B1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C6B" w14:textId="77777777" w:rsidR="001B675C" w:rsidRPr="002A16E2" w:rsidRDefault="001B675C" w:rsidP="00E67B1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0E7329B" w14:textId="77777777" w:rsidR="001B675C" w:rsidRPr="002A16E2" w:rsidRDefault="001B675C" w:rsidP="00E67B1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08D0FFF" w14:textId="77777777" w:rsidR="001B675C" w:rsidRPr="002A16E2" w:rsidRDefault="001B675C" w:rsidP="00E67B15">
            <w:pPr>
              <w:ind w:right="425"/>
              <w:rPr>
                <w:sz w:val="22"/>
                <w:szCs w:val="22"/>
              </w:rPr>
            </w:pPr>
          </w:p>
        </w:tc>
      </w:tr>
    </w:tbl>
    <w:p w14:paraId="5E879A0F" w14:textId="77777777" w:rsidR="001B675C" w:rsidRPr="00FB1B4F" w:rsidRDefault="001B675C" w:rsidP="001B675C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132E2571" w14:textId="77777777" w:rsidR="001B675C" w:rsidRPr="00FB1B4F" w:rsidRDefault="001B675C" w:rsidP="001B675C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14:paraId="6C5F1A6B" w14:textId="77777777" w:rsidR="001B675C" w:rsidRPr="00FB1B4F" w:rsidRDefault="001B675C" w:rsidP="001B675C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178567D2" w14:textId="77777777" w:rsidR="001B675C" w:rsidRDefault="001B675C" w:rsidP="001B675C">
      <w:pPr>
        <w:pStyle w:val="Tekstpodstawowy"/>
      </w:pPr>
      <w:r>
        <w:t>Powyższa cena zawiera  podatek VAT w wysokości 23% tj.…………………….PLN</w:t>
      </w:r>
    </w:p>
    <w:p w14:paraId="73EC9AF5" w14:textId="2A7FABD5" w:rsidR="001B675C" w:rsidRPr="000552C2" w:rsidRDefault="001B675C" w:rsidP="001B675C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 xml:space="preserve">Termin realizacji zamówienia: do </w:t>
      </w:r>
      <w:r w:rsidR="00577ACD">
        <w:rPr>
          <w:b/>
        </w:rPr>
        <w:t>………….. miesięcy</w:t>
      </w:r>
      <w:r>
        <w:rPr>
          <w:b/>
        </w:rPr>
        <w:t xml:space="preserve"> od daty podpisania umowy </w:t>
      </w:r>
      <w:r>
        <w:rPr>
          <w:b/>
          <w:bCs/>
        </w:rPr>
        <w:t>(</w:t>
      </w:r>
      <w:r w:rsidRPr="005F4370">
        <w:rPr>
          <w:b/>
          <w:bCs/>
          <w:highlight w:val="yellow"/>
        </w:rPr>
        <w:t>Kryterium oceny ofert</w:t>
      </w:r>
      <w:r>
        <w:rPr>
          <w:b/>
          <w:bCs/>
        </w:rPr>
        <w:t xml:space="preserve">) </w:t>
      </w:r>
    </w:p>
    <w:p w14:paraId="5701A7A2" w14:textId="77777777" w:rsidR="001B675C" w:rsidRDefault="001B675C" w:rsidP="001B675C">
      <w:pPr>
        <w:widowControl w:val="0"/>
        <w:spacing w:line="360" w:lineRule="auto"/>
        <w:ind w:right="1"/>
        <w:jc w:val="both"/>
        <w:rPr>
          <w:b/>
          <w:bCs/>
        </w:rPr>
      </w:pPr>
      <w:r>
        <w:rPr>
          <w:b/>
        </w:rPr>
        <w:t>Okres udzielonej gwarancji wynosi:</w:t>
      </w:r>
      <w:r w:rsidRPr="00FB1B4F">
        <w:t xml:space="preserve"> </w:t>
      </w:r>
      <w:r>
        <w:rPr>
          <w:b/>
          <w:bCs/>
        </w:rPr>
        <w:t xml:space="preserve">24 miesiące </w:t>
      </w:r>
    </w:p>
    <w:p w14:paraId="7588CACA" w14:textId="77777777" w:rsidR="001B675C" w:rsidRPr="00FE545C" w:rsidRDefault="001B675C" w:rsidP="001B675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1BD89887" w14:textId="77777777" w:rsidR="001B675C" w:rsidRPr="00FE545C" w:rsidRDefault="001B675C" w:rsidP="001B675C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5F60314F" w14:textId="77777777" w:rsidR="001B675C" w:rsidRDefault="001B675C" w:rsidP="001B675C">
      <w:pPr>
        <w:jc w:val="both"/>
        <w:rPr>
          <w:sz w:val="18"/>
          <w:szCs w:val="18"/>
        </w:rPr>
      </w:pPr>
    </w:p>
    <w:p w14:paraId="08507B5E" w14:textId="77777777" w:rsidR="001B675C" w:rsidRPr="002A16E2" w:rsidRDefault="001B675C" w:rsidP="001B67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12998C8F" w14:textId="77777777" w:rsidR="001B675C" w:rsidRPr="002A16E2" w:rsidRDefault="001B675C" w:rsidP="001B67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</w:t>
      </w:r>
      <w:r>
        <w:rPr>
          <w:color w:val="000000"/>
          <w:sz w:val="22"/>
          <w:szCs w:val="22"/>
          <w:lang w:eastAsia="ar-SA"/>
        </w:rPr>
        <w:t>do upływu terminu wskazanego w SWZ</w:t>
      </w:r>
    </w:p>
    <w:p w14:paraId="27B20166" w14:textId="77777777" w:rsidR="001B675C" w:rsidRDefault="001B675C" w:rsidP="001B67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72EC696A" w14:textId="77777777" w:rsidR="001B675C" w:rsidRPr="003E2056" w:rsidRDefault="001B675C" w:rsidP="001B675C">
      <w:pPr>
        <w:numPr>
          <w:ilvl w:val="0"/>
          <w:numId w:val="1"/>
        </w:numPr>
        <w:rPr>
          <w:sz w:val="22"/>
          <w:szCs w:val="22"/>
        </w:rPr>
      </w:pPr>
      <w:r w:rsidRPr="003E2056">
        <w:rPr>
          <w:sz w:val="22"/>
          <w:szCs w:val="22"/>
          <w:highlight w:val="yellow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7294ECA9" w14:textId="77777777" w:rsidR="001B675C" w:rsidRPr="002A16E2" w:rsidRDefault="001B675C" w:rsidP="001B675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647F1A0" w14:textId="77777777" w:rsidR="001B675C" w:rsidRPr="002A16E2" w:rsidRDefault="001B675C" w:rsidP="001B675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10D6610" w14:textId="77777777" w:rsidR="001B675C" w:rsidRPr="002A16E2" w:rsidRDefault="001B675C" w:rsidP="001B675C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A112C9C" w14:textId="77777777" w:rsidR="001B675C" w:rsidRPr="002A16E2" w:rsidRDefault="001B675C" w:rsidP="001B67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1B675C" w:rsidRPr="002A16E2" w14:paraId="2AC03ADF" w14:textId="77777777" w:rsidTr="00E67B1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92A60" w14:textId="77777777" w:rsidR="001B675C" w:rsidRPr="002A16E2" w:rsidRDefault="001B675C" w:rsidP="00E67B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F0B6636" w14:textId="77777777" w:rsidR="001B675C" w:rsidRPr="002A16E2" w:rsidRDefault="001B675C" w:rsidP="00E67B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035D0E72" w14:textId="77777777" w:rsidR="001B675C" w:rsidRPr="002A16E2" w:rsidRDefault="001B675C" w:rsidP="00E67B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FFE350" w14:textId="77777777" w:rsidR="001B675C" w:rsidRPr="002A16E2" w:rsidRDefault="001B675C" w:rsidP="00E67B1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1B675C" w:rsidRPr="002A16E2" w14:paraId="2B762990" w14:textId="77777777" w:rsidTr="00E67B1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9F4971" w14:textId="77777777" w:rsidR="001B675C" w:rsidRPr="002A16E2" w:rsidRDefault="001B675C" w:rsidP="00E67B1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D13205" w14:textId="77777777" w:rsidR="001B675C" w:rsidRPr="002A16E2" w:rsidRDefault="001B675C" w:rsidP="00E67B1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8A59C" w14:textId="77777777" w:rsidR="001B675C" w:rsidRPr="002A16E2" w:rsidRDefault="001B675C" w:rsidP="00E67B1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1B675C" w:rsidRPr="002A16E2" w14:paraId="74DC89EC" w14:textId="77777777" w:rsidTr="00E67B15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25559F" w14:textId="77777777" w:rsidR="001B675C" w:rsidRPr="002A16E2" w:rsidRDefault="001B675C" w:rsidP="00E67B1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2AC93" w14:textId="77777777" w:rsidR="001B675C" w:rsidRPr="002A16E2" w:rsidRDefault="001B675C" w:rsidP="00E67B1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B347F7" w14:textId="77777777" w:rsidR="001B675C" w:rsidRPr="002A16E2" w:rsidRDefault="001B675C" w:rsidP="00E67B1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BA40F9B" w14:textId="77777777" w:rsidR="001B675C" w:rsidRPr="002A16E2" w:rsidRDefault="001B675C" w:rsidP="001B675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6FF7844C" w14:textId="77777777" w:rsidR="001B675C" w:rsidRPr="002A16E2" w:rsidRDefault="001B675C" w:rsidP="001B675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059B5365" w14:textId="77777777" w:rsidR="001B675C" w:rsidRPr="002A16E2" w:rsidRDefault="001B675C" w:rsidP="001B67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32DAFFDE" w14:textId="77777777" w:rsidR="001B675C" w:rsidRPr="002A16E2" w:rsidRDefault="001B675C" w:rsidP="001B67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696A7A4" w14:textId="77777777" w:rsidR="001B675C" w:rsidRPr="002A16E2" w:rsidRDefault="001B675C" w:rsidP="001B675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2CA9F6B3" w14:textId="77777777" w:rsidR="001B675C" w:rsidRPr="002A16E2" w:rsidRDefault="001B675C" w:rsidP="001B675C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F6A0CBE" w14:textId="77777777" w:rsidR="001B675C" w:rsidRPr="002A16E2" w:rsidRDefault="001B675C" w:rsidP="001B675C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72779516" w14:textId="77777777" w:rsidR="001B675C" w:rsidRPr="002A16E2" w:rsidRDefault="001B675C" w:rsidP="001B67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09F5271" w14:textId="77777777" w:rsidR="001B675C" w:rsidRPr="002A16E2" w:rsidRDefault="001B675C" w:rsidP="001B67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2B2AB728" w14:textId="77777777" w:rsidR="001B675C" w:rsidRPr="00F47191" w:rsidRDefault="001B675C" w:rsidP="001B675C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20C147FC" w14:textId="77777777" w:rsidR="001B675C" w:rsidRPr="002171F4" w:rsidRDefault="001B675C" w:rsidP="001B675C"/>
    <w:p w14:paraId="1774B37B" w14:textId="77777777" w:rsidR="00FE545C" w:rsidRPr="001B675C" w:rsidRDefault="00FE545C" w:rsidP="001B675C"/>
    <w:sectPr w:rsidR="00FE545C" w:rsidRPr="001B67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4CA37" w14:textId="77777777" w:rsidR="00B551BA" w:rsidRDefault="00B551BA">
      <w:r>
        <w:separator/>
      </w:r>
    </w:p>
  </w:endnote>
  <w:endnote w:type="continuationSeparator" w:id="0">
    <w:p w14:paraId="1B60B10E" w14:textId="77777777" w:rsidR="00B551BA" w:rsidRDefault="00B5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74C555" w14:textId="77777777" w:rsidR="00AB7C7A" w:rsidRDefault="00AB7C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70CFC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D823D" w14:textId="77777777" w:rsidR="00AB7C7A" w:rsidRDefault="00AB7C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68398D" w14:textId="77777777" w:rsidR="00B551BA" w:rsidRDefault="00B551BA">
      <w:r>
        <w:separator/>
      </w:r>
    </w:p>
  </w:footnote>
  <w:footnote w:type="continuationSeparator" w:id="0">
    <w:p w14:paraId="759912BC" w14:textId="77777777" w:rsidR="00B551BA" w:rsidRDefault="00B5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AE4B0" w14:textId="77777777" w:rsidR="00AB7C7A" w:rsidRDefault="00AB7C7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3BC3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446856" w14:textId="77777777" w:rsidR="00AB7C7A" w:rsidRDefault="00AB7C7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5790080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662406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6887527">
    <w:abstractNumId w:val="0"/>
  </w:num>
  <w:num w:numId="4" w16cid:durableId="3013481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51BA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675C"/>
    <w:rsid w:val="001D4612"/>
    <w:rsid w:val="00207E98"/>
    <w:rsid w:val="002723B0"/>
    <w:rsid w:val="00315A4A"/>
    <w:rsid w:val="004B7300"/>
    <w:rsid w:val="004C6753"/>
    <w:rsid w:val="00577ACD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7C7A"/>
    <w:rsid w:val="00B551BA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2DBBFE69"/>
  <w15:chartTrackingRefBased/>
  <w15:docId w15:val="{C6A60086-DC76-43A8-8506-86EAC9BB6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675C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561</Words>
  <Characters>4392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2023-06-22T11:14:00Z</cp:lastPrinted>
  <dcterms:created xsi:type="dcterms:W3CDTF">2023-06-22T11:09:00Z</dcterms:created>
  <dcterms:modified xsi:type="dcterms:W3CDTF">2023-06-22T11:14:00Z</dcterms:modified>
</cp:coreProperties>
</file>