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48A6" w14:textId="77777777" w:rsidR="00687FF3" w:rsidRPr="002A16E2" w:rsidRDefault="00EE73BD" w:rsidP="00687FF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A2539DA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687FF3" w:rsidRPr="002A16E2">
        <w:rPr>
          <w:rFonts w:ascii="Times New Roman" w:hAnsi="Times New Roman"/>
          <w:b w:val="0"/>
          <w:sz w:val="22"/>
          <w:szCs w:val="22"/>
        </w:rPr>
        <w:tab/>
      </w:r>
      <w:r w:rsidR="00687FF3" w:rsidRPr="002A16E2">
        <w:rPr>
          <w:rFonts w:ascii="Times New Roman" w:hAnsi="Times New Roman"/>
          <w:b w:val="0"/>
          <w:sz w:val="22"/>
          <w:szCs w:val="22"/>
        </w:rPr>
        <w:tab/>
      </w:r>
      <w:r w:rsidR="00687FF3" w:rsidRPr="002A16E2">
        <w:rPr>
          <w:rFonts w:ascii="Times New Roman" w:hAnsi="Times New Roman"/>
          <w:b w:val="0"/>
          <w:sz w:val="22"/>
          <w:szCs w:val="22"/>
        </w:rPr>
        <w:tab/>
      </w:r>
      <w:r w:rsidR="00687FF3" w:rsidRPr="002A16E2">
        <w:rPr>
          <w:rFonts w:ascii="Times New Roman" w:hAnsi="Times New Roman"/>
          <w:b w:val="0"/>
          <w:sz w:val="22"/>
          <w:szCs w:val="22"/>
        </w:rPr>
        <w:tab/>
      </w:r>
      <w:r w:rsidR="00687FF3" w:rsidRPr="002A16E2">
        <w:rPr>
          <w:rFonts w:ascii="Times New Roman" w:hAnsi="Times New Roman"/>
          <w:b w:val="0"/>
          <w:sz w:val="22"/>
          <w:szCs w:val="22"/>
        </w:rPr>
        <w:tab/>
      </w:r>
      <w:r w:rsidR="00687FF3" w:rsidRPr="002A16E2">
        <w:rPr>
          <w:rFonts w:ascii="Times New Roman" w:hAnsi="Times New Roman"/>
          <w:b w:val="0"/>
          <w:sz w:val="22"/>
          <w:szCs w:val="22"/>
        </w:rPr>
        <w:tab/>
      </w:r>
      <w:r w:rsidR="00687FF3" w:rsidRPr="002A16E2">
        <w:rPr>
          <w:rFonts w:ascii="Times New Roman" w:hAnsi="Times New Roman"/>
          <w:b w:val="0"/>
          <w:sz w:val="22"/>
          <w:szCs w:val="22"/>
        </w:rPr>
        <w:tab/>
      </w:r>
      <w:r w:rsidR="00687FF3" w:rsidRPr="002A16E2">
        <w:rPr>
          <w:rFonts w:ascii="Times New Roman" w:hAnsi="Times New Roman"/>
          <w:sz w:val="22"/>
          <w:szCs w:val="22"/>
        </w:rPr>
        <w:t>Załącznik nr 1</w:t>
      </w:r>
    </w:p>
    <w:p w14:paraId="17D4C3BA" w14:textId="77777777" w:rsidR="00687FF3" w:rsidRPr="002A16E2" w:rsidRDefault="00687FF3" w:rsidP="00687FF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8656B9E" w14:textId="77777777" w:rsidR="00687FF3" w:rsidRPr="002A16E2" w:rsidRDefault="00687FF3" w:rsidP="00687FF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5DE7D51" w14:textId="77777777" w:rsidR="00687FF3" w:rsidRPr="002A16E2" w:rsidRDefault="00687FF3" w:rsidP="00687FF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37A5C01" w14:textId="77777777" w:rsidR="00687FF3" w:rsidRPr="002A16E2" w:rsidRDefault="00687FF3" w:rsidP="00687F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8284219" w14:textId="77777777" w:rsidR="00687FF3" w:rsidRPr="00FA50AF" w:rsidRDefault="00687FF3" w:rsidP="00687FF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B7C613F" w14:textId="77777777" w:rsidR="00687FF3" w:rsidRPr="002A16E2" w:rsidRDefault="00687FF3" w:rsidP="00687F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DAB6F26" w14:textId="77777777" w:rsidR="00687FF3" w:rsidRPr="002A16E2" w:rsidRDefault="00687FF3" w:rsidP="00687F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4D3E6A8" w14:textId="77777777" w:rsidR="00687FF3" w:rsidRPr="002A16E2" w:rsidRDefault="00687FF3" w:rsidP="00687FF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044C3C8" w14:textId="77777777" w:rsidR="00687FF3" w:rsidRPr="002A16E2" w:rsidRDefault="00687FF3" w:rsidP="00687FF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9176FCC" w14:textId="77777777" w:rsidR="00687FF3" w:rsidRPr="002A16E2" w:rsidRDefault="00687FF3" w:rsidP="00687FF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328E264" w14:textId="77777777" w:rsidR="00687FF3" w:rsidRPr="002A16E2" w:rsidRDefault="00687FF3" w:rsidP="00687F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281F32B" w14:textId="77777777" w:rsidR="00687FF3" w:rsidRPr="002A16E2" w:rsidRDefault="00687FF3" w:rsidP="00687F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E5A6E1F" w14:textId="77777777" w:rsidR="00687FF3" w:rsidRPr="002A16E2" w:rsidRDefault="00687FF3" w:rsidP="00687FF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E3F6944" w14:textId="77777777" w:rsidR="00687FF3" w:rsidRPr="002A16E2" w:rsidRDefault="00687FF3" w:rsidP="00687FF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1B60C8D" w14:textId="77777777" w:rsidR="00687FF3" w:rsidRPr="002A16E2" w:rsidRDefault="00687FF3" w:rsidP="00687FF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00C5590" w14:textId="77777777" w:rsidR="00687FF3" w:rsidRPr="002A16E2" w:rsidRDefault="00687FF3" w:rsidP="00687FF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43B5512" w14:textId="77777777" w:rsidR="00687FF3" w:rsidRPr="002A16E2" w:rsidRDefault="00687FF3" w:rsidP="00687FF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33B729F" w14:textId="77777777" w:rsidR="00687FF3" w:rsidRPr="002A16E2" w:rsidRDefault="00687FF3" w:rsidP="00687FF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AA92ADC" w14:textId="77777777" w:rsidR="00687FF3" w:rsidRPr="002A16E2" w:rsidRDefault="00687FF3" w:rsidP="00687FF3">
      <w:pPr>
        <w:ind w:firstLine="3969"/>
        <w:rPr>
          <w:b/>
          <w:sz w:val="22"/>
          <w:szCs w:val="22"/>
        </w:rPr>
      </w:pPr>
    </w:p>
    <w:p w14:paraId="36DDFF62" w14:textId="4BBA4363" w:rsidR="00687FF3" w:rsidRPr="002A16E2" w:rsidRDefault="00687FF3" w:rsidP="00687FF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zestawu komputera </w:t>
      </w:r>
      <w:r w:rsidRPr="007047A6">
        <w:rPr>
          <w:b/>
          <w:sz w:val="22"/>
          <w:szCs w:val="22"/>
        </w:rPr>
        <w:t xml:space="preserve">stacjonarnego </w:t>
      </w:r>
      <w:r>
        <w:rPr>
          <w:b/>
          <w:sz w:val="22"/>
          <w:szCs w:val="22"/>
        </w:rPr>
        <w:t>z monitorem i zasilaczem UPS</w:t>
      </w:r>
      <w:r w:rsidRPr="007047A6">
        <w:rPr>
          <w:b/>
          <w:sz w:val="22"/>
          <w:szCs w:val="22"/>
        </w:rPr>
        <w:t xml:space="preserve"> na potrzeby </w:t>
      </w:r>
      <w:proofErr w:type="spellStart"/>
      <w:r w:rsidRPr="007047A6">
        <w:rPr>
          <w:b/>
          <w:sz w:val="22"/>
          <w:szCs w:val="22"/>
        </w:rPr>
        <w:t>WEAIiIB</w:t>
      </w:r>
      <w:proofErr w:type="spellEnd"/>
      <w:r>
        <w:rPr>
          <w:b/>
          <w:sz w:val="22"/>
          <w:szCs w:val="22"/>
        </w:rPr>
        <w:t xml:space="preserve">- </w:t>
      </w:r>
      <w:r w:rsidRPr="002A16E2">
        <w:rPr>
          <w:b/>
          <w:sz w:val="22"/>
          <w:szCs w:val="22"/>
        </w:rPr>
        <w:t>KC-zp.272-</w:t>
      </w:r>
      <w:r>
        <w:rPr>
          <w:b/>
          <w:sz w:val="22"/>
          <w:szCs w:val="22"/>
        </w:rPr>
        <w:t>359/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687FF3" w:rsidRPr="002A16E2" w14:paraId="59946B58" w14:textId="77777777" w:rsidTr="00EB517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9B14AF" w14:textId="77777777" w:rsidR="00687FF3" w:rsidRPr="002A16E2" w:rsidRDefault="00687FF3" w:rsidP="00EB517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7585B8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5497BF55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3F166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A0C7DF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D208C7A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BA15B0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DED3F6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C7641BC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C49A11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4577709" w14:textId="77777777" w:rsidR="00687FF3" w:rsidRPr="008A2B7D" w:rsidRDefault="00687FF3" w:rsidP="00EB51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A7E6DAA" w14:textId="77777777" w:rsidR="00687FF3" w:rsidRPr="008A2B7D" w:rsidRDefault="00687FF3" w:rsidP="00EB51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41BA9F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7A13185" w14:textId="77777777" w:rsidR="00687FF3" w:rsidRPr="008A2B7D" w:rsidRDefault="00687FF3" w:rsidP="00EB517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DF560EE" w14:textId="77777777" w:rsidR="00687FF3" w:rsidRPr="008A2B7D" w:rsidRDefault="00687FF3" w:rsidP="00EB517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87FF3" w:rsidRPr="002A16E2" w14:paraId="54694936" w14:textId="77777777" w:rsidTr="00EB517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E6E37D" w14:textId="77777777" w:rsidR="00687FF3" w:rsidRPr="002A16E2" w:rsidRDefault="00687FF3" w:rsidP="00EB517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B2080E" w14:textId="77777777" w:rsidR="00687FF3" w:rsidRPr="002A16E2" w:rsidRDefault="00687FF3" w:rsidP="00EB517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EBCC2B" w14:textId="77777777" w:rsidR="00687FF3" w:rsidRPr="002A16E2" w:rsidRDefault="00687FF3" w:rsidP="00EB517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04413F" w14:textId="77777777" w:rsidR="00687FF3" w:rsidRPr="002A16E2" w:rsidRDefault="00687FF3" w:rsidP="00EB517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47ED80" w14:textId="77777777" w:rsidR="00687FF3" w:rsidRPr="002A16E2" w:rsidRDefault="00687FF3" w:rsidP="00EB517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6F094A" w14:textId="77777777" w:rsidR="00687FF3" w:rsidRPr="002A16E2" w:rsidRDefault="00687FF3" w:rsidP="00EB517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C421CB" w14:textId="77777777" w:rsidR="00687FF3" w:rsidRPr="002A16E2" w:rsidRDefault="00687FF3" w:rsidP="00EB517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512E47" w14:textId="77777777" w:rsidR="00687FF3" w:rsidRPr="002A16E2" w:rsidRDefault="00687FF3" w:rsidP="00EB517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87FF3" w:rsidRPr="002A16E2" w14:paraId="23028608" w14:textId="77777777" w:rsidTr="00EB517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2A7A47" w14:textId="77777777" w:rsidR="00687FF3" w:rsidRPr="002A16E2" w:rsidRDefault="00687FF3" w:rsidP="00EB517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D195" w14:textId="68A67FC3" w:rsidR="00687FF3" w:rsidRPr="00897BDE" w:rsidRDefault="00687FF3" w:rsidP="00EB517F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Jednostka centralna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082A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………………--</w:t>
            </w:r>
          </w:p>
          <w:p w14:paraId="482FEE3A" w14:textId="77777777" w:rsidR="00687FF3" w:rsidRPr="00A47B30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1D2FF09" w14:textId="77777777" w:rsidR="00687FF3" w:rsidRPr="00A47B30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68EDF8D" w14:textId="77777777" w:rsidR="00687FF3" w:rsidRPr="00A47B30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222F19F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19C52F4" w14:textId="19429C32" w:rsidR="00687FF3" w:rsidRPr="00A47B30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SSD  2TB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25272D97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B0CB040" w14:textId="50D0243D" w:rsidR="00687FF3" w:rsidRPr="00A47B30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SSD 4TB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0D28281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06E5876D" w14:textId="5C458D5A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2E891E0A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2DECB0A0" w14:textId="08AD5B42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Napęd optyczny:</w:t>
            </w:r>
          </w:p>
          <w:p w14:paraId="367D86E9" w14:textId="249EDCBE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44CC00C4" w14:textId="52CC4CD0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Czytnik kart:</w:t>
            </w:r>
          </w:p>
          <w:p w14:paraId="0D1C80F0" w14:textId="6105E9E4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  <w:p w14:paraId="592B0365" w14:textId="3ED64C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Chłodzenie procesora:</w:t>
            </w:r>
          </w:p>
          <w:p w14:paraId="083AB5CF" w14:textId="307DA5E1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………………………...</w:t>
            </w:r>
          </w:p>
          <w:p w14:paraId="436A44C3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8570084" w14:textId="5D93EC8B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Zestaw klawiatura i mysz:</w:t>
            </w:r>
          </w:p>
          <w:p w14:paraId="39171094" w14:textId="067E0B5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</w:t>
            </w:r>
          </w:p>
          <w:p w14:paraId="5D523D5F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37095A40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CD822F0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AC13B4A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320C4127" w14:textId="77777777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8D69C9B" w14:textId="527326D7" w:rsidR="00EE73BD" w:rsidRDefault="00EE73BD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System operacyjny:</w:t>
            </w:r>
          </w:p>
          <w:p w14:paraId="43A44310" w14:textId="1979A71E" w:rsidR="00EE73BD" w:rsidRDefault="00EE73BD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1B2C42A5" w14:textId="77777777" w:rsidR="00687FF3" w:rsidRPr="00A47B30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86BE" w14:textId="77777777" w:rsidR="00687FF3" w:rsidRPr="002A16E2" w:rsidRDefault="00687FF3" w:rsidP="00EB517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CF7C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A530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DFCD72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D9724C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</w:tr>
      <w:tr w:rsidR="00687FF3" w:rsidRPr="002A16E2" w14:paraId="46BEF8EC" w14:textId="77777777" w:rsidTr="00EB517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78E63B" w14:textId="27603FB1" w:rsidR="00687FF3" w:rsidRPr="002A16E2" w:rsidRDefault="00687FF3" w:rsidP="00EB517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5321" w14:textId="78E9DDC4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EFD4" w14:textId="77777777" w:rsidR="00687FF3" w:rsidRPr="00A47B30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85DD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2DB3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11A1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BE3303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B7FF03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</w:tr>
      <w:tr w:rsidR="00687FF3" w:rsidRPr="002A16E2" w14:paraId="4D15E8A1" w14:textId="77777777" w:rsidTr="00EB517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65EB2C" w14:textId="5C8A4CBE" w:rsidR="00687FF3" w:rsidRDefault="00687FF3" w:rsidP="00EB517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BB78" w14:textId="1766C869" w:rsidR="00687FF3" w:rsidRDefault="00687FF3" w:rsidP="00EB517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Zasilacz UPS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C52F" w14:textId="77777777" w:rsidR="00687FF3" w:rsidRPr="00A47B30" w:rsidRDefault="00687FF3" w:rsidP="00EB517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66B4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DDEE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EBCC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68C001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9AF0D5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</w:tr>
      <w:tr w:rsidR="00687FF3" w:rsidRPr="002A16E2" w14:paraId="441EE389" w14:textId="77777777" w:rsidTr="00EB517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DCB221" w14:textId="77777777" w:rsidR="00687FF3" w:rsidRDefault="00687FF3" w:rsidP="00EB517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7AA71EE" w14:textId="77777777" w:rsidR="00687FF3" w:rsidRDefault="00687FF3" w:rsidP="00EB517F">
            <w:pPr>
              <w:ind w:right="425"/>
              <w:rPr>
                <w:sz w:val="22"/>
                <w:szCs w:val="22"/>
              </w:rPr>
            </w:pPr>
          </w:p>
          <w:p w14:paraId="40E19E6A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  <w:p w14:paraId="2A871204" w14:textId="77777777" w:rsidR="00687FF3" w:rsidRDefault="00687FF3" w:rsidP="00EB517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ACADE33" w14:textId="77777777" w:rsidR="00687FF3" w:rsidRPr="002A16E2" w:rsidRDefault="00687FF3" w:rsidP="00EB517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0D96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52322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1C211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</w:tr>
      <w:tr w:rsidR="00687FF3" w:rsidRPr="002A16E2" w14:paraId="28EB3771" w14:textId="77777777" w:rsidTr="00EB517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0BE50B" w14:textId="77777777" w:rsidR="00687FF3" w:rsidRPr="002A16E2" w:rsidRDefault="00687FF3" w:rsidP="00EB517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35ED4E1" w14:textId="77777777" w:rsidR="00687FF3" w:rsidRPr="002A16E2" w:rsidRDefault="00687FF3" w:rsidP="00EB517F">
            <w:pPr>
              <w:rPr>
                <w:sz w:val="22"/>
                <w:szCs w:val="22"/>
              </w:rPr>
            </w:pPr>
          </w:p>
          <w:p w14:paraId="38197536" w14:textId="77777777" w:rsidR="00687FF3" w:rsidRPr="002A16E2" w:rsidRDefault="00687FF3" w:rsidP="00EB517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3B2584E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9150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BD6FE6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7A891E" w14:textId="77777777" w:rsidR="00687FF3" w:rsidRPr="002A16E2" w:rsidRDefault="00687FF3" w:rsidP="00EB517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2BAA0F9" w14:textId="77777777" w:rsidR="00687FF3" w:rsidRPr="002A16E2" w:rsidRDefault="00687FF3" w:rsidP="00687FF3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komputer stacjonarny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CBE4FC4" w14:textId="77777777" w:rsidR="00687FF3" w:rsidRPr="002A16E2" w:rsidRDefault="00687FF3" w:rsidP="00687FF3">
      <w:pPr>
        <w:tabs>
          <w:tab w:val="right" w:pos="9000"/>
        </w:tabs>
        <w:rPr>
          <w:sz w:val="22"/>
          <w:szCs w:val="22"/>
        </w:rPr>
      </w:pPr>
    </w:p>
    <w:p w14:paraId="1C06EDD8" w14:textId="7AEC9997" w:rsidR="00687FF3" w:rsidRPr="002A16E2" w:rsidRDefault="00687FF3" w:rsidP="00687FF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14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15B4C03E" w14:textId="77777777" w:rsidR="00687FF3" w:rsidRPr="002A16E2" w:rsidRDefault="00687FF3" w:rsidP="00687FF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D56EDE4" w14:textId="77777777" w:rsidR="00687FF3" w:rsidRPr="002A16E2" w:rsidRDefault="00687FF3" w:rsidP="00687FF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AF0F4AF" w14:textId="77777777" w:rsidR="00687FF3" w:rsidRPr="00E63BA7" w:rsidRDefault="00687FF3" w:rsidP="00687FF3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8E7A188" w14:textId="77777777" w:rsidR="00687FF3" w:rsidRPr="002A16E2" w:rsidRDefault="00687FF3" w:rsidP="00687FF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92CD4F1" w14:textId="77777777" w:rsidR="00687FF3" w:rsidRPr="002A16E2" w:rsidRDefault="00687FF3" w:rsidP="00687FF3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7F2092C" w14:textId="77777777" w:rsidR="00687FF3" w:rsidRPr="002A16E2" w:rsidRDefault="00687FF3" w:rsidP="00687FF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1B56E535" w14:textId="77777777" w:rsidR="00687FF3" w:rsidRDefault="00687FF3" w:rsidP="00687F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FA3DE6B" w14:textId="77777777" w:rsidR="00687FF3" w:rsidRDefault="00687FF3" w:rsidP="00687F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C98A99A" w14:textId="77777777" w:rsidR="00687FF3" w:rsidRPr="002A16E2" w:rsidRDefault="00687FF3" w:rsidP="00687F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komputer stacjonarny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7AF672B" w14:textId="77777777" w:rsidR="00687FF3" w:rsidRPr="002A16E2" w:rsidRDefault="00687FF3" w:rsidP="00687FF3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komputer stacjonarny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F159796" w14:textId="77777777" w:rsidR="00687FF3" w:rsidRPr="002A16E2" w:rsidRDefault="00687FF3" w:rsidP="00687FF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6553D3" w14:textId="77777777" w:rsidR="00687FF3" w:rsidRPr="002A16E2" w:rsidRDefault="00687FF3" w:rsidP="00687FF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4D82B9" w14:textId="77777777" w:rsidR="00687FF3" w:rsidRPr="002A16E2" w:rsidRDefault="00687FF3" w:rsidP="00687FF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9CA81C" w14:textId="77777777" w:rsidR="00687FF3" w:rsidRPr="002A16E2" w:rsidRDefault="00687FF3" w:rsidP="00687FF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7FF3" w:rsidRPr="002A16E2" w14:paraId="1653C064" w14:textId="77777777" w:rsidTr="00EB517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F6CA" w14:textId="77777777" w:rsidR="00687FF3" w:rsidRPr="002A16E2" w:rsidRDefault="00687FF3" w:rsidP="00EB51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D7B33" w14:textId="77777777" w:rsidR="00687FF3" w:rsidRPr="002A16E2" w:rsidRDefault="00687FF3" w:rsidP="00EB51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45C28DE" w14:textId="77777777" w:rsidR="00687FF3" w:rsidRPr="002A16E2" w:rsidRDefault="00687FF3" w:rsidP="00EB51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8C895" w14:textId="77777777" w:rsidR="00687FF3" w:rsidRPr="002A16E2" w:rsidRDefault="00687FF3" w:rsidP="00EB51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687FF3" w:rsidRPr="002A16E2" w14:paraId="1BEA7BE6" w14:textId="77777777" w:rsidTr="00EB51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88203" w14:textId="77777777" w:rsidR="00687FF3" w:rsidRPr="002A16E2" w:rsidRDefault="00687FF3" w:rsidP="00EB517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08415" w14:textId="77777777" w:rsidR="00687FF3" w:rsidRPr="002A16E2" w:rsidRDefault="00687FF3" w:rsidP="00EB51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7EF0D" w14:textId="77777777" w:rsidR="00687FF3" w:rsidRPr="002A16E2" w:rsidRDefault="00687FF3" w:rsidP="00EB51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D9FE68C" w14:textId="77777777" w:rsidR="00687FF3" w:rsidRPr="002A16E2" w:rsidRDefault="00687FF3" w:rsidP="00687FF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A5C40FB" w14:textId="77777777" w:rsidR="00687FF3" w:rsidRPr="002A16E2" w:rsidRDefault="00687FF3" w:rsidP="00687FF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035B8E5" w14:textId="77777777" w:rsidR="00687FF3" w:rsidRPr="002A16E2" w:rsidRDefault="00687FF3" w:rsidP="00687FF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8030F9F" w14:textId="77777777" w:rsidR="00687FF3" w:rsidRPr="002A16E2" w:rsidRDefault="00687FF3" w:rsidP="00687FF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87B05D9" w14:textId="77777777" w:rsidR="00687FF3" w:rsidRPr="002A16E2" w:rsidRDefault="00687FF3" w:rsidP="00687FF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29C53C9" w14:textId="77777777" w:rsidR="00687FF3" w:rsidRPr="002A16E2" w:rsidRDefault="00687FF3" w:rsidP="00687FF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472CD2" w14:textId="77777777" w:rsidR="00687FF3" w:rsidRPr="002A16E2" w:rsidRDefault="00687FF3" w:rsidP="00687FF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F8F5639" w14:textId="77777777" w:rsidR="00687FF3" w:rsidRPr="002A16E2" w:rsidRDefault="00687FF3" w:rsidP="00687F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8EB8BB2" w14:textId="77777777" w:rsidR="00687FF3" w:rsidRPr="002A16E2" w:rsidRDefault="00687FF3" w:rsidP="00687F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F5AEDFA" w14:textId="77777777" w:rsidR="00687FF3" w:rsidRPr="00CB093E" w:rsidRDefault="00687FF3" w:rsidP="00687FF3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98698BA" w14:textId="77777777" w:rsidR="00FE545C" w:rsidRPr="00687FF3" w:rsidRDefault="00FE545C" w:rsidP="00687FF3"/>
    <w:sectPr w:rsidR="00FE545C" w:rsidRPr="00687F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AF0A1" w14:textId="77777777" w:rsidR="00082BEE" w:rsidRDefault="00082BEE">
      <w:r>
        <w:separator/>
      </w:r>
    </w:p>
  </w:endnote>
  <w:endnote w:type="continuationSeparator" w:id="0">
    <w:p w14:paraId="35F6D7B6" w14:textId="77777777" w:rsidR="00082BEE" w:rsidRDefault="00082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3769" w14:textId="77777777" w:rsidR="00596F34" w:rsidRDefault="00596F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B63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6E5C2" w14:textId="77777777" w:rsidR="00596F34" w:rsidRDefault="00596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6B792" w14:textId="77777777" w:rsidR="00082BEE" w:rsidRDefault="00082BEE">
      <w:r>
        <w:separator/>
      </w:r>
    </w:p>
  </w:footnote>
  <w:footnote w:type="continuationSeparator" w:id="0">
    <w:p w14:paraId="5D29363C" w14:textId="77777777" w:rsidR="00082BEE" w:rsidRDefault="00082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367DD" w14:textId="77777777" w:rsidR="00596F34" w:rsidRDefault="00596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AD5C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0502" w14:textId="77777777" w:rsidR="00596F34" w:rsidRDefault="00596F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38479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1097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0371821">
    <w:abstractNumId w:val="0"/>
  </w:num>
  <w:num w:numId="4" w16cid:durableId="1882589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BEE"/>
    <w:rsid w:val="00012286"/>
    <w:rsid w:val="000704FC"/>
    <w:rsid w:val="00071CCC"/>
    <w:rsid w:val="00082BEE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96F34"/>
    <w:rsid w:val="005D2C65"/>
    <w:rsid w:val="005E6D94"/>
    <w:rsid w:val="0063384F"/>
    <w:rsid w:val="00643C6F"/>
    <w:rsid w:val="00646202"/>
    <w:rsid w:val="0065290F"/>
    <w:rsid w:val="006815F6"/>
    <w:rsid w:val="00687FF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3F7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73B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34D7AB0"/>
  <w15:chartTrackingRefBased/>
  <w15:docId w15:val="{CF02923B-4A05-4EC7-A17C-86804E7D6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FF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817</Words>
  <Characters>5663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2023-06-21T08:36:00Z</cp:lastPrinted>
  <dcterms:created xsi:type="dcterms:W3CDTF">2023-06-20T06:35:00Z</dcterms:created>
  <dcterms:modified xsi:type="dcterms:W3CDTF">2023-06-21T08:38:00Z</dcterms:modified>
</cp:coreProperties>
</file>