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BF345" w14:textId="2F9F324E" w:rsidR="007318FD" w:rsidRPr="00DC7E52" w:rsidRDefault="007318FD" w:rsidP="007318FD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3</w:t>
      </w:r>
      <w:r>
        <w:rPr>
          <w:rFonts w:ascii="Times New Roman" w:hAnsi="Times New Roman"/>
          <w:b/>
        </w:rPr>
        <w:t>59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14:paraId="49806031" w14:textId="77777777" w:rsidR="007318FD" w:rsidRPr="00DC7E52" w:rsidRDefault="007318FD" w:rsidP="007318FD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5CF709E2" w14:textId="77777777" w:rsidR="007318FD" w:rsidRPr="00DC7E52" w:rsidRDefault="007318FD" w:rsidP="007318FD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0C430F9A" w14:textId="77777777" w:rsidR="007318FD" w:rsidRPr="00DC7E52" w:rsidRDefault="007318FD" w:rsidP="007318FD">
      <w:pPr>
        <w:jc w:val="center"/>
        <w:rPr>
          <w:rFonts w:ascii="Times New Roman" w:hAnsi="Times New Roman"/>
          <w:b/>
        </w:rPr>
      </w:pPr>
    </w:p>
    <w:p w14:paraId="03BA3B06" w14:textId="77777777" w:rsidR="007318FD" w:rsidRPr="00DC7E52" w:rsidRDefault="007318FD" w:rsidP="007318FD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1A7711E0" w14:textId="77777777" w:rsidR="007318FD" w:rsidRPr="00DC7E52" w:rsidRDefault="007318FD" w:rsidP="007318FD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64F576CB" w14:textId="77777777" w:rsidR="007318FD" w:rsidRPr="00DC7E52" w:rsidRDefault="007318FD" w:rsidP="007318FD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37DB4155" w14:textId="77777777" w:rsidR="007318FD" w:rsidRPr="00DC7E52" w:rsidRDefault="007318FD" w:rsidP="007318FD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71662FD2" w14:textId="5B9752B1" w:rsidR="007318FD" w:rsidRPr="00DC7E52" w:rsidRDefault="007318FD" w:rsidP="007318FD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>
        <w:rPr>
          <w:b/>
        </w:rPr>
        <w:t>Dostawę zestawu komputer</w:t>
      </w:r>
      <w:r>
        <w:rPr>
          <w:b/>
        </w:rPr>
        <w:t>a</w:t>
      </w:r>
      <w:r>
        <w:rPr>
          <w:b/>
        </w:rPr>
        <w:t xml:space="preserve"> stacjonarnego </w:t>
      </w:r>
      <w:r>
        <w:rPr>
          <w:b/>
        </w:rPr>
        <w:t>z monitorem i zasilaczem UPS</w:t>
      </w:r>
      <w:r>
        <w:rPr>
          <w:b/>
        </w:rPr>
        <w:t xml:space="preserve"> na potrzeby WEAIiIB</w:t>
      </w:r>
      <w:r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359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7845723D" w14:textId="77777777" w:rsidR="007318FD" w:rsidRPr="00DC7E52" w:rsidRDefault="007318FD" w:rsidP="007318FD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B3C7E2E" w14:textId="77777777" w:rsidR="007318FD" w:rsidRPr="00DC7E52" w:rsidRDefault="007318FD" w:rsidP="007318FD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7AC17377" w14:textId="77777777" w:rsidR="007318FD" w:rsidRPr="00DC7E52" w:rsidRDefault="007318FD" w:rsidP="007318FD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6A778461" w14:textId="77777777" w:rsidR="007318FD" w:rsidRPr="00DC7E52" w:rsidRDefault="007318FD" w:rsidP="007318FD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061E69AA" w14:textId="77777777" w:rsidR="007318FD" w:rsidRPr="00DC7E52" w:rsidRDefault="007318FD" w:rsidP="007318FD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7C84BDD" w14:textId="77777777" w:rsidR="007318FD" w:rsidRPr="00DC7E52" w:rsidRDefault="007318FD" w:rsidP="007318FD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7318FD" w:rsidRPr="00DC7E52" w14:paraId="360E1352" w14:textId="77777777" w:rsidTr="00EB517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34476" w14:textId="77777777" w:rsidR="007318FD" w:rsidRPr="00DC7E52" w:rsidRDefault="007318FD" w:rsidP="00EB517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64148" w14:textId="77777777" w:rsidR="007318FD" w:rsidRPr="00DC7E52" w:rsidRDefault="007318FD" w:rsidP="00EB517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3158A" w14:textId="77777777" w:rsidR="007318FD" w:rsidRPr="00DC7E52" w:rsidRDefault="007318FD" w:rsidP="00EB517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7318FD" w:rsidRPr="00DC7E52" w14:paraId="6C6CCF57" w14:textId="77777777" w:rsidTr="00EB517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7EF81" w14:textId="77777777" w:rsidR="007318FD" w:rsidRPr="00DC7E52" w:rsidRDefault="007318FD" w:rsidP="00EB517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C02FA" w14:textId="77777777" w:rsidR="007318FD" w:rsidRPr="00DC7E52" w:rsidRDefault="007318FD" w:rsidP="00EB517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B05DE" w14:textId="77777777" w:rsidR="007318FD" w:rsidRPr="00DC7E52" w:rsidRDefault="007318FD" w:rsidP="00EB517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7318FD" w:rsidRPr="00DC7E52" w14:paraId="327C9F57" w14:textId="77777777" w:rsidTr="00EB517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B3791" w14:textId="77777777" w:rsidR="007318FD" w:rsidRPr="00DC7E52" w:rsidRDefault="007318FD" w:rsidP="00EB517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6C00" w14:textId="77777777" w:rsidR="007318FD" w:rsidRPr="00DC7E52" w:rsidRDefault="007318FD" w:rsidP="00EB517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09ED" w14:textId="77777777" w:rsidR="007318FD" w:rsidRPr="00DC7E52" w:rsidRDefault="007318FD" w:rsidP="00EB517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7318FD" w:rsidRPr="00DC7E52" w14:paraId="157E62CC" w14:textId="77777777" w:rsidTr="00EB517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9A910" w14:textId="77777777" w:rsidR="007318FD" w:rsidRPr="00DC7E52" w:rsidRDefault="007318FD" w:rsidP="00EB517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D090" w14:textId="77777777" w:rsidR="007318FD" w:rsidRPr="00DC7E52" w:rsidRDefault="007318FD" w:rsidP="00EB517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E0A2" w14:textId="77777777" w:rsidR="007318FD" w:rsidRPr="00DC7E52" w:rsidRDefault="007318FD" w:rsidP="00EB517F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2CA0EB93" w14:textId="77777777" w:rsidR="007318FD" w:rsidRPr="00DC7E52" w:rsidRDefault="007318FD" w:rsidP="007318FD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347A3A79" w14:textId="77777777" w:rsidR="007318FD" w:rsidRPr="00DC7E52" w:rsidRDefault="007318FD" w:rsidP="007318FD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50220627" w14:textId="77777777" w:rsidR="007318FD" w:rsidRPr="00DC7E52" w:rsidRDefault="007318FD" w:rsidP="007318FD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4452E9F9" w14:textId="77777777" w:rsidR="007318FD" w:rsidRPr="00DC7E52" w:rsidRDefault="007318FD" w:rsidP="007318FD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3BE6CD33" w14:textId="77777777" w:rsidR="007318FD" w:rsidRPr="00DC7E52" w:rsidRDefault="007318FD" w:rsidP="007318FD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205AEBE8" w14:textId="77777777" w:rsidR="007318FD" w:rsidRPr="00DC7E52" w:rsidRDefault="007318FD" w:rsidP="007318FD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5B18D69B" w14:textId="77777777" w:rsidR="007318FD" w:rsidRPr="00DC7E52" w:rsidRDefault="007318FD" w:rsidP="007318FD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62EDE268" w14:textId="77777777" w:rsidR="007318FD" w:rsidRPr="00DC7E52" w:rsidRDefault="007318FD" w:rsidP="007318FD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5B139169" w14:textId="77777777" w:rsidR="007318FD" w:rsidRPr="00DC7E52" w:rsidRDefault="007318FD" w:rsidP="007318FD">
      <w:pPr>
        <w:rPr>
          <w:rFonts w:ascii="Times New Roman" w:hAnsi="Times New Roman"/>
        </w:rPr>
      </w:pPr>
    </w:p>
    <w:p w14:paraId="18BE5CFD" w14:textId="77777777" w:rsidR="007318FD" w:rsidRPr="00DC7E52" w:rsidRDefault="007318FD" w:rsidP="007318FD">
      <w:pPr>
        <w:rPr>
          <w:rFonts w:ascii="Times New Roman" w:hAnsi="Times New Roman"/>
        </w:rPr>
      </w:pPr>
    </w:p>
    <w:p w14:paraId="5A020257" w14:textId="77777777" w:rsidR="007318FD" w:rsidRPr="009508B4" w:rsidRDefault="007318FD" w:rsidP="007318FD"/>
    <w:p w14:paraId="1A20B8CC" w14:textId="77777777" w:rsidR="007318FD" w:rsidRPr="00F44C34" w:rsidRDefault="007318FD" w:rsidP="007318FD"/>
    <w:p w14:paraId="745E20E1" w14:textId="77777777" w:rsidR="007318FD" w:rsidRPr="00F26BF6" w:rsidRDefault="007318FD" w:rsidP="007318FD"/>
    <w:p w14:paraId="5A204F79" w14:textId="77777777" w:rsidR="007318FD" w:rsidRPr="00564EE6" w:rsidRDefault="007318FD" w:rsidP="007318FD"/>
    <w:p w14:paraId="67B10FB2" w14:textId="6A74317D" w:rsidR="00106AC7" w:rsidRPr="007318FD" w:rsidRDefault="00106AC7" w:rsidP="007318FD"/>
    <w:sectPr w:rsidR="00106AC7" w:rsidRPr="007318F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B9FB4" w14:textId="77777777" w:rsidR="002A51EB" w:rsidRDefault="002A51EB">
      <w:r>
        <w:separator/>
      </w:r>
    </w:p>
  </w:endnote>
  <w:endnote w:type="continuationSeparator" w:id="0">
    <w:p w14:paraId="2EEFC9C4" w14:textId="77777777" w:rsidR="002A51EB" w:rsidRDefault="002A5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E33A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7A0F60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587F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64EB2CD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3C12CFF4">
        <v:line id="_x0000_s1025" style="position:absolute;left:0;text-align:left;z-index:251657728" from="-3.85pt,8.7pt" to="455.15pt,8.7pt"/>
      </w:pict>
    </w:r>
  </w:p>
  <w:p w14:paraId="042E3DAA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9C086" w14:textId="77777777" w:rsidR="005908AD" w:rsidRDefault="005908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0C888" w14:textId="77777777" w:rsidR="002A51EB" w:rsidRDefault="002A51EB">
      <w:r>
        <w:separator/>
      </w:r>
    </w:p>
  </w:footnote>
  <w:footnote w:type="continuationSeparator" w:id="0">
    <w:p w14:paraId="1789E504" w14:textId="77777777" w:rsidR="002A51EB" w:rsidRDefault="002A5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30C28" w14:textId="77777777" w:rsidR="005908AD" w:rsidRDefault="005908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0F31B" w14:textId="77777777" w:rsidR="005908AD" w:rsidRDefault="005908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C69B9" w14:textId="77777777" w:rsidR="005908AD" w:rsidRDefault="00590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5661092">
    <w:abstractNumId w:val="15"/>
  </w:num>
  <w:num w:numId="2" w16cid:durableId="1308827941">
    <w:abstractNumId w:val="0"/>
  </w:num>
  <w:num w:numId="3" w16cid:durableId="1099301416">
    <w:abstractNumId w:val="13"/>
  </w:num>
  <w:num w:numId="4" w16cid:durableId="1648167360">
    <w:abstractNumId w:val="8"/>
  </w:num>
  <w:num w:numId="5" w16cid:durableId="1193768743">
    <w:abstractNumId w:val="7"/>
  </w:num>
  <w:num w:numId="6" w16cid:durableId="1581911884">
    <w:abstractNumId w:val="1"/>
  </w:num>
  <w:num w:numId="7" w16cid:durableId="96601425">
    <w:abstractNumId w:val="6"/>
  </w:num>
  <w:num w:numId="8" w16cid:durableId="701437063">
    <w:abstractNumId w:val="3"/>
  </w:num>
  <w:num w:numId="9" w16cid:durableId="673343004">
    <w:abstractNumId w:val="2"/>
  </w:num>
  <w:num w:numId="10" w16cid:durableId="405690103">
    <w:abstractNumId w:val="5"/>
  </w:num>
  <w:num w:numId="11" w16cid:durableId="5718502">
    <w:abstractNumId w:val="11"/>
  </w:num>
  <w:num w:numId="12" w16cid:durableId="1562405310">
    <w:abstractNumId w:val="4"/>
  </w:num>
  <w:num w:numId="13" w16cid:durableId="1863669577">
    <w:abstractNumId w:val="10"/>
  </w:num>
  <w:num w:numId="14" w16cid:durableId="1345283012">
    <w:abstractNumId w:val="14"/>
  </w:num>
  <w:num w:numId="18" w16cid:durableId="7052529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51EB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A51EB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908AD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18FD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9A8CAAC"/>
  <w15:chartTrackingRefBased/>
  <w15:docId w15:val="{10C54B5B-491A-419E-9691-6CE22E9A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318F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7318FD"/>
    <w:rPr>
      <w:b/>
      <w:sz w:val="24"/>
    </w:rPr>
  </w:style>
  <w:style w:type="character" w:customStyle="1" w:styleId="NagwekZnak">
    <w:name w:val="Nagłówek Znak"/>
    <w:link w:val="Nagwek"/>
    <w:rsid w:val="007318FD"/>
  </w:style>
  <w:style w:type="paragraph" w:styleId="Akapitzlist">
    <w:name w:val="List Paragraph"/>
    <w:basedOn w:val="Normalny"/>
    <w:uiPriority w:val="34"/>
    <w:qFormat/>
    <w:rsid w:val="007318FD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343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2023-06-20T06:56:00Z</dcterms:created>
  <dcterms:modified xsi:type="dcterms:W3CDTF">2023-06-20T06:58:00Z</dcterms:modified>
</cp:coreProperties>
</file>