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06A1A" w14:textId="77777777" w:rsidR="00363A12" w:rsidRPr="00AF3D5C" w:rsidRDefault="00363A12" w:rsidP="00363A12">
      <w:pPr>
        <w:spacing w:before="48" w:line="240" w:lineRule="atLeast"/>
        <w:jc w:val="right"/>
        <w:rPr>
          <w:b/>
        </w:rPr>
      </w:pPr>
      <w:r w:rsidRPr="00AF3D5C">
        <w:rPr>
          <w:b/>
        </w:rPr>
        <w:t xml:space="preserve">Załącznik nr </w:t>
      </w:r>
      <w:r>
        <w:rPr>
          <w:b/>
        </w:rPr>
        <w:t>5</w:t>
      </w:r>
    </w:p>
    <w:p w14:paraId="18733B4B" w14:textId="77777777" w:rsidR="00363A12" w:rsidRPr="00AF3D5C" w:rsidRDefault="00363A12" w:rsidP="00363A12">
      <w:pPr>
        <w:spacing w:before="48" w:line="240" w:lineRule="atLeast"/>
        <w:jc w:val="center"/>
        <w:rPr>
          <w:b/>
        </w:rPr>
      </w:pPr>
      <w:r w:rsidRPr="00AF3D5C">
        <w:rPr>
          <w:b/>
        </w:rPr>
        <w:t>WZÓR UMOWY</w:t>
      </w:r>
    </w:p>
    <w:p w14:paraId="17B6698A" w14:textId="77777777" w:rsidR="00363A12" w:rsidRPr="00AF3D5C" w:rsidRDefault="00363A12" w:rsidP="00363A12">
      <w:pPr>
        <w:spacing w:before="48" w:line="240" w:lineRule="atLeast"/>
        <w:jc w:val="center"/>
        <w:rPr>
          <w:b/>
        </w:rPr>
      </w:pPr>
      <w:r w:rsidRPr="00AF3D5C">
        <w:rPr>
          <w:b/>
        </w:rPr>
        <w:t xml:space="preserve">Ostateczna treść umowy może ulec zmianie w zakresie nie zmieniającym istotnych postanowień wzoru umowy i SIWZ. </w:t>
      </w:r>
    </w:p>
    <w:p w14:paraId="4BFB9CF0" w14:textId="77777777" w:rsidR="00363A12" w:rsidRPr="00946C60" w:rsidRDefault="00363A12" w:rsidP="00363A12">
      <w:pPr>
        <w:spacing w:before="48"/>
        <w:rPr>
          <w:b/>
        </w:rPr>
      </w:pPr>
    </w:p>
    <w:p w14:paraId="0EC079CF" w14:textId="6017A410" w:rsidR="00363A12" w:rsidRPr="00946C60" w:rsidRDefault="00363A12" w:rsidP="00363A12">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nr sprawy KC-zp.272-</w:t>
      </w:r>
      <w:r>
        <w:rPr>
          <w:rFonts w:ascii="Times New Roman" w:hAnsi="Times New Roman"/>
        </w:rPr>
        <w:t>377/23</w:t>
      </w:r>
      <w:r w:rsidRPr="00946C60">
        <w:rPr>
          <w:rFonts w:ascii="Times New Roman" w:hAnsi="Times New Roman"/>
        </w:rPr>
        <w:t>,</w:t>
      </w:r>
    </w:p>
    <w:p w14:paraId="090DACC8"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pomiędzy</w:t>
      </w:r>
    </w:p>
    <w:p w14:paraId="6CAA1912"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5490AC04"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reprezentowana przez:</w:t>
      </w:r>
    </w:p>
    <w:p w14:paraId="4D24059F"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79F87B60"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4CA2112D"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zwaną dalej KUPUJĄCYM</w:t>
      </w:r>
    </w:p>
    <w:p w14:paraId="0079DC92"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 xml:space="preserve">a </w:t>
      </w:r>
    </w:p>
    <w:p w14:paraId="5E0F6BC2"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w:t>
      </w:r>
    </w:p>
    <w:p w14:paraId="10A5DD74"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w:t>
      </w:r>
    </w:p>
    <w:p w14:paraId="462D6044" w14:textId="77777777" w:rsidR="00363A12" w:rsidRPr="00946C60" w:rsidRDefault="00363A12" w:rsidP="00363A12">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55D2E239"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reprezentowanym przez:</w:t>
      </w:r>
    </w:p>
    <w:p w14:paraId="163D9687"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1...................................................................................................................................................</w:t>
      </w:r>
    </w:p>
    <w:p w14:paraId="53C46925"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 xml:space="preserve">2................................................................................................................................................... </w:t>
      </w:r>
    </w:p>
    <w:p w14:paraId="3102A1CF" w14:textId="77777777" w:rsidR="00363A12" w:rsidRPr="00946C60" w:rsidRDefault="00363A12" w:rsidP="00363A12">
      <w:pPr>
        <w:pStyle w:val="Tekstpodstawowy"/>
        <w:spacing w:line="240" w:lineRule="auto"/>
        <w:ind w:right="-47"/>
        <w:rPr>
          <w:rFonts w:ascii="Times New Roman" w:hAnsi="Times New Roman"/>
        </w:rPr>
      </w:pPr>
      <w:r w:rsidRPr="00946C60">
        <w:rPr>
          <w:rFonts w:ascii="Times New Roman" w:hAnsi="Times New Roman"/>
        </w:rPr>
        <w:t>zwanym dalej SPRZEDAWCĄ</w:t>
      </w:r>
    </w:p>
    <w:p w14:paraId="4D065538" w14:textId="77777777" w:rsidR="00363A12" w:rsidRPr="00946C60" w:rsidRDefault="00363A12" w:rsidP="00363A12">
      <w:pPr>
        <w:pStyle w:val="Tekstpodstawowy"/>
        <w:ind w:right="-47"/>
        <w:jc w:val="center"/>
        <w:rPr>
          <w:rFonts w:ascii="Times New Roman" w:hAnsi="Times New Roman"/>
        </w:rPr>
      </w:pPr>
    </w:p>
    <w:p w14:paraId="07002914" w14:textId="77777777"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 1</w:t>
      </w:r>
    </w:p>
    <w:p w14:paraId="2C348EAD" w14:textId="1BEBB728" w:rsidR="00363A12" w:rsidRPr="00946C60" w:rsidRDefault="00363A12" w:rsidP="00363A12">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377</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77525557"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2CA0EA49"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3448B9C7"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650BD72A"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24A583A" w14:textId="77777777" w:rsidR="00363A12" w:rsidRPr="00946C60" w:rsidRDefault="00363A12" w:rsidP="00363A12">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927671C" w14:textId="77777777" w:rsidR="00363A12" w:rsidRPr="00946C60" w:rsidRDefault="00363A12" w:rsidP="00363A12">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E</w:t>
      </w:r>
      <w:r w:rsidRPr="00946C60">
        <w:rPr>
          <w:rFonts w:ascii="Times New Roman" w:hAnsi="Times New Roman"/>
        </w:rPr>
        <w:t>i</w:t>
      </w:r>
      <w:r>
        <w:rPr>
          <w:rFonts w:ascii="Times New Roman" w:hAnsi="Times New Roman"/>
        </w:rPr>
        <w:t>N</w:t>
      </w:r>
      <w:proofErr w:type="spellEnd"/>
      <w:r w:rsidRPr="00946C60">
        <w:rPr>
          <w:rFonts w:ascii="Times New Roman" w:hAnsi="Times New Roman"/>
        </w:rPr>
        <w:t xml:space="preserve">. </w:t>
      </w:r>
    </w:p>
    <w:p w14:paraId="07AB864D" w14:textId="77777777" w:rsidR="00363A12" w:rsidRPr="00946C60" w:rsidRDefault="00363A12" w:rsidP="00363A12">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5A4BE561" w14:textId="77777777" w:rsidR="00363A12" w:rsidRPr="00946C60" w:rsidRDefault="00363A12" w:rsidP="00363A12">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2CAB96ED" w14:textId="77777777" w:rsidR="00363A12" w:rsidRPr="00946C60" w:rsidRDefault="00363A12" w:rsidP="00363A12">
      <w:pPr>
        <w:pStyle w:val="Tekstpodstawowy"/>
        <w:ind w:right="-47"/>
        <w:rPr>
          <w:rFonts w:ascii="Times New Roman" w:hAnsi="Times New Roman"/>
        </w:rPr>
      </w:pPr>
    </w:p>
    <w:p w14:paraId="4DC9D006" w14:textId="77777777" w:rsidR="00363A12" w:rsidRPr="00946C60" w:rsidRDefault="00363A12" w:rsidP="00363A12">
      <w:pPr>
        <w:pStyle w:val="Tekstpodstawowy"/>
        <w:ind w:right="-47"/>
        <w:jc w:val="center"/>
        <w:rPr>
          <w:rFonts w:ascii="Times New Roman" w:hAnsi="Times New Roman"/>
          <w:b/>
        </w:rPr>
      </w:pPr>
    </w:p>
    <w:p w14:paraId="523E4C6C" w14:textId="77777777" w:rsidR="00363A12" w:rsidRPr="00946C60" w:rsidRDefault="00363A12" w:rsidP="00363A12">
      <w:pPr>
        <w:pStyle w:val="Tekstpodstawowy"/>
        <w:ind w:right="-47"/>
        <w:jc w:val="center"/>
        <w:rPr>
          <w:rFonts w:ascii="Times New Roman" w:hAnsi="Times New Roman"/>
          <w:b/>
        </w:rPr>
      </w:pPr>
    </w:p>
    <w:p w14:paraId="3B06A7B2" w14:textId="77777777" w:rsidR="00363A12" w:rsidRPr="00946C60" w:rsidRDefault="00363A12" w:rsidP="00363A12">
      <w:pPr>
        <w:pStyle w:val="Tekstpodstawowy"/>
        <w:ind w:right="-47"/>
        <w:jc w:val="center"/>
        <w:rPr>
          <w:rFonts w:ascii="Times New Roman" w:hAnsi="Times New Roman"/>
          <w:b/>
        </w:rPr>
      </w:pPr>
    </w:p>
    <w:p w14:paraId="095C370D" w14:textId="77777777"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 2</w:t>
      </w:r>
    </w:p>
    <w:p w14:paraId="31B8A9F7"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45D4412" w14:textId="77777777" w:rsidR="00363A12" w:rsidRPr="00946C60" w:rsidRDefault="00363A12" w:rsidP="00363A12">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59092A20"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4FA1E152"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104DDC83" w14:textId="77777777" w:rsidR="00363A12" w:rsidRPr="00946C60" w:rsidRDefault="00363A12" w:rsidP="00363A12">
      <w:pPr>
        <w:pStyle w:val="Tekstpodstawowy"/>
        <w:ind w:right="-47"/>
        <w:rPr>
          <w:rFonts w:ascii="Times New Roman" w:hAnsi="Times New Roman"/>
        </w:rPr>
      </w:pPr>
    </w:p>
    <w:p w14:paraId="16113947" w14:textId="77777777"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 3</w:t>
      </w:r>
    </w:p>
    <w:p w14:paraId="2DCF084D"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A7E2B97" w14:textId="77777777" w:rsidR="00363A12" w:rsidRPr="00946C60" w:rsidRDefault="00363A12" w:rsidP="00363A12">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55B33D8"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6E0C634" w14:textId="77777777" w:rsidR="00363A12" w:rsidRPr="00946C60" w:rsidRDefault="00363A12" w:rsidP="00363A12">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8207F7A"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1C722D8" w14:textId="77777777" w:rsidR="00363A12" w:rsidRPr="00946C60" w:rsidRDefault="00363A12" w:rsidP="00363A12">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3F9082CC"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5F6AD25" w14:textId="77777777" w:rsidR="00363A12" w:rsidRPr="00946C60" w:rsidRDefault="00363A12" w:rsidP="00363A12">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035D208A" w14:textId="77777777" w:rsidR="00363A12" w:rsidRPr="00946C60" w:rsidRDefault="00363A12" w:rsidP="00363A12">
      <w:pPr>
        <w:pStyle w:val="Tekstpodstawowy"/>
        <w:ind w:right="-47"/>
        <w:rPr>
          <w:rFonts w:ascii="Times New Roman" w:hAnsi="Times New Roman"/>
        </w:rPr>
      </w:pPr>
    </w:p>
    <w:p w14:paraId="26B5F52C" w14:textId="77777777" w:rsidR="00363A12" w:rsidRPr="00946C60" w:rsidRDefault="00363A12" w:rsidP="00363A12">
      <w:pPr>
        <w:pStyle w:val="Tekstpodstawowy"/>
        <w:ind w:right="-47"/>
        <w:rPr>
          <w:rFonts w:ascii="Times New Roman" w:hAnsi="Times New Roman"/>
        </w:rPr>
      </w:pPr>
    </w:p>
    <w:p w14:paraId="2D8B64D0" w14:textId="77777777" w:rsidR="00363A12" w:rsidRPr="008C1807" w:rsidRDefault="00363A12" w:rsidP="00363A12">
      <w:pPr>
        <w:pStyle w:val="Tekstpodstawowy"/>
        <w:ind w:right="-47"/>
        <w:jc w:val="center"/>
        <w:rPr>
          <w:rFonts w:ascii="Times New Roman" w:hAnsi="Times New Roman"/>
          <w:b/>
        </w:rPr>
      </w:pPr>
      <w:r w:rsidRPr="008C1807">
        <w:rPr>
          <w:rFonts w:ascii="Times New Roman" w:hAnsi="Times New Roman"/>
          <w:b/>
        </w:rPr>
        <w:t>§ 4</w:t>
      </w:r>
    </w:p>
    <w:p w14:paraId="57A75282" w14:textId="77777777" w:rsidR="00363A12" w:rsidRPr="008C1807" w:rsidRDefault="00363A12" w:rsidP="00363A1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491521FD" w14:textId="77777777" w:rsidR="00363A12" w:rsidRPr="008C1807" w:rsidRDefault="00363A12" w:rsidP="00363A1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AC5BBCE" w14:textId="77777777" w:rsidR="00363A12" w:rsidRPr="008C1807" w:rsidRDefault="00363A12" w:rsidP="00363A1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EC29FF6" w14:textId="77777777" w:rsidR="00363A12" w:rsidRPr="008C1807" w:rsidRDefault="00363A12" w:rsidP="00363A1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2B7F56D7" w14:textId="77777777" w:rsidR="00363A12" w:rsidRPr="00946C60" w:rsidRDefault="00363A12" w:rsidP="00363A12">
      <w:pPr>
        <w:pStyle w:val="Tekstpodstawowy"/>
        <w:ind w:right="-47"/>
        <w:rPr>
          <w:rFonts w:ascii="Times New Roman" w:hAnsi="Times New Roman"/>
        </w:rPr>
      </w:pPr>
    </w:p>
    <w:p w14:paraId="4F3351F8" w14:textId="77777777"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 5</w:t>
      </w:r>
    </w:p>
    <w:p w14:paraId="7EDC6517"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681F26ED" w14:textId="77777777" w:rsidR="00363A12" w:rsidRPr="00946C60" w:rsidRDefault="00363A12" w:rsidP="00363A12">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0E2550CE" w14:textId="77777777" w:rsidR="00363A12" w:rsidRPr="00946C60" w:rsidRDefault="00363A12" w:rsidP="00363A12">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4899A83B" w14:textId="77777777" w:rsidR="00363A12" w:rsidRPr="00946C60" w:rsidRDefault="00363A12" w:rsidP="00363A1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9D7BE84" w14:textId="77777777" w:rsidR="00363A12" w:rsidRPr="00946C60" w:rsidRDefault="00363A12" w:rsidP="00363A1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74B4BB0C" w14:textId="77777777" w:rsidR="00363A12" w:rsidRPr="00946C60" w:rsidRDefault="00363A12" w:rsidP="00363A1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5478A72E" w14:textId="77777777" w:rsidR="00363A12" w:rsidRPr="00946C60" w:rsidRDefault="00363A12" w:rsidP="00363A12">
      <w:pPr>
        <w:pStyle w:val="Tekstpodstawowy"/>
        <w:ind w:right="-47"/>
        <w:jc w:val="both"/>
        <w:rPr>
          <w:rFonts w:ascii="Times New Roman" w:hAnsi="Times New Roman"/>
        </w:rPr>
      </w:pPr>
      <w:r w:rsidRPr="00946C60">
        <w:rPr>
          <w:rFonts w:ascii="Times New Roman" w:hAnsi="Times New Roman"/>
        </w:rPr>
        <w:t>3. Kupujący zapłaci Sprzedawcy karę umową:</w:t>
      </w:r>
    </w:p>
    <w:p w14:paraId="33B2783D" w14:textId="77777777" w:rsidR="00363A12" w:rsidRPr="00946C60" w:rsidRDefault="00363A12" w:rsidP="00363A12">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60BB7E8C" w14:textId="77777777" w:rsidR="00363A12" w:rsidRDefault="00363A12" w:rsidP="00363A12">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13F29827" w14:textId="77777777" w:rsidR="00363A12" w:rsidRDefault="00363A12" w:rsidP="00363A12">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CC3DB18" w14:textId="77777777" w:rsidR="00363A12" w:rsidRPr="00CC347C" w:rsidRDefault="00363A12" w:rsidP="00363A12">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60B91A22" w14:textId="77777777" w:rsidR="00363A12" w:rsidRPr="00946C60" w:rsidRDefault="00363A12" w:rsidP="00363A12">
      <w:pPr>
        <w:pStyle w:val="Tekstpodstawowy"/>
        <w:ind w:right="-47"/>
        <w:rPr>
          <w:rFonts w:ascii="Times New Roman" w:hAnsi="Times New Roman"/>
        </w:rPr>
      </w:pPr>
    </w:p>
    <w:p w14:paraId="382C7234" w14:textId="77777777"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 6</w:t>
      </w:r>
    </w:p>
    <w:p w14:paraId="1C26054B" w14:textId="77777777" w:rsidR="00363A12" w:rsidRPr="00946C60" w:rsidRDefault="00363A12" w:rsidP="00363A12">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79A5BDE6"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6730E79" w14:textId="77777777" w:rsidR="00363A12" w:rsidRPr="00946C60" w:rsidRDefault="00363A12" w:rsidP="00363A12">
      <w:pPr>
        <w:pStyle w:val="Tekstpodstawowy"/>
        <w:ind w:right="-47"/>
        <w:rPr>
          <w:rFonts w:ascii="Times New Roman" w:hAnsi="Times New Roman"/>
        </w:rPr>
      </w:pPr>
    </w:p>
    <w:p w14:paraId="66FF23C7" w14:textId="77777777" w:rsidR="00363A12" w:rsidRDefault="00363A12" w:rsidP="00363A12">
      <w:pPr>
        <w:pStyle w:val="Tekstpodstawowy"/>
        <w:ind w:right="-47"/>
        <w:jc w:val="center"/>
        <w:rPr>
          <w:rFonts w:ascii="Times New Roman" w:hAnsi="Times New Roman"/>
          <w:b/>
        </w:rPr>
      </w:pPr>
      <w:r w:rsidRPr="00946C60">
        <w:rPr>
          <w:rFonts w:ascii="Times New Roman" w:hAnsi="Times New Roman"/>
          <w:b/>
        </w:rPr>
        <w:t>§ 7</w:t>
      </w:r>
    </w:p>
    <w:p w14:paraId="650C71BE" w14:textId="77777777" w:rsidR="00363A12" w:rsidRPr="00CC347C" w:rsidRDefault="00363A12" w:rsidP="00363A12">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297467CE" w14:textId="77777777" w:rsidR="00363A12" w:rsidRPr="00946C60" w:rsidRDefault="00363A12" w:rsidP="00363A12">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71BF253F" w14:textId="77777777" w:rsidR="00363A12" w:rsidRPr="00946C60" w:rsidRDefault="00363A12" w:rsidP="00363A12">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4D04D2CE" w14:textId="77777777" w:rsidR="00363A12" w:rsidRPr="00946C60" w:rsidRDefault="00363A12" w:rsidP="00363A12">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D17F87C" w14:textId="77777777" w:rsidR="00363A12" w:rsidRPr="00946C60" w:rsidRDefault="00363A12" w:rsidP="00363A12">
      <w:pPr>
        <w:jc w:val="center"/>
        <w:rPr>
          <w:b/>
        </w:rPr>
      </w:pPr>
    </w:p>
    <w:p w14:paraId="2BA48A1C" w14:textId="77777777" w:rsidR="00363A12" w:rsidRDefault="00363A12" w:rsidP="00363A12">
      <w:pPr>
        <w:pStyle w:val="Tekstpodstawowy"/>
        <w:spacing w:line="240" w:lineRule="auto"/>
        <w:ind w:right="-45"/>
        <w:jc w:val="center"/>
        <w:rPr>
          <w:rFonts w:ascii="Times New Roman" w:hAnsi="Times New Roman"/>
          <w:b/>
        </w:rPr>
      </w:pPr>
    </w:p>
    <w:p w14:paraId="62531E93" w14:textId="77777777" w:rsidR="00363A12" w:rsidRDefault="00363A12" w:rsidP="00363A12">
      <w:pPr>
        <w:pStyle w:val="Tekstpodstawowy"/>
        <w:spacing w:line="240" w:lineRule="auto"/>
        <w:ind w:right="-45"/>
        <w:jc w:val="center"/>
        <w:rPr>
          <w:rFonts w:ascii="Times New Roman" w:hAnsi="Times New Roman"/>
          <w:b/>
        </w:rPr>
      </w:pPr>
    </w:p>
    <w:p w14:paraId="29C8D568" w14:textId="77777777" w:rsidR="00363A12" w:rsidRPr="00946C60" w:rsidRDefault="00363A12" w:rsidP="00363A12">
      <w:pPr>
        <w:pStyle w:val="Tekstpodstawowy"/>
        <w:spacing w:line="240" w:lineRule="auto"/>
        <w:ind w:right="-45"/>
        <w:jc w:val="center"/>
        <w:rPr>
          <w:rFonts w:ascii="Times New Roman" w:hAnsi="Times New Roman"/>
          <w:b/>
        </w:rPr>
      </w:pPr>
      <w:r w:rsidRPr="00946C60">
        <w:rPr>
          <w:rFonts w:ascii="Times New Roman" w:hAnsi="Times New Roman"/>
          <w:b/>
        </w:rPr>
        <w:t>§ 8</w:t>
      </w:r>
    </w:p>
    <w:p w14:paraId="18AFAEC1" w14:textId="77777777" w:rsidR="00363A12" w:rsidRPr="00946C60" w:rsidRDefault="00363A12" w:rsidP="00363A12">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29F351B" w14:textId="37D38119" w:rsidR="00691439" w:rsidRPr="00946C60" w:rsidRDefault="00363A12" w:rsidP="00691439">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00691439" w:rsidRPr="00946C60">
        <w:rPr>
          <w:rFonts w:ascii="Times New Roman" w:hAnsi="Times New Roman"/>
          <w:b/>
        </w:rPr>
        <w:t xml:space="preserve">§ </w:t>
      </w:r>
      <w:r w:rsidR="00691439">
        <w:rPr>
          <w:rFonts w:ascii="Times New Roman" w:hAnsi="Times New Roman"/>
          <w:b/>
        </w:rPr>
        <w:t>9</w:t>
      </w:r>
    </w:p>
    <w:p w14:paraId="26CFEFE4" w14:textId="40C53E07" w:rsidR="00363A12" w:rsidRPr="00946C60" w:rsidRDefault="00363A12" w:rsidP="00363A12">
      <w:pPr>
        <w:pStyle w:val="Tekstpodstawowy"/>
        <w:spacing w:line="240" w:lineRule="auto"/>
        <w:ind w:right="-45"/>
        <w:jc w:val="both"/>
        <w:rPr>
          <w:rFonts w:ascii="Times New Roman" w:hAnsi="Times New Roman"/>
        </w:rPr>
      </w:pPr>
    </w:p>
    <w:p w14:paraId="4FDC275E" w14:textId="77777777" w:rsidR="00F76E17" w:rsidRPr="00515AFA" w:rsidRDefault="00F76E17" w:rsidP="00F76E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BDF2F84" w14:textId="77777777" w:rsidR="00F76E17" w:rsidRPr="00515AFA" w:rsidRDefault="00F76E17" w:rsidP="00F76E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2ECA25" w14:textId="77777777" w:rsidR="00F76E17" w:rsidRPr="00515AFA" w:rsidRDefault="00F76E17" w:rsidP="00F76E1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A0DDC90" w14:textId="77777777" w:rsidR="00F76E17" w:rsidRPr="00515AFA" w:rsidRDefault="00F76E17" w:rsidP="00F76E1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0D3421A" w14:textId="77777777" w:rsidR="00F76E17" w:rsidRPr="00515AFA" w:rsidRDefault="00F76E17" w:rsidP="00F76E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39BA55C" w14:textId="77777777" w:rsidR="00F76E17" w:rsidRPr="00515AFA" w:rsidRDefault="00F76E17" w:rsidP="00F76E1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5235999" w14:textId="77777777" w:rsidR="00F76E17" w:rsidRPr="00515AFA" w:rsidRDefault="00F76E17" w:rsidP="00F76E1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830E546" w14:textId="77777777" w:rsidR="00F76E17" w:rsidRPr="00515AFA" w:rsidRDefault="00F76E17" w:rsidP="00F76E1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32C623" w14:textId="77777777" w:rsidR="00363A12" w:rsidRPr="00946C60" w:rsidRDefault="00363A12" w:rsidP="00363A12">
      <w:pPr>
        <w:pStyle w:val="Tekstpodstawowy"/>
        <w:ind w:right="-47"/>
        <w:rPr>
          <w:rFonts w:ascii="Times New Roman" w:hAnsi="Times New Roman"/>
        </w:rPr>
      </w:pPr>
    </w:p>
    <w:p w14:paraId="40E7EB0E" w14:textId="77777777" w:rsidR="00363A12" w:rsidRPr="00946C60" w:rsidRDefault="00363A12" w:rsidP="00363A12">
      <w:pPr>
        <w:pStyle w:val="Tekstpodstawowy"/>
        <w:ind w:right="-47"/>
        <w:jc w:val="center"/>
        <w:rPr>
          <w:rFonts w:ascii="Times New Roman" w:hAnsi="Times New Roman"/>
          <w:b/>
        </w:rPr>
      </w:pPr>
    </w:p>
    <w:p w14:paraId="1C3156B9" w14:textId="59535C6D"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w:t>
      </w:r>
      <w:r w:rsidR="00F76E17">
        <w:rPr>
          <w:rFonts w:ascii="Times New Roman" w:hAnsi="Times New Roman"/>
          <w:b/>
        </w:rPr>
        <w:t>10</w:t>
      </w:r>
    </w:p>
    <w:p w14:paraId="2BD8BA7F" w14:textId="77777777" w:rsidR="00363A12" w:rsidRPr="00946C60" w:rsidRDefault="00363A12" w:rsidP="00363A12">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347751F6" w14:textId="77777777" w:rsidR="00363A12" w:rsidRPr="00946C60" w:rsidRDefault="00363A12" w:rsidP="00363A12">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0900A34" w14:textId="77777777" w:rsidR="00363A12" w:rsidRPr="00946C60" w:rsidRDefault="00363A12" w:rsidP="00363A12">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10E463CE" w14:textId="77777777" w:rsidR="00363A12" w:rsidRPr="00946C60" w:rsidRDefault="00363A12" w:rsidP="00363A12">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4D5936E" w14:textId="77777777" w:rsidR="00363A12" w:rsidRPr="00946C60" w:rsidRDefault="00363A12" w:rsidP="00363A12">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3085A247" w14:textId="77777777" w:rsidR="00363A12" w:rsidRPr="00946C60" w:rsidRDefault="00363A12" w:rsidP="00363A12">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11AF43EE" w14:textId="77777777" w:rsidR="00363A12" w:rsidRPr="00946C60" w:rsidRDefault="00363A12" w:rsidP="00363A12">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0BCDB58A" w14:textId="77777777" w:rsidR="00363A12" w:rsidRPr="00946C60" w:rsidRDefault="00363A12" w:rsidP="00363A12">
      <w:pPr>
        <w:numPr>
          <w:ilvl w:val="0"/>
          <w:numId w:val="5"/>
        </w:numPr>
        <w:spacing w:after="120"/>
        <w:rPr>
          <w:b/>
          <w:color w:val="000000"/>
          <w:kern w:val="2"/>
        </w:rPr>
      </w:pPr>
      <w:r w:rsidRPr="00946C60">
        <w:rPr>
          <w:b/>
          <w:color w:val="000000"/>
          <w:kern w:val="2"/>
        </w:rPr>
        <w:t>wysokości wynagrodzenia w przypadku zmiany stawki podatku od towarów i usług.</w:t>
      </w:r>
    </w:p>
    <w:p w14:paraId="6DBA2BD3" w14:textId="77777777" w:rsidR="00363A12" w:rsidRPr="00946C60" w:rsidRDefault="00363A12" w:rsidP="00363A12">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A301C70" w14:textId="77777777" w:rsidR="00363A12" w:rsidRPr="00946C60" w:rsidRDefault="00363A12" w:rsidP="00363A12">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42BFC5FC" w14:textId="77777777" w:rsidR="00363A12" w:rsidRPr="00946C60" w:rsidRDefault="00363A12" w:rsidP="00363A12">
      <w:pPr>
        <w:tabs>
          <w:tab w:val="left" w:pos="1040"/>
        </w:tabs>
        <w:suppressAutoHyphens/>
        <w:ind w:left="360"/>
        <w:jc w:val="both"/>
        <w:rPr>
          <w:b/>
          <w:color w:val="000000"/>
          <w:kern w:val="2"/>
        </w:rPr>
      </w:pPr>
    </w:p>
    <w:p w14:paraId="521B3175" w14:textId="77777777" w:rsidR="00363A12" w:rsidRPr="00946C60" w:rsidRDefault="00363A12" w:rsidP="00363A12">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8453855" w14:textId="77777777" w:rsidR="00363A12" w:rsidRPr="00946C60" w:rsidRDefault="00363A12" w:rsidP="00363A12">
      <w:pPr>
        <w:pStyle w:val="Tekstpodstawowy"/>
        <w:ind w:right="-47"/>
        <w:rPr>
          <w:rFonts w:ascii="Times New Roman" w:hAnsi="Times New Roman"/>
        </w:rPr>
      </w:pPr>
    </w:p>
    <w:p w14:paraId="128F0520" w14:textId="1DC2CA53" w:rsidR="00363A12" w:rsidRDefault="00363A12" w:rsidP="00363A12">
      <w:pPr>
        <w:pStyle w:val="Tekstpodstawowy"/>
        <w:ind w:right="-47"/>
        <w:jc w:val="center"/>
        <w:rPr>
          <w:rFonts w:ascii="Times New Roman" w:hAnsi="Times New Roman"/>
          <w:b/>
        </w:rPr>
      </w:pPr>
      <w:r w:rsidRPr="00946C60">
        <w:rPr>
          <w:rFonts w:ascii="Times New Roman" w:hAnsi="Times New Roman"/>
          <w:b/>
        </w:rPr>
        <w:t>§1</w:t>
      </w:r>
      <w:r w:rsidR="00F76E17">
        <w:rPr>
          <w:rFonts w:ascii="Times New Roman" w:hAnsi="Times New Roman"/>
          <w:b/>
        </w:rPr>
        <w:t>1</w:t>
      </w:r>
    </w:p>
    <w:p w14:paraId="13C45400" w14:textId="77777777" w:rsidR="00363A12" w:rsidRPr="0038770C" w:rsidRDefault="00363A12" w:rsidP="00363A12">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DD74064" w14:textId="77777777" w:rsidR="00363A12" w:rsidRPr="0038770C" w:rsidRDefault="00363A12" w:rsidP="00363A12">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75CE2599" w14:textId="77777777" w:rsidR="00363A12" w:rsidRPr="0038770C" w:rsidRDefault="00363A12" w:rsidP="00363A12">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008566BB" w14:textId="77777777" w:rsidR="00363A12" w:rsidRPr="0038770C" w:rsidRDefault="00363A12" w:rsidP="00363A12">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18C2C90F" w14:textId="77777777" w:rsidR="00363A12" w:rsidRPr="0038770C" w:rsidRDefault="00363A12" w:rsidP="00363A12">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03A815FA" w14:textId="77777777" w:rsidR="00363A12" w:rsidRDefault="00363A12" w:rsidP="00363A12">
      <w:pPr>
        <w:pStyle w:val="Tekstpodstawowy"/>
        <w:spacing w:line="240" w:lineRule="auto"/>
        <w:ind w:right="-45"/>
        <w:rPr>
          <w:rFonts w:ascii="Times New Roman" w:hAnsi="Times New Roman"/>
        </w:rPr>
      </w:pPr>
    </w:p>
    <w:p w14:paraId="625FC869" w14:textId="12C1B532"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lastRenderedPageBreak/>
        <w:t>§1</w:t>
      </w:r>
      <w:r w:rsidR="00F76E17">
        <w:rPr>
          <w:rFonts w:ascii="Times New Roman" w:hAnsi="Times New Roman"/>
          <w:b/>
        </w:rPr>
        <w:t>2</w:t>
      </w:r>
    </w:p>
    <w:p w14:paraId="0F984943" w14:textId="77777777" w:rsidR="00363A12" w:rsidRPr="00946C60" w:rsidRDefault="00363A12" w:rsidP="00363A12">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603F5AB7" w14:textId="77777777" w:rsidR="00363A12" w:rsidRPr="00946C60" w:rsidRDefault="00363A12" w:rsidP="00363A12">
      <w:pPr>
        <w:pStyle w:val="Tekstpodstawowy"/>
        <w:ind w:right="-47"/>
        <w:rPr>
          <w:rFonts w:ascii="Times New Roman" w:hAnsi="Times New Roman"/>
        </w:rPr>
      </w:pPr>
    </w:p>
    <w:p w14:paraId="79881457" w14:textId="3AB275A5"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§1</w:t>
      </w:r>
      <w:r w:rsidR="00F76E17">
        <w:rPr>
          <w:rFonts w:ascii="Times New Roman" w:hAnsi="Times New Roman"/>
          <w:b/>
        </w:rPr>
        <w:t>3</w:t>
      </w:r>
    </w:p>
    <w:p w14:paraId="74814317" w14:textId="77777777" w:rsidR="00363A12" w:rsidRPr="00946C60" w:rsidRDefault="00363A12" w:rsidP="00363A12">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1DF7C25E" w14:textId="77777777" w:rsidR="00363A12" w:rsidRPr="00946C60" w:rsidRDefault="00363A12" w:rsidP="00363A12">
      <w:pPr>
        <w:pStyle w:val="Tekstpodstawowy"/>
        <w:ind w:right="-47"/>
        <w:rPr>
          <w:rFonts w:ascii="Times New Roman" w:hAnsi="Times New Roman"/>
        </w:rPr>
      </w:pPr>
    </w:p>
    <w:p w14:paraId="44E8511C" w14:textId="2B8420F4" w:rsidR="00363A12" w:rsidRPr="00946C60" w:rsidRDefault="00363A12" w:rsidP="00363A12">
      <w:pPr>
        <w:pStyle w:val="Tekstpodstawowy"/>
        <w:ind w:right="-47"/>
        <w:jc w:val="center"/>
        <w:rPr>
          <w:rFonts w:ascii="Times New Roman" w:hAnsi="Times New Roman"/>
          <w:b/>
        </w:rPr>
      </w:pPr>
      <w:r w:rsidRPr="00946C60">
        <w:rPr>
          <w:rFonts w:ascii="Times New Roman" w:hAnsi="Times New Roman"/>
          <w:b/>
        </w:rPr>
        <w:t>§1</w:t>
      </w:r>
      <w:r w:rsidR="00F76E17">
        <w:rPr>
          <w:rFonts w:ascii="Times New Roman" w:hAnsi="Times New Roman"/>
          <w:b/>
        </w:rPr>
        <w:t>4</w:t>
      </w:r>
    </w:p>
    <w:p w14:paraId="1F7C8B85" w14:textId="77777777" w:rsidR="00363A12" w:rsidRPr="00946C60" w:rsidRDefault="00363A12" w:rsidP="00363A12">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080139D2" w14:textId="77777777" w:rsidR="00363A12" w:rsidRPr="00946C60" w:rsidRDefault="00363A12" w:rsidP="00363A12">
      <w:pPr>
        <w:pStyle w:val="Tekstpodstawowy"/>
        <w:ind w:right="-47"/>
        <w:rPr>
          <w:rFonts w:ascii="Times New Roman" w:hAnsi="Times New Roman"/>
        </w:rPr>
      </w:pPr>
    </w:p>
    <w:p w14:paraId="3213F239" w14:textId="6512860C" w:rsidR="00363A12" w:rsidRPr="00946C60" w:rsidRDefault="00363A12" w:rsidP="00363A12">
      <w:pPr>
        <w:pStyle w:val="Tekstpodstawowy"/>
        <w:ind w:right="-47"/>
        <w:jc w:val="center"/>
        <w:rPr>
          <w:rFonts w:ascii="Times New Roman" w:hAnsi="Times New Roman"/>
          <w:b/>
        </w:rPr>
      </w:pPr>
      <w:r>
        <w:rPr>
          <w:rFonts w:ascii="Times New Roman" w:hAnsi="Times New Roman"/>
          <w:b/>
        </w:rPr>
        <w:t>§1</w:t>
      </w:r>
      <w:r w:rsidR="00F76E17">
        <w:rPr>
          <w:rFonts w:ascii="Times New Roman" w:hAnsi="Times New Roman"/>
          <w:b/>
        </w:rPr>
        <w:t>5</w:t>
      </w:r>
    </w:p>
    <w:p w14:paraId="424052BE" w14:textId="77777777" w:rsidR="00363A12" w:rsidRPr="004F0507" w:rsidRDefault="00363A12" w:rsidP="00363A1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8B31B4A" w14:textId="77777777" w:rsidR="00363A12" w:rsidRDefault="00363A12" w:rsidP="00363A12">
      <w:pPr>
        <w:pStyle w:val="Tekstpodstawowy2"/>
        <w:spacing w:line="240" w:lineRule="auto"/>
        <w:ind w:right="-47"/>
      </w:pPr>
    </w:p>
    <w:p w14:paraId="3A35601B" w14:textId="77777777" w:rsidR="00F76E17" w:rsidRDefault="00363A12" w:rsidP="00363A12">
      <w:pPr>
        <w:pStyle w:val="Tekstpodstawowy2"/>
        <w:spacing w:line="240" w:lineRule="auto"/>
        <w:ind w:right="-47"/>
        <w:rPr>
          <w:b/>
        </w:rPr>
      </w:pPr>
      <w:r>
        <w:rPr>
          <w:b/>
        </w:rPr>
        <w:t xml:space="preserve">     </w:t>
      </w:r>
    </w:p>
    <w:p w14:paraId="2F683375" w14:textId="77777777" w:rsidR="00F76E17" w:rsidRDefault="00F76E17" w:rsidP="00363A12">
      <w:pPr>
        <w:pStyle w:val="Tekstpodstawowy2"/>
        <w:spacing w:line="240" w:lineRule="auto"/>
        <w:ind w:right="-47"/>
        <w:rPr>
          <w:b/>
        </w:rPr>
      </w:pPr>
    </w:p>
    <w:p w14:paraId="4A2ABEAC" w14:textId="2CB4CEA4" w:rsidR="00363A12" w:rsidRPr="004F0507" w:rsidRDefault="00363A12" w:rsidP="00363A12">
      <w:pPr>
        <w:pStyle w:val="Tekstpodstawowy2"/>
        <w:spacing w:line="240" w:lineRule="auto"/>
        <w:ind w:right="-47"/>
        <w:rPr>
          <w:b/>
        </w:rPr>
      </w:pPr>
      <w:r>
        <w:rPr>
          <w:b/>
        </w:rPr>
        <w:t xml:space="preserve"> </w:t>
      </w:r>
      <w:r w:rsidRPr="004F0507">
        <w:rPr>
          <w:b/>
        </w:rPr>
        <w:t>Za Sprzedawcę                                                                                   Za Kupującego</w:t>
      </w:r>
    </w:p>
    <w:p w14:paraId="64E1AFB0" w14:textId="77777777" w:rsidR="00363A12" w:rsidRPr="000936CA" w:rsidRDefault="00363A12" w:rsidP="00363A12"/>
    <w:p w14:paraId="411DDFA9" w14:textId="77777777" w:rsidR="00363A12" w:rsidRDefault="00363A12" w:rsidP="00363A12">
      <w:pPr>
        <w:pStyle w:val="Zwykytekst"/>
      </w:pPr>
    </w:p>
    <w:p w14:paraId="321A1F60" w14:textId="77777777" w:rsidR="00363A12" w:rsidRDefault="00363A12" w:rsidP="00363A12">
      <w:pPr>
        <w:pStyle w:val="Zwykytekst"/>
      </w:pPr>
    </w:p>
    <w:p w14:paraId="2F327C92" w14:textId="77777777" w:rsidR="00363A12" w:rsidRDefault="00363A12" w:rsidP="00363A12">
      <w:pPr>
        <w:pStyle w:val="Zwykytekst"/>
        <w:rPr>
          <w:sz w:val="16"/>
          <w:szCs w:val="16"/>
        </w:rPr>
      </w:pPr>
    </w:p>
    <w:p w14:paraId="4223FEB3" w14:textId="77777777" w:rsidR="00F76E17" w:rsidRDefault="00F76E17" w:rsidP="00363A12">
      <w:pPr>
        <w:pStyle w:val="Zwykytekst"/>
        <w:rPr>
          <w:sz w:val="16"/>
          <w:szCs w:val="16"/>
        </w:rPr>
      </w:pPr>
    </w:p>
    <w:p w14:paraId="5E106A05" w14:textId="77777777" w:rsidR="00F76E17" w:rsidRDefault="00F76E17" w:rsidP="00363A12">
      <w:pPr>
        <w:pStyle w:val="Zwykytekst"/>
        <w:rPr>
          <w:sz w:val="16"/>
          <w:szCs w:val="16"/>
        </w:rPr>
      </w:pPr>
    </w:p>
    <w:p w14:paraId="0336CA9A" w14:textId="77777777" w:rsidR="00F76E17" w:rsidRDefault="00F76E17" w:rsidP="00363A12">
      <w:pPr>
        <w:pStyle w:val="Zwykytekst"/>
        <w:rPr>
          <w:sz w:val="16"/>
          <w:szCs w:val="16"/>
        </w:rPr>
      </w:pPr>
    </w:p>
    <w:p w14:paraId="78288ABF" w14:textId="77777777" w:rsidR="00F76E17" w:rsidRDefault="00F76E17" w:rsidP="00363A12">
      <w:pPr>
        <w:pStyle w:val="Zwykytekst"/>
        <w:rPr>
          <w:sz w:val="16"/>
          <w:szCs w:val="16"/>
        </w:rPr>
      </w:pPr>
    </w:p>
    <w:p w14:paraId="62BDADBC" w14:textId="77777777" w:rsidR="00F76E17" w:rsidRDefault="00F76E17" w:rsidP="00363A12">
      <w:pPr>
        <w:pStyle w:val="Zwykytekst"/>
        <w:rPr>
          <w:sz w:val="16"/>
          <w:szCs w:val="16"/>
        </w:rPr>
      </w:pPr>
    </w:p>
    <w:p w14:paraId="36C48260" w14:textId="77777777" w:rsidR="00F76E17" w:rsidRDefault="00F76E17" w:rsidP="00363A12">
      <w:pPr>
        <w:pStyle w:val="Zwykytekst"/>
        <w:rPr>
          <w:sz w:val="16"/>
          <w:szCs w:val="16"/>
        </w:rPr>
      </w:pPr>
    </w:p>
    <w:p w14:paraId="0D0EAC23" w14:textId="77777777" w:rsidR="00F76E17" w:rsidRDefault="00F76E17" w:rsidP="00363A12">
      <w:pPr>
        <w:pStyle w:val="Zwykytekst"/>
        <w:rPr>
          <w:sz w:val="16"/>
          <w:szCs w:val="16"/>
        </w:rPr>
      </w:pPr>
    </w:p>
    <w:p w14:paraId="031D49F4" w14:textId="77777777" w:rsidR="00F76E17" w:rsidRDefault="00F76E17" w:rsidP="00363A12">
      <w:pPr>
        <w:pStyle w:val="Zwykytekst"/>
        <w:rPr>
          <w:sz w:val="16"/>
          <w:szCs w:val="16"/>
        </w:rPr>
      </w:pPr>
    </w:p>
    <w:p w14:paraId="52294A22" w14:textId="77777777" w:rsidR="00F76E17" w:rsidRDefault="00F76E17" w:rsidP="00363A12">
      <w:pPr>
        <w:pStyle w:val="Zwykytekst"/>
        <w:rPr>
          <w:sz w:val="16"/>
          <w:szCs w:val="16"/>
        </w:rPr>
      </w:pPr>
    </w:p>
    <w:p w14:paraId="5269413E" w14:textId="77777777" w:rsidR="00F76E17" w:rsidRDefault="00F76E17" w:rsidP="00363A12">
      <w:pPr>
        <w:pStyle w:val="Zwykytekst"/>
        <w:rPr>
          <w:sz w:val="16"/>
          <w:szCs w:val="16"/>
        </w:rPr>
      </w:pPr>
    </w:p>
    <w:p w14:paraId="258ECDE8" w14:textId="77777777" w:rsidR="00F76E17" w:rsidRDefault="00F76E17" w:rsidP="00363A12">
      <w:pPr>
        <w:pStyle w:val="Zwykytekst"/>
        <w:rPr>
          <w:sz w:val="16"/>
          <w:szCs w:val="16"/>
        </w:rPr>
      </w:pPr>
    </w:p>
    <w:p w14:paraId="65E8C45E" w14:textId="77777777" w:rsidR="00F76E17" w:rsidRDefault="00F76E17" w:rsidP="00363A12">
      <w:pPr>
        <w:pStyle w:val="Zwykytekst"/>
        <w:rPr>
          <w:sz w:val="16"/>
          <w:szCs w:val="16"/>
        </w:rPr>
      </w:pPr>
    </w:p>
    <w:p w14:paraId="10FEB821" w14:textId="77777777" w:rsidR="00F76E17" w:rsidRDefault="00F76E17" w:rsidP="00363A12">
      <w:pPr>
        <w:pStyle w:val="Zwykytekst"/>
        <w:rPr>
          <w:sz w:val="16"/>
          <w:szCs w:val="16"/>
        </w:rPr>
      </w:pPr>
    </w:p>
    <w:p w14:paraId="3F5A3331" w14:textId="77777777" w:rsidR="00F76E17" w:rsidRDefault="00F76E17" w:rsidP="00363A12">
      <w:pPr>
        <w:pStyle w:val="Zwykytekst"/>
        <w:rPr>
          <w:sz w:val="16"/>
          <w:szCs w:val="16"/>
        </w:rPr>
      </w:pPr>
    </w:p>
    <w:p w14:paraId="540933F0" w14:textId="77777777" w:rsidR="00F76E17" w:rsidRDefault="00F76E17" w:rsidP="00363A12">
      <w:pPr>
        <w:pStyle w:val="Zwykytekst"/>
        <w:rPr>
          <w:sz w:val="16"/>
          <w:szCs w:val="16"/>
        </w:rPr>
      </w:pPr>
    </w:p>
    <w:p w14:paraId="0F259C69" w14:textId="77777777" w:rsidR="00F76E17" w:rsidRDefault="00F76E17" w:rsidP="00363A12">
      <w:pPr>
        <w:pStyle w:val="Zwykytekst"/>
        <w:rPr>
          <w:sz w:val="16"/>
          <w:szCs w:val="16"/>
        </w:rPr>
      </w:pPr>
    </w:p>
    <w:p w14:paraId="386D30E6" w14:textId="77777777" w:rsidR="00F76E17" w:rsidRPr="00496551" w:rsidRDefault="00F76E17" w:rsidP="00363A12">
      <w:pPr>
        <w:pStyle w:val="Zwykytekst"/>
        <w:rPr>
          <w:sz w:val="16"/>
          <w:szCs w:val="16"/>
        </w:rPr>
      </w:pPr>
    </w:p>
    <w:p w14:paraId="3EE1A696" w14:textId="77777777" w:rsidR="00363A12" w:rsidRPr="00877B92" w:rsidRDefault="00363A12" w:rsidP="00363A12"/>
    <w:p w14:paraId="71C08F26" w14:textId="77777777" w:rsidR="00363A12" w:rsidRDefault="00363A12" w:rsidP="00363A12"/>
    <w:p w14:paraId="034089AA" w14:textId="77777777" w:rsidR="00363A12" w:rsidRPr="009B06ED" w:rsidRDefault="00363A12" w:rsidP="00363A12">
      <w:r>
        <w:t>* Egzemplarz dla Wykonawcy / AGH</w:t>
      </w:r>
    </w:p>
    <w:p w14:paraId="5DEDDEC0" w14:textId="77777777" w:rsidR="00363A12" w:rsidRPr="00456B64" w:rsidRDefault="00363A12" w:rsidP="00363A1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09875B19" w14:textId="77777777" w:rsidR="00363A12" w:rsidRPr="00456B64" w:rsidRDefault="00363A12" w:rsidP="00363A1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28BE956A" w14:textId="77777777" w:rsidR="00363A12" w:rsidRPr="00456B64" w:rsidRDefault="00363A12" w:rsidP="00363A1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3276DA5A" w14:textId="77777777" w:rsidR="00363A12" w:rsidRDefault="00363A12" w:rsidP="00363A12">
      <w:pPr>
        <w:widowControl w:val="0"/>
        <w:autoSpaceDE w:val="0"/>
        <w:autoSpaceDN w:val="0"/>
        <w:jc w:val="right"/>
        <w:textAlignment w:val="baseline"/>
      </w:pPr>
    </w:p>
    <w:p w14:paraId="14A3762E" w14:textId="77777777" w:rsidR="00363A12" w:rsidRDefault="00363A12" w:rsidP="00363A12">
      <w:pPr>
        <w:widowControl w:val="0"/>
        <w:autoSpaceDE w:val="0"/>
        <w:autoSpaceDN w:val="0"/>
        <w:jc w:val="right"/>
        <w:textAlignment w:val="baseline"/>
      </w:pPr>
    </w:p>
    <w:p w14:paraId="5DF98120" w14:textId="77777777" w:rsidR="00363A12" w:rsidRDefault="00363A12" w:rsidP="00363A12">
      <w:pPr>
        <w:widowControl w:val="0"/>
        <w:autoSpaceDE w:val="0"/>
        <w:autoSpaceDN w:val="0"/>
        <w:jc w:val="right"/>
        <w:textAlignment w:val="baseline"/>
      </w:pPr>
    </w:p>
    <w:p w14:paraId="47DB8E3A" w14:textId="77777777" w:rsidR="00363A12" w:rsidRDefault="00363A12" w:rsidP="00363A12">
      <w:pPr>
        <w:widowControl w:val="0"/>
        <w:autoSpaceDE w:val="0"/>
        <w:autoSpaceDN w:val="0"/>
        <w:jc w:val="right"/>
        <w:textAlignment w:val="baseline"/>
      </w:pPr>
    </w:p>
    <w:p w14:paraId="4CEC2C99" w14:textId="77777777" w:rsidR="00363A12" w:rsidRDefault="00363A12" w:rsidP="00363A12">
      <w:pPr>
        <w:widowControl w:val="0"/>
        <w:autoSpaceDE w:val="0"/>
        <w:autoSpaceDN w:val="0"/>
        <w:jc w:val="right"/>
        <w:textAlignment w:val="baseline"/>
      </w:pPr>
    </w:p>
    <w:p w14:paraId="1B77C825" w14:textId="77777777" w:rsidR="00363A12" w:rsidRDefault="00363A12" w:rsidP="00363A12">
      <w:pPr>
        <w:widowControl w:val="0"/>
        <w:autoSpaceDE w:val="0"/>
        <w:autoSpaceDN w:val="0"/>
        <w:jc w:val="right"/>
        <w:textAlignment w:val="baseline"/>
      </w:pPr>
    </w:p>
    <w:p w14:paraId="5D45EFC2" w14:textId="77777777" w:rsidR="00363A12" w:rsidRDefault="00363A12" w:rsidP="00363A12">
      <w:pPr>
        <w:widowControl w:val="0"/>
        <w:autoSpaceDE w:val="0"/>
        <w:autoSpaceDN w:val="0"/>
        <w:jc w:val="right"/>
        <w:textAlignment w:val="baseline"/>
      </w:pPr>
    </w:p>
    <w:p w14:paraId="5F0BC7C8" w14:textId="77777777" w:rsidR="00363A12" w:rsidRDefault="00363A12" w:rsidP="00363A12">
      <w:pPr>
        <w:widowControl w:val="0"/>
        <w:autoSpaceDE w:val="0"/>
        <w:autoSpaceDN w:val="0"/>
        <w:jc w:val="right"/>
        <w:textAlignment w:val="baseline"/>
      </w:pPr>
    </w:p>
    <w:p w14:paraId="61FC297B" w14:textId="77777777" w:rsidR="00363A12" w:rsidRDefault="00363A12" w:rsidP="00363A12">
      <w:pPr>
        <w:widowControl w:val="0"/>
        <w:autoSpaceDE w:val="0"/>
        <w:autoSpaceDN w:val="0"/>
        <w:jc w:val="right"/>
        <w:textAlignment w:val="baseline"/>
      </w:pPr>
    </w:p>
    <w:p w14:paraId="21D04E1E" w14:textId="77777777" w:rsidR="00363A12" w:rsidRDefault="00363A12" w:rsidP="00363A12">
      <w:pPr>
        <w:widowControl w:val="0"/>
        <w:autoSpaceDE w:val="0"/>
        <w:autoSpaceDN w:val="0"/>
        <w:jc w:val="right"/>
        <w:textAlignment w:val="baseline"/>
      </w:pPr>
    </w:p>
    <w:p w14:paraId="4F51A718" w14:textId="77777777" w:rsidR="00363A12" w:rsidRDefault="00363A12" w:rsidP="00363A12">
      <w:pPr>
        <w:widowControl w:val="0"/>
        <w:autoSpaceDE w:val="0"/>
        <w:autoSpaceDN w:val="0"/>
        <w:jc w:val="right"/>
        <w:textAlignment w:val="baseline"/>
      </w:pPr>
    </w:p>
    <w:p w14:paraId="0A842787" w14:textId="77777777" w:rsidR="00363A12" w:rsidRDefault="00363A12" w:rsidP="00363A12">
      <w:pPr>
        <w:widowControl w:val="0"/>
        <w:autoSpaceDE w:val="0"/>
        <w:autoSpaceDN w:val="0"/>
        <w:jc w:val="right"/>
        <w:textAlignment w:val="baseline"/>
      </w:pPr>
    </w:p>
    <w:p w14:paraId="0AED176D" w14:textId="77777777" w:rsidR="00363A12" w:rsidRDefault="00363A12" w:rsidP="00363A12">
      <w:pPr>
        <w:widowControl w:val="0"/>
        <w:autoSpaceDE w:val="0"/>
        <w:autoSpaceDN w:val="0"/>
        <w:jc w:val="right"/>
        <w:textAlignment w:val="baseline"/>
      </w:pPr>
    </w:p>
    <w:p w14:paraId="3104DD86" w14:textId="650B557D" w:rsidR="00363A12" w:rsidRPr="00456B64" w:rsidRDefault="00363A12" w:rsidP="00363A12">
      <w:pPr>
        <w:widowControl w:val="0"/>
        <w:autoSpaceDE w:val="0"/>
        <w:autoSpaceDN w:val="0"/>
        <w:jc w:val="right"/>
        <w:textAlignment w:val="baseline"/>
      </w:pPr>
      <w:r w:rsidRPr="00456B64">
        <w:lastRenderedPageBreak/>
        <w:t>Załącznik nr 2 do umowy</w:t>
      </w:r>
    </w:p>
    <w:p w14:paraId="22B318F3" w14:textId="77777777" w:rsidR="00363A12" w:rsidRPr="00456B64" w:rsidRDefault="00363A12" w:rsidP="00363A12">
      <w:pPr>
        <w:widowControl w:val="0"/>
        <w:autoSpaceDE w:val="0"/>
        <w:autoSpaceDN w:val="0"/>
        <w:jc w:val="both"/>
        <w:textAlignment w:val="baseline"/>
      </w:pPr>
      <w:r w:rsidRPr="00456B64">
        <w:t>.....................................… </w:t>
      </w:r>
    </w:p>
    <w:p w14:paraId="4BD0EFC1" w14:textId="77777777" w:rsidR="00363A12" w:rsidRPr="00456B64" w:rsidRDefault="00363A12" w:rsidP="00363A12">
      <w:pPr>
        <w:widowControl w:val="0"/>
        <w:autoSpaceDE w:val="0"/>
        <w:autoSpaceDN w:val="0"/>
        <w:ind w:firstLine="555"/>
        <w:textAlignment w:val="baseline"/>
      </w:pPr>
      <w:r w:rsidRPr="00456B64">
        <w:t>Nazwa Wykonawcy</w:t>
      </w:r>
    </w:p>
    <w:p w14:paraId="298A91E9" w14:textId="77777777" w:rsidR="00363A12" w:rsidRPr="00456B64" w:rsidRDefault="00363A12" w:rsidP="00363A12">
      <w:pPr>
        <w:widowControl w:val="0"/>
        <w:autoSpaceDE w:val="0"/>
        <w:autoSpaceDN w:val="0"/>
        <w:textAlignment w:val="baseline"/>
      </w:pPr>
    </w:p>
    <w:p w14:paraId="440C6678" w14:textId="77777777" w:rsidR="00363A12" w:rsidRPr="00456B64" w:rsidRDefault="00363A12" w:rsidP="00363A12">
      <w:pPr>
        <w:widowControl w:val="0"/>
        <w:autoSpaceDE w:val="0"/>
        <w:autoSpaceDN w:val="0"/>
        <w:jc w:val="both"/>
        <w:textAlignment w:val="baseline"/>
      </w:pPr>
      <w:r w:rsidRPr="00456B64">
        <w:t>.....................................…</w:t>
      </w:r>
    </w:p>
    <w:p w14:paraId="2AC3E6BB" w14:textId="77777777" w:rsidR="00363A12" w:rsidRPr="00456B64" w:rsidRDefault="00363A12" w:rsidP="00363A12">
      <w:pPr>
        <w:widowControl w:val="0"/>
        <w:autoSpaceDE w:val="0"/>
        <w:autoSpaceDN w:val="0"/>
        <w:ind w:firstLine="840"/>
        <w:textAlignment w:val="baseline"/>
      </w:pPr>
      <w:r w:rsidRPr="00456B64">
        <w:t>NIP</w:t>
      </w:r>
      <w:r w:rsidRPr="00456B64">
        <w:tab/>
        <w:t> </w:t>
      </w:r>
    </w:p>
    <w:p w14:paraId="3877654E" w14:textId="77777777" w:rsidR="00363A12" w:rsidRPr="00456B64" w:rsidRDefault="00363A12" w:rsidP="00363A12">
      <w:pPr>
        <w:widowControl w:val="0"/>
        <w:autoSpaceDE w:val="0"/>
        <w:autoSpaceDN w:val="0"/>
        <w:spacing w:before="90"/>
        <w:ind w:left="115" w:right="110"/>
        <w:jc w:val="both"/>
        <w:outlineLvl w:val="0"/>
        <w:rPr>
          <w:rFonts w:eastAsia="Verdana"/>
          <w:b/>
          <w:bCs/>
          <w:lang w:eastAsia="en-US"/>
        </w:rPr>
      </w:pPr>
    </w:p>
    <w:p w14:paraId="57764537" w14:textId="77777777" w:rsidR="00363A12" w:rsidRPr="00456B64" w:rsidRDefault="00363A12" w:rsidP="00363A12">
      <w:pPr>
        <w:widowControl w:val="0"/>
        <w:autoSpaceDE w:val="0"/>
        <w:autoSpaceDN w:val="0"/>
        <w:spacing w:before="90"/>
        <w:ind w:right="110"/>
        <w:jc w:val="both"/>
        <w:outlineLvl w:val="0"/>
        <w:rPr>
          <w:rFonts w:eastAsia="Verdana"/>
          <w:b/>
          <w:bCs/>
          <w:lang w:eastAsia="en-US"/>
        </w:rPr>
      </w:pPr>
    </w:p>
    <w:p w14:paraId="6F4A2DB0" w14:textId="77777777" w:rsidR="00363A12" w:rsidRPr="00456B64" w:rsidRDefault="00363A12" w:rsidP="00363A12">
      <w:pPr>
        <w:widowControl w:val="0"/>
        <w:autoSpaceDE w:val="0"/>
        <w:autoSpaceDN w:val="0"/>
        <w:jc w:val="center"/>
        <w:textAlignment w:val="baseline"/>
        <w:rPr>
          <w:b/>
          <w:bCs/>
        </w:rPr>
      </w:pPr>
    </w:p>
    <w:p w14:paraId="0BC7A98F" w14:textId="77777777" w:rsidR="00363A12" w:rsidRPr="00456B64" w:rsidRDefault="00363A12" w:rsidP="00363A12">
      <w:pPr>
        <w:widowControl w:val="0"/>
        <w:autoSpaceDE w:val="0"/>
        <w:autoSpaceDN w:val="0"/>
        <w:jc w:val="center"/>
        <w:textAlignment w:val="baseline"/>
        <w:rPr>
          <w:b/>
          <w:bCs/>
        </w:rPr>
      </w:pPr>
    </w:p>
    <w:p w14:paraId="05C086BB" w14:textId="77777777" w:rsidR="00363A12" w:rsidRPr="00456B64" w:rsidRDefault="00363A12" w:rsidP="00363A12">
      <w:pPr>
        <w:widowControl w:val="0"/>
        <w:autoSpaceDE w:val="0"/>
        <w:autoSpaceDN w:val="0"/>
        <w:jc w:val="center"/>
        <w:textAlignment w:val="baseline"/>
        <w:rPr>
          <w:b/>
          <w:bCs/>
        </w:rPr>
      </w:pPr>
      <w:r w:rsidRPr="00456B64">
        <w:rPr>
          <w:b/>
          <w:bCs/>
        </w:rPr>
        <w:t>OŚWIADCZENIE DLA CELÓW PODATKOWYCH</w:t>
      </w:r>
    </w:p>
    <w:p w14:paraId="45FD54C1" w14:textId="77777777" w:rsidR="00363A12" w:rsidRPr="00456B64" w:rsidRDefault="00363A12" w:rsidP="00363A12">
      <w:pPr>
        <w:widowControl w:val="0"/>
        <w:autoSpaceDE w:val="0"/>
        <w:autoSpaceDN w:val="0"/>
        <w:jc w:val="center"/>
        <w:textAlignment w:val="baseline"/>
        <w:rPr>
          <w:b/>
          <w:bCs/>
        </w:rPr>
      </w:pPr>
      <w:r w:rsidRPr="00456B64">
        <w:rPr>
          <w:b/>
          <w:bCs/>
        </w:rPr>
        <w:t xml:space="preserve">DOTYCZĄCE PODMIOTÓW POWIĄZANYCH </w:t>
      </w:r>
    </w:p>
    <w:p w14:paraId="22A93905" w14:textId="77777777" w:rsidR="00363A12" w:rsidRPr="00456B64" w:rsidRDefault="00363A12" w:rsidP="00363A12">
      <w:pPr>
        <w:widowControl w:val="0"/>
        <w:autoSpaceDE w:val="0"/>
        <w:autoSpaceDN w:val="0"/>
        <w:jc w:val="center"/>
        <w:textAlignment w:val="baseline"/>
        <w:rPr>
          <w:b/>
          <w:bCs/>
        </w:rPr>
      </w:pPr>
    </w:p>
    <w:p w14:paraId="50FD448A" w14:textId="77777777" w:rsidR="00363A12" w:rsidRPr="00456B64" w:rsidRDefault="00363A12" w:rsidP="00363A12">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1F3B462A" w14:textId="77777777" w:rsidR="00363A12" w:rsidRPr="00456B64" w:rsidRDefault="00363A12" w:rsidP="00363A12">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3FFF7F8A" w14:textId="77777777" w:rsidR="00363A12" w:rsidRPr="00456B64" w:rsidRDefault="00363A12" w:rsidP="00363A12">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47CCB982" w14:textId="77777777" w:rsidR="00363A12" w:rsidRPr="00456B64" w:rsidRDefault="00363A12" w:rsidP="00363A12">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13F58B0B" w14:textId="77777777" w:rsidR="00363A12" w:rsidRPr="00456B64" w:rsidRDefault="00363A12" w:rsidP="00363A12">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4DE3DE2A" w14:textId="77777777" w:rsidR="00363A12" w:rsidRPr="00456B64" w:rsidRDefault="00363A12" w:rsidP="00363A12">
      <w:pPr>
        <w:spacing w:after="200" w:line="276" w:lineRule="auto"/>
        <w:ind w:left="780"/>
        <w:contextualSpacing/>
        <w:textAlignment w:val="baseline"/>
      </w:pPr>
    </w:p>
    <w:p w14:paraId="39CEE1CD" w14:textId="77777777" w:rsidR="00363A12" w:rsidRPr="00456B64" w:rsidRDefault="00363A12" w:rsidP="00363A12">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0B94891" w14:textId="77777777" w:rsidR="00363A12" w:rsidRPr="00456B64" w:rsidRDefault="00363A12" w:rsidP="00363A12">
      <w:pPr>
        <w:widowControl w:val="0"/>
        <w:autoSpaceDE w:val="0"/>
        <w:autoSpaceDN w:val="0"/>
        <w:spacing w:before="90"/>
        <w:ind w:right="110"/>
        <w:jc w:val="both"/>
        <w:outlineLvl w:val="0"/>
        <w:rPr>
          <w:rFonts w:eastAsia="Verdana"/>
          <w:b/>
          <w:bCs/>
          <w:lang w:eastAsia="en-US"/>
        </w:rPr>
      </w:pPr>
    </w:p>
    <w:p w14:paraId="6F21CD5F" w14:textId="77777777" w:rsidR="00363A12" w:rsidRPr="00456B64" w:rsidRDefault="00363A12" w:rsidP="00363A12">
      <w:pPr>
        <w:widowControl w:val="0"/>
        <w:autoSpaceDE w:val="0"/>
        <w:autoSpaceDN w:val="0"/>
        <w:spacing w:before="90"/>
        <w:ind w:right="110"/>
        <w:jc w:val="both"/>
        <w:outlineLvl w:val="0"/>
        <w:rPr>
          <w:rFonts w:eastAsia="Verdana"/>
          <w:b/>
          <w:bCs/>
          <w:lang w:eastAsia="en-US"/>
        </w:rPr>
      </w:pPr>
    </w:p>
    <w:p w14:paraId="7ED0A886" w14:textId="77777777" w:rsidR="00363A12" w:rsidRPr="00456B64" w:rsidRDefault="00363A12" w:rsidP="00363A12">
      <w:pPr>
        <w:widowControl w:val="0"/>
        <w:autoSpaceDE w:val="0"/>
        <w:autoSpaceDN w:val="0"/>
        <w:spacing w:before="90"/>
        <w:ind w:right="110"/>
        <w:jc w:val="both"/>
        <w:outlineLvl w:val="0"/>
        <w:rPr>
          <w:rFonts w:eastAsia="Verdana"/>
          <w:b/>
          <w:bCs/>
          <w:lang w:eastAsia="en-US"/>
        </w:rPr>
      </w:pPr>
    </w:p>
    <w:p w14:paraId="25DE15FE" w14:textId="77777777" w:rsidR="00363A12" w:rsidRPr="00456B64" w:rsidRDefault="00363A12" w:rsidP="00363A12">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363A12" w:rsidRPr="005B3AD3" w14:paraId="3F33F340" w14:textId="77777777" w:rsidTr="00B65BCA">
        <w:tc>
          <w:tcPr>
            <w:tcW w:w="4105" w:type="dxa"/>
            <w:shd w:val="clear" w:color="auto" w:fill="auto"/>
          </w:tcPr>
          <w:p w14:paraId="53FE67BF" w14:textId="77777777" w:rsidR="00363A12" w:rsidRPr="001A7899" w:rsidRDefault="00363A12" w:rsidP="00B65BCA">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61DEE63F" w14:textId="77777777" w:rsidR="00363A12" w:rsidRPr="001A7899" w:rsidRDefault="00363A12" w:rsidP="00B65BCA">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4707BB76" w14:textId="77777777" w:rsidR="00363A12" w:rsidRPr="001A7899" w:rsidRDefault="00363A12" w:rsidP="00363A12">
      <w:pPr>
        <w:spacing w:line="360" w:lineRule="auto"/>
        <w:contextualSpacing/>
        <w:jc w:val="both"/>
        <w:rPr>
          <w:rFonts w:ascii="Verdana" w:eastAsia="Calibri" w:hAnsi="Verdana" w:cs="Arial"/>
          <w:color w:val="222A35"/>
          <w:lang w:eastAsia="x-none"/>
        </w:rPr>
      </w:pPr>
    </w:p>
    <w:p w14:paraId="0EAF7636" w14:textId="77777777" w:rsidR="00363A12" w:rsidRPr="001A7899" w:rsidRDefault="00363A12" w:rsidP="00363A12">
      <w:pPr>
        <w:widowControl w:val="0"/>
        <w:autoSpaceDE w:val="0"/>
        <w:autoSpaceDN w:val="0"/>
        <w:spacing w:line="360" w:lineRule="auto"/>
        <w:rPr>
          <w:rFonts w:ascii="Verdana" w:eastAsia="Verdana" w:hAnsi="Verdana" w:cs="Arial"/>
          <w:color w:val="222A35"/>
          <w:lang w:eastAsia="x-none"/>
        </w:rPr>
      </w:pPr>
    </w:p>
    <w:p w14:paraId="7C56AF02" w14:textId="77777777" w:rsidR="00363A12" w:rsidRPr="001A7899" w:rsidRDefault="00363A12" w:rsidP="00363A12">
      <w:pPr>
        <w:widowControl w:val="0"/>
        <w:autoSpaceDE w:val="0"/>
        <w:autoSpaceDN w:val="0"/>
        <w:spacing w:before="90"/>
        <w:ind w:right="110"/>
        <w:jc w:val="both"/>
        <w:outlineLvl w:val="0"/>
        <w:rPr>
          <w:rFonts w:ascii="Verdana" w:eastAsia="Verdana" w:hAnsi="Verdana" w:cs="Verdana"/>
          <w:b/>
          <w:bCs/>
          <w:lang w:eastAsia="en-US"/>
        </w:rPr>
      </w:pPr>
    </w:p>
    <w:p w14:paraId="2484E52D" w14:textId="77777777" w:rsidR="00363A12" w:rsidRPr="00F154C3" w:rsidRDefault="00363A12" w:rsidP="00363A12"/>
    <w:p w14:paraId="1958B628" w14:textId="77777777" w:rsidR="00363A12" w:rsidRPr="009929D7" w:rsidRDefault="00363A12" w:rsidP="00363A12"/>
    <w:p w14:paraId="7B50E8F4" w14:textId="77777777" w:rsidR="00363A12" w:rsidRPr="00553D25" w:rsidRDefault="00363A12" w:rsidP="00363A12"/>
    <w:p w14:paraId="6A05E355" w14:textId="77777777" w:rsidR="00363A12" w:rsidRPr="000236D5" w:rsidRDefault="00363A12" w:rsidP="00363A12"/>
    <w:p w14:paraId="7EEF161B" w14:textId="77777777" w:rsidR="00363A12" w:rsidRPr="0079738D" w:rsidRDefault="00363A12" w:rsidP="00363A12"/>
    <w:p w14:paraId="35300F08" w14:textId="77777777" w:rsidR="00363A12" w:rsidRPr="008610A4" w:rsidRDefault="00363A12" w:rsidP="00363A12"/>
    <w:p w14:paraId="12372011" w14:textId="77777777" w:rsidR="00496551" w:rsidRPr="00363A12" w:rsidRDefault="00496551" w:rsidP="00363A12"/>
    <w:sectPr w:rsidR="00496551" w:rsidRPr="00363A1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AA34C" w14:textId="77777777" w:rsidR="00360F1F" w:rsidRDefault="00360F1F">
      <w:r>
        <w:separator/>
      </w:r>
    </w:p>
  </w:endnote>
  <w:endnote w:type="continuationSeparator" w:id="0">
    <w:p w14:paraId="4D5E6857" w14:textId="77777777" w:rsidR="00360F1F" w:rsidRDefault="00360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5A874" w14:textId="77777777" w:rsidR="00F82C85" w:rsidRDefault="00F82C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BCF7B" w14:textId="77777777" w:rsidR="00363A12" w:rsidRDefault="00363A12">
    <w:pPr>
      <w:pStyle w:val="Stopka"/>
      <w:jc w:val="right"/>
    </w:pPr>
    <w:r>
      <w:fldChar w:fldCharType="begin"/>
    </w:r>
    <w:r>
      <w:instrText>PAGE   \* MERGEFORMAT</w:instrText>
    </w:r>
    <w:r>
      <w:fldChar w:fldCharType="separate"/>
    </w:r>
    <w:r>
      <w:t>2</w:t>
    </w:r>
    <w:r>
      <w:fldChar w:fldCharType="end"/>
    </w:r>
  </w:p>
  <w:p w14:paraId="4E6F18AE" w14:textId="77777777" w:rsidR="00F82C85" w:rsidRDefault="00F82C8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8225" w14:textId="77777777" w:rsidR="00F82C85" w:rsidRDefault="00F82C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9A78E" w14:textId="77777777" w:rsidR="00360F1F" w:rsidRDefault="00360F1F">
      <w:r>
        <w:separator/>
      </w:r>
    </w:p>
  </w:footnote>
  <w:footnote w:type="continuationSeparator" w:id="0">
    <w:p w14:paraId="175600E3" w14:textId="77777777" w:rsidR="00360F1F" w:rsidRDefault="00360F1F">
      <w:r>
        <w:continuationSeparator/>
      </w:r>
    </w:p>
  </w:footnote>
  <w:footnote w:id="1">
    <w:p w14:paraId="0FBD7E40" w14:textId="77777777" w:rsidR="00363A12" w:rsidRPr="00456B64" w:rsidRDefault="00363A12" w:rsidP="00363A12">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73A116A4" w14:textId="77777777" w:rsidR="00363A12" w:rsidRPr="00456B64" w:rsidRDefault="00363A12" w:rsidP="00363A12">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5EE9707" w14:textId="77777777" w:rsidR="00363A12" w:rsidRPr="00456B64" w:rsidRDefault="00363A12" w:rsidP="00363A12">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D24AE5A" w14:textId="77777777" w:rsidR="00363A12" w:rsidRPr="00456B64" w:rsidRDefault="00363A12" w:rsidP="00363A12">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3417F1F" w14:textId="77777777" w:rsidR="00363A12" w:rsidRPr="00456B64" w:rsidRDefault="00363A12" w:rsidP="00363A12">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2B6AC98" w14:textId="77777777" w:rsidR="00363A12" w:rsidRPr="00456B64" w:rsidRDefault="00363A12" w:rsidP="00363A12">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507FF17" w14:textId="77777777" w:rsidR="00363A12" w:rsidRPr="00456B64" w:rsidRDefault="00363A12" w:rsidP="00363A12">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ED1CDDA" w14:textId="77777777" w:rsidR="00363A12" w:rsidRPr="00456B64" w:rsidRDefault="00363A12" w:rsidP="00363A12">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1D2FC64" w14:textId="77777777" w:rsidR="00363A12" w:rsidRPr="00456B64" w:rsidRDefault="00363A12" w:rsidP="00363A1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62933C9" w14:textId="77777777" w:rsidR="00363A12" w:rsidRPr="00456B64" w:rsidRDefault="00363A12" w:rsidP="00363A1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5B48D58" w14:textId="77777777" w:rsidR="00363A12" w:rsidRPr="00456B64" w:rsidRDefault="00363A12" w:rsidP="00363A1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0A9F5552" w14:textId="77777777" w:rsidR="00363A12" w:rsidRPr="00456B64" w:rsidRDefault="00363A12" w:rsidP="00363A12">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D98D0EE" w14:textId="77777777" w:rsidR="00363A12" w:rsidRPr="00456B64" w:rsidRDefault="00363A12" w:rsidP="00363A12">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A93FF66" w14:textId="77777777" w:rsidR="00363A12" w:rsidRPr="00456B64" w:rsidRDefault="00363A12" w:rsidP="00363A1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AB9A3B9" w14:textId="77777777" w:rsidR="00363A12" w:rsidRPr="00456B64" w:rsidRDefault="00363A12" w:rsidP="00363A12">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6ECAEED5" w14:textId="77777777" w:rsidR="00363A12" w:rsidRPr="00456B64" w:rsidRDefault="00363A12" w:rsidP="00363A1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7A396087" w14:textId="77777777" w:rsidR="00363A12" w:rsidRPr="00456B64" w:rsidRDefault="00363A12" w:rsidP="00363A12">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063924B1" w14:textId="77777777" w:rsidR="00363A12" w:rsidRPr="00456B64" w:rsidRDefault="00363A12" w:rsidP="00363A12">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59414156" w14:textId="77777777" w:rsidR="00363A12" w:rsidRPr="00456B64" w:rsidRDefault="00363A12" w:rsidP="00363A12">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74726F" w14:textId="77777777" w:rsidR="00363A12" w:rsidRPr="00456B64" w:rsidRDefault="00363A12" w:rsidP="00363A1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956DF46" w14:textId="77777777" w:rsidR="00363A12" w:rsidRPr="00456B64" w:rsidRDefault="00363A12" w:rsidP="00363A1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4C036D3" w14:textId="77777777" w:rsidR="00363A12" w:rsidRPr="00456B64" w:rsidRDefault="00363A12" w:rsidP="00363A12">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D0437E9" w14:textId="77777777" w:rsidR="00363A12" w:rsidRPr="00456B64" w:rsidRDefault="00363A12" w:rsidP="00363A12">
      <w:pPr>
        <w:pStyle w:val="Tekstprzypisudolnego"/>
        <w:ind w:firstLine="142"/>
        <w:jc w:val="both"/>
        <w:rPr>
          <w:sz w:val="16"/>
          <w:szCs w:val="16"/>
        </w:rPr>
      </w:pPr>
      <w:r w:rsidRPr="00456B64">
        <w:rPr>
          <w:sz w:val="16"/>
          <w:szCs w:val="16"/>
        </w:rPr>
        <w:t>a) osobę prawną,</w:t>
      </w:r>
    </w:p>
    <w:p w14:paraId="65E1B7C4" w14:textId="77777777" w:rsidR="00363A12" w:rsidRPr="00456B64" w:rsidRDefault="00363A12" w:rsidP="00363A12">
      <w:pPr>
        <w:pStyle w:val="Tekstprzypisudolnego"/>
        <w:ind w:firstLine="142"/>
        <w:jc w:val="both"/>
        <w:rPr>
          <w:sz w:val="16"/>
          <w:szCs w:val="16"/>
        </w:rPr>
      </w:pPr>
      <w:r w:rsidRPr="00456B64">
        <w:rPr>
          <w:sz w:val="16"/>
          <w:szCs w:val="16"/>
        </w:rPr>
        <w:t>b) spółkę kapitałową w organizacji,</w:t>
      </w:r>
    </w:p>
    <w:p w14:paraId="1F53B70B" w14:textId="77777777" w:rsidR="00363A12" w:rsidRPr="00456B64" w:rsidRDefault="00363A12" w:rsidP="00363A12">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9A1D67E" w14:textId="77777777" w:rsidR="00363A12" w:rsidRPr="00456B64" w:rsidRDefault="00363A12" w:rsidP="00363A12">
      <w:pPr>
        <w:pStyle w:val="Tekstprzypisudolnego"/>
        <w:ind w:firstLine="142"/>
        <w:jc w:val="both"/>
        <w:rPr>
          <w:sz w:val="16"/>
          <w:szCs w:val="16"/>
        </w:rPr>
      </w:pPr>
      <w:r w:rsidRPr="00456B64">
        <w:rPr>
          <w:sz w:val="16"/>
          <w:szCs w:val="16"/>
        </w:rPr>
        <w:t>d) spółkę niemającą osobowości prawnej, o której mowa w art. 1 ust. 3 pkt 2,</w:t>
      </w:r>
    </w:p>
    <w:p w14:paraId="00AE9424" w14:textId="77777777" w:rsidR="00363A12" w:rsidRPr="00456B64" w:rsidRDefault="00363A12" w:rsidP="00363A12">
      <w:pPr>
        <w:pStyle w:val="Tekstprzypisudolnego"/>
        <w:ind w:firstLine="142"/>
        <w:jc w:val="both"/>
        <w:rPr>
          <w:sz w:val="16"/>
          <w:szCs w:val="16"/>
        </w:rPr>
      </w:pPr>
      <w:r w:rsidRPr="00456B64">
        <w:rPr>
          <w:sz w:val="16"/>
          <w:szCs w:val="16"/>
        </w:rPr>
        <w:t>e) fundację, trust lub inny podmiot albo stosunek prawny o charakterze powierniczym,</w:t>
      </w:r>
    </w:p>
    <w:p w14:paraId="4475DFED" w14:textId="77777777" w:rsidR="00363A12" w:rsidRPr="00456B64" w:rsidRDefault="00363A12" w:rsidP="00363A12">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791C5F70" w14:textId="77777777" w:rsidR="00363A12" w:rsidRPr="00456B64" w:rsidRDefault="00363A12" w:rsidP="00363A12">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08636E9" w14:textId="77777777" w:rsidR="00363A12" w:rsidRPr="00456B64" w:rsidRDefault="00363A12" w:rsidP="00363A12">
      <w:pPr>
        <w:pStyle w:val="Tekstprzypisudolnego"/>
        <w:ind w:left="284" w:hanging="142"/>
        <w:jc w:val="both"/>
        <w:rPr>
          <w:sz w:val="16"/>
          <w:szCs w:val="16"/>
        </w:rPr>
      </w:pPr>
      <w:r w:rsidRPr="00456B64">
        <w:rPr>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1E5F5" w14:textId="77777777" w:rsidR="00F82C85" w:rsidRDefault="00F82C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CF508" w14:textId="77777777" w:rsidR="00F82C85" w:rsidRDefault="00F82C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87D1" w14:textId="77777777" w:rsidR="00F82C85" w:rsidRDefault="00F82C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01879065">
    <w:abstractNumId w:val="19"/>
  </w:num>
  <w:num w:numId="2" w16cid:durableId="87893243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295888">
    <w:abstractNumId w:val="30"/>
  </w:num>
  <w:num w:numId="4" w16cid:durableId="1076439625">
    <w:abstractNumId w:val="11"/>
  </w:num>
  <w:num w:numId="5" w16cid:durableId="1987318580">
    <w:abstractNumId w:val="32"/>
  </w:num>
  <w:num w:numId="6" w16cid:durableId="1420129432">
    <w:abstractNumId w:val="34"/>
  </w:num>
  <w:num w:numId="7" w16cid:durableId="1204445544">
    <w:abstractNumId w:val="37"/>
  </w:num>
  <w:num w:numId="8" w16cid:durableId="219944124">
    <w:abstractNumId w:val="26"/>
  </w:num>
  <w:num w:numId="9" w16cid:durableId="699016941">
    <w:abstractNumId w:val="41"/>
  </w:num>
  <w:num w:numId="10" w16cid:durableId="171727322">
    <w:abstractNumId w:val="28"/>
  </w:num>
  <w:num w:numId="11" w16cid:durableId="992375699">
    <w:abstractNumId w:val="6"/>
  </w:num>
  <w:num w:numId="12" w16cid:durableId="282808195">
    <w:abstractNumId w:val="10"/>
  </w:num>
  <w:num w:numId="13" w16cid:durableId="705373526">
    <w:abstractNumId w:val="14"/>
  </w:num>
  <w:num w:numId="14" w16cid:durableId="2085443334">
    <w:abstractNumId w:val="42"/>
  </w:num>
  <w:num w:numId="15" w16cid:durableId="932906502">
    <w:abstractNumId w:val="13"/>
  </w:num>
  <w:num w:numId="16" w16cid:durableId="1064792407">
    <w:abstractNumId w:val="9"/>
  </w:num>
  <w:num w:numId="17" w16cid:durableId="1974631970">
    <w:abstractNumId w:val="39"/>
  </w:num>
  <w:num w:numId="18" w16cid:durableId="740913018">
    <w:abstractNumId w:val="29"/>
  </w:num>
  <w:num w:numId="19" w16cid:durableId="1691833568">
    <w:abstractNumId w:val="24"/>
  </w:num>
  <w:num w:numId="20" w16cid:durableId="1289430708">
    <w:abstractNumId w:val="27"/>
  </w:num>
  <w:num w:numId="21" w16cid:durableId="2031181922">
    <w:abstractNumId w:val="20"/>
  </w:num>
  <w:num w:numId="22" w16cid:durableId="1652901674">
    <w:abstractNumId w:val="0"/>
  </w:num>
  <w:num w:numId="23" w16cid:durableId="1674917069">
    <w:abstractNumId w:val="40"/>
  </w:num>
  <w:num w:numId="24" w16cid:durableId="1799103749">
    <w:abstractNumId w:val="18"/>
  </w:num>
  <w:num w:numId="25" w16cid:durableId="1822695057">
    <w:abstractNumId w:val="3"/>
  </w:num>
  <w:num w:numId="26" w16cid:durableId="1436704576">
    <w:abstractNumId w:val="33"/>
  </w:num>
  <w:num w:numId="27" w16cid:durableId="18830091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464530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40164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29202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43671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73069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8575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900827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34416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37130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87227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966474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57638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15703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82628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396892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25309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28189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034359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51399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401360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517212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35567995">
    <w:abstractNumId w:val="31"/>
  </w:num>
  <w:num w:numId="51" w16cid:durableId="988289880">
    <w:abstractNumId w:val="1"/>
  </w:num>
  <w:num w:numId="52" w16cid:durableId="700400614">
    <w:abstractNumId w:val="21"/>
  </w:num>
  <w:num w:numId="53" w16cid:durableId="502861576">
    <w:abstractNumId w:val="16"/>
  </w:num>
  <w:num w:numId="54" w16cid:durableId="1557162813">
    <w:abstractNumId w:val="2"/>
  </w:num>
  <w:num w:numId="55" w16cid:durableId="1628270415">
    <w:abstractNumId w:val="12"/>
  </w:num>
  <w:num w:numId="56" w16cid:durableId="17734357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0F1F"/>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60F1F"/>
    <w:rsid w:val="00363A12"/>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1439"/>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E17"/>
    <w:rsid w:val="00F82C8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54B7"/>
  <w15:chartTrackingRefBased/>
  <w15:docId w15:val="{97109F74-DCB1-4744-9C4E-3B3E417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63A12"/>
    <w:rPr>
      <w:sz w:val="24"/>
      <w:szCs w:val="24"/>
    </w:rPr>
  </w:style>
  <w:style w:type="paragraph" w:styleId="Nagwek2">
    <w:name w:val="heading 2"/>
    <w:basedOn w:val="Normalny"/>
    <w:next w:val="Normalny"/>
    <w:link w:val="Nagwek2Znak"/>
    <w:uiPriority w:val="9"/>
    <w:semiHidden/>
    <w:unhideWhenUsed/>
    <w:qFormat/>
    <w:rsid w:val="00363A12"/>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363A12"/>
    <w:rPr>
      <w:rFonts w:ascii="Cambria" w:hAnsi="Cambria"/>
      <w:b/>
      <w:bCs/>
      <w:i/>
      <w:iCs/>
      <w:sz w:val="28"/>
      <w:szCs w:val="28"/>
    </w:rPr>
  </w:style>
  <w:style w:type="character" w:customStyle="1" w:styleId="StopkaZnak">
    <w:name w:val="Stopka Znak"/>
    <w:link w:val="Stopka"/>
    <w:uiPriority w:val="99"/>
    <w:rsid w:val="00363A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2140</Words>
  <Characters>14924</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2023-06-28T11:08:00Z</dcterms:created>
  <dcterms:modified xsi:type="dcterms:W3CDTF">2023-06-28T11:10:00Z</dcterms:modified>
</cp:coreProperties>
</file>