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4E6E0" w14:textId="77777777" w:rsidR="00DE487F" w:rsidRPr="00240E71" w:rsidRDefault="00DE487F" w:rsidP="00DE487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56A0235" w14:textId="77777777" w:rsidR="00DE487F" w:rsidRDefault="00DE487F" w:rsidP="00DE487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EE37522" w14:textId="77777777" w:rsidR="00DE487F" w:rsidRPr="0022732C" w:rsidRDefault="00DE487F" w:rsidP="00DE487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1176F0" w14:textId="77777777" w:rsidR="00DE487F" w:rsidRDefault="00DE487F" w:rsidP="00DE487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0CAA02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4E2D9E1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DCD6DB1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CF62126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962A6C5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8A47FB3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9C3CF57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F62A39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9BEC2F2" w14:textId="77777777" w:rsidR="00DE487F" w:rsidRPr="0022732C" w:rsidRDefault="00DE487F" w:rsidP="00DE487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64989AA" w14:textId="77777777" w:rsidR="00DE487F" w:rsidRDefault="00DE487F" w:rsidP="00DE487F">
      <w:pPr>
        <w:spacing w:line="360" w:lineRule="auto"/>
      </w:pPr>
      <w:r>
        <w:t>Do: Nazwa i siedziba Zamawiającego:</w:t>
      </w:r>
    </w:p>
    <w:p w14:paraId="2E33311A" w14:textId="77777777" w:rsidR="00DE487F" w:rsidRPr="00247153" w:rsidRDefault="00DE487F" w:rsidP="00DE487F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CEF6CF6" w14:textId="77777777" w:rsidR="00DE487F" w:rsidRPr="00247153" w:rsidRDefault="00DE487F" w:rsidP="00DE487F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08341441" w14:textId="77777777" w:rsidR="00DE487F" w:rsidRDefault="00DE487F" w:rsidP="00DE487F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0F9B0E4" w14:textId="77777777" w:rsidR="00DE487F" w:rsidRDefault="00DE487F" w:rsidP="00DE487F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16040C46" w14:textId="77777777" w:rsidR="00DE487F" w:rsidRDefault="00DE487F" w:rsidP="00DE487F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34578D0E" w14:textId="77777777" w:rsidR="00DE487F" w:rsidRDefault="00DE487F" w:rsidP="00DE487F">
      <w:pPr>
        <w:ind w:firstLine="3969"/>
        <w:rPr>
          <w:b/>
        </w:rPr>
      </w:pPr>
    </w:p>
    <w:p w14:paraId="1DCB31B2" w14:textId="12316611" w:rsidR="00DE487F" w:rsidRDefault="00DE487F" w:rsidP="00DE487F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3</w:t>
      </w:r>
      <w:r>
        <w:rPr>
          <w:b/>
        </w:rPr>
        <w:t>77</w:t>
      </w:r>
      <w:r w:rsidRPr="00247153">
        <w:rPr>
          <w:b/>
        </w:rPr>
        <w:t>/2</w:t>
      </w:r>
      <w:r>
        <w:rPr>
          <w:b/>
        </w:rPr>
        <w:t>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173E4AD0" w14:textId="77777777" w:rsidR="00DE487F" w:rsidRDefault="00DE487F" w:rsidP="00DE487F">
      <w:pPr>
        <w:tabs>
          <w:tab w:val="right" w:pos="9000"/>
        </w:tabs>
      </w:pPr>
    </w:p>
    <w:p w14:paraId="4BC8DC89" w14:textId="77777777" w:rsidR="00DE487F" w:rsidRPr="005F7BDF" w:rsidRDefault="00DE487F" w:rsidP="00DE487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73C15ED7" w14:textId="77777777" w:rsidR="00DE487F" w:rsidRPr="005F7BDF" w:rsidRDefault="00DE487F" w:rsidP="00DE487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C604D99" w14:textId="77777777" w:rsidR="00DE487F" w:rsidRPr="005F7BDF" w:rsidRDefault="00DE487F" w:rsidP="00DE487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58DCB35" w14:textId="77777777" w:rsidR="00DE487F" w:rsidRPr="005F7BDF" w:rsidRDefault="00DE487F" w:rsidP="00DE487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B9AE48" w14:textId="77777777" w:rsidR="00DE487F" w:rsidRPr="005F7BDF" w:rsidRDefault="00DE487F" w:rsidP="00DE487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D5FEE13" w14:textId="77777777" w:rsidR="00DE487F" w:rsidRPr="002969BE" w:rsidRDefault="00DE487F" w:rsidP="00DE487F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43D3AA6" w14:textId="77777777" w:rsidR="00DE487F" w:rsidRPr="002969BE" w:rsidRDefault="00DE487F" w:rsidP="00DE487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BFFD3F0" w14:textId="77777777" w:rsidR="00DE487F" w:rsidRPr="002969BE" w:rsidRDefault="00DE487F" w:rsidP="00DE487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0726BAA" w14:textId="77777777" w:rsidR="00DE487F" w:rsidRPr="002969BE" w:rsidRDefault="00DE487F" w:rsidP="00DE487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00992B8F" w14:textId="77777777" w:rsidR="00DE487F" w:rsidRPr="002969BE" w:rsidRDefault="00DE487F" w:rsidP="00DE487F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0F28B56A" w14:textId="77777777" w:rsidR="00DE487F" w:rsidRPr="00FE545C" w:rsidRDefault="00DE487F" w:rsidP="00DE487F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7C45A49" w14:textId="77777777" w:rsidR="00DE487F" w:rsidRPr="00FE545C" w:rsidRDefault="00DE487F" w:rsidP="00DE487F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2C85908" w14:textId="77777777" w:rsidR="00DE487F" w:rsidRDefault="00DE487F" w:rsidP="00DE487F">
      <w:pPr>
        <w:jc w:val="both"/>
        <w:rPr>
          <w:sz w:val="18"/>
          <w:szCs w:val="18"/>
        </w:rPr>
      </w:pPr>
    </w:p>
    <w:p w14:paraId="4B0C5412" w14:textId="77777777" w:rsidR="00DE487F" w:rsidRDefault="00DE487F" w:rsidP="00DE487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30215A9" w14:textId="77777777" w:rsidR="00DE487F" w:rsidRPr="00730EFE" w:rsidRDefault="00DE487F" w:rsidP="00DE487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205D1C1" w14:textId="77777777" w:rsidR="00DE487F" w:rsidRPr="001D671E" w:rsidRDefault="00DE487F" w:rsidP="00DE487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44CBF63" w14:textId="77777777" w:rsidR="00DE487F" w:rsidRDefault="00DE487F" w:rsidP="00DE487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5736EB" w14:textId="77777777" w:rsidR="00DE487F" w:rsidRDefault="00DE487F" w:rsidP="00DE487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FE2BC2B" w14:textId="77777777" w:rsidR="00DE487F" w:rsidRDefault="00DE487F" w:rsidP="00DE487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59C5EB" w14:textId="77777777" w:rsidR="00DE487F" w:rsidRPr="001D671E" w:rsidRDefault="00DE487F" w:rsidP="00DE487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487F" w:rsidRPr="00FE545C" w14:paraId="1A06B69D" w14:textId="77777777" w:rsidTr="00B65B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A8B6E" w14:textId="77777777" w:rsidR="00DE487F" w:rsidRPr="00FE545C" w:rsidRDefault="00DE487F" w:rsidP="00B65B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3EA9B" w14:textId="77777777" w:rsidR="00DE487F" w:rsidRPr="00FE545C" w:rsidRDefault="00DE487F" w:rsidP="00B65B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79C0883" w14:textId="77777777" w:rsidR="00DE487F" w:rsidRPr="00FE545C" w:rsidRDefault="00DE487F" w:rsidP="00B65B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F5903" w14:textId="77777777" w:rsidR="00DE487F" w:rsidRPr="00FE545C" w:rsidRDefault="00DE487F" w:rsidP="00B65B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E487F" w:rsidRPr="00FE545C" w14:paraId="3859C60D" w14:textId="77777777" w:rsidTr="00B65B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85584" w14:textId="77777777" w:rsidR="00DE487F" w:rsidRPr="00FE545C" w:rsidRDefault="00DE487F" w:rsidP="00B65B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57070" w14:textId="77777777" w:rsidR="00DE487F" w:rsidRPr="00FE545C" w:rsidRDefault="00DE487F" w:rsidP="00B65B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7371B" w14:textId="77777777" w:rsidR="00DE487F" w:rsidRPr="00FE545C" w:rsidRDefault="00DE487F" w:rsidP="00B65B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E487F" w:rsidRPr="00FE545C" w14:paraId="11CCD83B" w14:textId="77777777" w:rsidTr="00B65B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F9FE3" w14:textId="77777777" w:rsidR="00DE487F" w:rsidRPr="00FE545C" w:rsidRDefault="00DE487F" w:rsidP="00B65B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5A606" w14:textId="77777777" w:rsidR="00DE487F" w:rsidRPr="00FE545C" w:rsidRDefault="00DE487F" w:rsidP="00B65B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F16DD" w14:textId="77777777" w:rsidR="00DE487F" w:rsidRPr="00FE545C" w:rsidRDefault="00DE487F" w:rsidP="00B65B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A900EE5" w14:textId="77777777" w:rsidR="00DE487F" w:rsidRDefault="00DE487F" w:rsidP="00DE487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39861A1" w14:textId="77777777" w:rsidR="00DE487F" w:rsidRPr="00D638CC" w:rsidRDefault="00DE487F" w:rsidP="00DE487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7E6097A" w14:textId="77777777" w:rsidR="00DE487F" w:rsidRPr="002F276A" w:rsidRDefault="00DE487F" w:rsidP="00DE487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F063256" w14:textId="77777777" w:rsidR="00DE487F" w:rsidRPr="002F276A" w:rsidRDefault="00DE487F" w:rsidP="00DE487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BC5DCBE" w14:textId="77777777" w:rsidR="00DE487F" w:rsidRPr="002F276A" w:rsidRDefault="00DE487F" w:rsidP="00DE487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0B23427" w14:textId="77777777" w:rsidR="00DE487F" w:rsidRPr="002F276A" w:rsidRDefault="00DE487F" w:rsidP="00DE487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F876873" w14:textId="77777777" w:rsidR="00DE487F" w:rsidRPr="002F276A" w:rsidRDefault="00DE487F" w:rsidP="00DE487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BEEB08" w14:textId="77777777" w:rsidR="00DE487F" w:rsidRDefault="00DE487F" w:rsidP="00DE487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F4B5C62" w14:textId="77777777" w:rsidR="00DE487F" w:rsidRDefault="00DE487F" w:rsidP="00DE487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9240A92" w14:textId="77777777" w:rsidR="00DE487F" w:rsidRDefault="00DE487F" w:rsidP="00DE487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6B65D54" w14:textId="77777777" w:rsidR="00DE487F" w:rsidRDefault="00DE487F" w:rsidP="00DE48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2734A3" w14:textId="77777777" w:rsidR="00DE487F" w:rsidRDefault="00DE487F" w:rsidP="00DE48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41B11E1" w14:textId="77777777" w:rsidR="00DE487F" w:rsidRDefault="00DE487F" w:rsidP="00DE48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9B537" w14:textId="77777777" w:rsidR="00DE487F" w:rsidRDefault="00DE487F" w:rsidP="00DE48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F9B59A" w14:textId="77777777" w:rsidR="00DE487F" w:rsidRPr="000B45FE" w:rsidRDefault="00DE487F" w:rsidP="00DE487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4B8BEBE" w14:textId="77777777" w:rsidR="00DE487F" w:rsidRDefault="00DE487F" w:rsidP="00DE487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E7A6B26" w14:textId="77777777" w:rsidR="00DE487F" w:rsidRDefault="00DE487F" w:rsidP="00DE487F">
      <w:pPr>
        <w:jc w:val="both"/>
        <w:rPr>
          <w:sz w:val="22"/>
          <w:szCs w:val="22"/>
        </w:rPr>
      </w:pPr>
    </w:p>
    <w:p w14:paraId="596D4866" w14:textId="77777777" w:rsidR="00DE487F" w:rsidRDefault="00DE487F" w:rsidP="00DE487F">
      <w:pPr>
        <w:jc w:val="both"/>
        <w:rPr>
          <w:sz w:val="22"/>
          <w:szCs w:val="22"/>
        </w:rPr>
      </w:pPr>
    </w:p>
    <w:p w14:paraId="507F68B7" w14:textId="77777777" w:rsidR="00DE487F" w:rsidRDefault="00DE487F" w:rsidP="00DE487F">
      <w:pPr>
        <w:jc w:val="right"/>
        <w:rPr>
          <w:sz w:val="20"/>
          <w:szCs w:val="20"/>
        </w:rPr>
      </w:pPr>
    </w:p>
    <w:p w14:paraId="42E11164" w14:textId="77777777" w:rsidR="00DE487F" w:rsidRPr="00423B06" w:rsidRDefault="00DE487F" w:rsidP="00DE487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F650C28" w14:textId="77777777" w:rsidR="00DE487F" w:rsidRPr="00A36883" w:rsidRDefault="00DE487F" w:rsidP="00DE487F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2904AC5" w14:textId="77777777" w:rsidR="00DE487F" w:rsidRPr="00494EBC" w:rsidRDefault="00DE487F" w:rsidP="00DE487F"/>
    <w:p w14:paraId="345A05F4" w14:textId="77777777" w:rsidR="00DE487F" w:rsidRPr="005904C7" w:rsidRDefault="00DE487F" w:rsidP="00DE487F"/>
    <w:p w14:paraId="63A9EA60" w14:textId="77777777" w:rsidR="00FE545C" w:rsidRPr="00DE487F" w:rsidRDefault="00FE545C" w:rsidP="00DE487F"/>
    <w:sectPr w:rsidR="00FE545C" w:rsidRPr="00DE48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10D3F" w14:textId="77777777" w:rsidR="000F76D6" w:rsidRDefault="000F76D6">
      <w:r>
        <w:separator/>
      </w:r>
    </w:p>
  </w:endnote>
  <w:endnote w:type="continuationSeparator" w:id="0">
    <w:p w14:paraId="7B8111FF" w14:textId="77777777" w:rsidR="000F76D6" w:rsidRDefault="000F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4FAB" w14:textId="77777777" w:rsidR="008422A3" w:rsidRDefault="008422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BB1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41B21" w14:textId="77777777" w:rsidR="008422A3" w:rsidRDefault="008422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303D" w14:textId="77777777" w:rsidR="000F76D6" w:rsidRDefault="000F76D6">
      <w:r>
        <w:separator/>
      </w:r>
    </w:p>
  </w:footnote>
  <w:footnote w:type="continuationSeparator" w:id="0">
    <w:p w14:paraId="10C0FD79" w14:textId="77777777" w:rsidR="000F76D6" w:rsidRDefault="000F7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F7D3C" w14:textId="77777777" w:rsidR="008422A3" w:rsidRDefault="00842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565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42BF" w14:textId="77777777" w:rsidR="008422A3" w:rsidRDefault="00842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59496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16327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3311301">
    <w:abstractNumId w:val="0"/>
  </w:num>
  <w:num w:numId="4" w16cid:durableId="18629389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D6"/>
    <w:rsid w:val="00012286"/>
    <w:rsid w:val="000704FC"/>
    <w:rsid w:val="00071CCC"/>
    <w:rsid w:val="000B731D"/>
    <w:rsid w:val="000D6134"/>
    <w:rsid w:val="000E09C7"/>
    <w:rsid w:val="000F6589"/>
    <w:rsid w:val="000F76D6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22A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487F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81F6A4"/>
  <w15:chartTrackingRefBased/>
  <w15:docId w15:val="{F2C914CE-6F1B-4FA3-8833-7EAC73B2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87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2023-06-28T10:57:00Z</cp:lastPrinted>
  <dcterms:created xsi:type="dcterms:W3CDTF">2023-06-28T10:58:00Z</dcterms:created>
  <dcterms:modified xsi:type="dcterms:W3CDTF">2023-06-28T10:58:00Z</dcterms:modified>
</cp:coreProperties>
</file>