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2C223" w14:textId="77777777" w:rsidR="007B0646" w:rsidRPr="009475A8" w:rsidRDefault="007B0646" w:rsidP="007B064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31E8DFC" w14:textId="77777777" w:rsidR="007B0646" w:rsidRPr="0063626E" w:rsidRDefault="007B0646" w:rsidP="007B064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639CB25" w14:textId="77777777" w:rsidR="007B0646" w:rsidRPr="0063626E" w:rsidRDefault="007B0646" w:rsidP="007B064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2333909" w14:textId="77777777" w:rsidR="007B0646" w:rsidRPr="0063626E" w:rsidRDefault="007B0646" w:rsidP="007B064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21FEC02" w14:textId="77777777" w:rsidR="007B0646" w:rsidRPr="0063626E" w:rsidRDefault="007B0646" w:rsidP="007B064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DADC51E" w14:textId="77777777" w:rsidR="007B0646" w:rsidRPr="0063626E" w:rsidRDefault="007B0646" w:rsidP="007B064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E6FF92C" w14:textId="77777777" w:rsidR="007B0646" w:rsidRPr="0063626E" w:rsidRDefault="007B0646" w:rsidP="007B064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8B6EEC3" w14:textId="77777777" w:rsidR="007B0646" w:rsidRPr="0063626E" w:rsidRDefault="007B0646" w:rsidP="007B064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CF2B09D" w14:textId="77777777" w:rsidR="007B0646" w:rsidRPr="0063626E" w:rsidRDefault="007B0646" w:rsidP="007B064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56E67F4" w14:textId="77777777" w:rsidR="007B0646" w:rsidRPr="0063626E" w:rsidRDefault="007B0646" w:rsidP="007B064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796CB37" w14:textId="77777777" w:rsidR="007B0646" w:rsidRPr="0063626E" w:rsidRDefault="007B0646" w:rsidP="007B064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EFED312" w14:textId="77777777" w:rsidR="007B0646" w:rsidRPr="0063626E" w:rsidRDefault="007B0646" w:rsidP="007B064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0F44E6E" w14:textId="77777777" w:rsidR="007B0646" w:rsidRPr="00432E10" w:rsidRDefault="007B0646" w:rsidP="007B064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771933A" w14:textId="77777777" w:rsidR="007B0646" w:rsidRPr="00432E10" w:rsidRDefault="007B0646" w:rsidP="007B064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B29D391" w14:textId="77777777" w:rsidR="007B0646" w:rsidRPr="00432E10" w:rsidRDefault="007B0646" w:rsidP="007B064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EA61DB1" w14:textId="77777777" w:rsidR="007B0646" w:rsidRPr="00432E10" w:rsidRDefault="007B0646" w:rsidP="007B064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5CDFC19" w14:textId="77777777" w:rsidR="007B0646" w:rsidRPr="00432E10" w:rsidRDefault="007B0646" w:rsidP="007B064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6246DB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znak sprawy: </w:t>
      </w:r>
      <w:r w:rsidRPr="00BF7DF7">
        <w:rPr>
          <w:rFonts w:eastAsia="Times New Roman" w:cs="Calibri"/>
          <w:b/>
          <w:bCs/>
          <w:lang w:eastAsia="pl-PL"/>
        </w:rPr>
        <w:t>KC-zp.272-</w:t>
      </w:r>
      <w:r>
        <w:rPr>
          <w:rFonts w:eastAsia="Times New Roman" w:cs="Calibri"/>
          <w:b/>
          <w:bCs/>
          <w:lang w:eastAsia="pl-PL"/>
        </w:rPr>
        <w:t>377</w:t>
      </w:r>
      <w:r w:rsidRPr="00BF7DF7">
        <w:rPr>
          <w:rFonts w:eastAsia="Times New Roman" w:cs="Calibri"/>
          <w:b/>
          <w:bCs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A4D1B09" w14:textId="77777777" w:rsidR="007B0646" w:rsidRPr="00432E10" w:rsidRDefault="007B0646" w:rsidP="007B064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B12D47A" w14:textId="77777777" w:rsidR="007B0646" w:rsidRPr="00432E10" w:rsidRDefault="007B0646" w:rsidP="007B064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C6E2C9B" w14:textId="77777777" w:rsidR="007B0646" w:rsidRPr="00432E10" w:rsidRDefault="007B0646" w:rsidP="007B064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 pkt</w:t>
      </w:r>
      <w:r>
        <w:rPr>
          <w:rFonts w:cs="Calibri"/>
          <w:bCs/>
          <w:iCs/>
          <w:color w:val="000000"/>
          <w:lang w:eastAsia="x-none"/>
        </w:rPr>
        <w:t xml:space="preserve"> 1, pkt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9B1F972" w14:textId="77777777" w:rsidR="007B0646" w:rsidRPr="00432E10" w:rsidRDefault="007B0646" w:rsidP="007B064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BBB5AA9" w14:textId="77777777" w:rsidR="007B0646" w:rsidRPr="00432E10" w:rsidRDefault="007B0646" w:rsidP="007B064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D91F3D7" w14:textId="77777777" w:rsidR="007B0646" w:rsidRPr="00432E10" w:rsidRDefault="007B0646" w:rsidP="007B064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444EE8" w14:textId="77777777" w:rsidR="007B0646" w:rsidRPr="00432E10" w:rsidRDefault="007B0646" w:rsidP="007B064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E93DEEB" w14:textId="77777777" w:rsidR="007B0646" w:rsidRPr="00432E10" w:rsidRDefault="007B0646" w:rsidP="007B064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9DB9F88" w14:textId="77777777" w:rsidR="007B0646" w:rsidRPr="00432E10" w:rsidRDefault="007B0646" w:rsidP="007B064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840D28" w14:textId="77777777" w:rsidR="007B0646" w:rsidRPr="00432E10" w:rsidRDefault="007B0646" w:rsidP="007B064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F98ED3" w14:textId="77777777" w:rsidR="007B0646" w:rsidRPr="00432E10" w:rsidRDefault="007B0646" w:rsidP="007B064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1ECB077" w14:textId="2C555C0B" w:rsidR="005103B9" w:rsidRPr="007B0646" w:rsidRDefault="007B0646" w:rsidP="007B064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B064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4BEF6" w14:textId="77777777" w:rsidR="00BC0F40" w:rsidRDefault="00BC0F40" w:rsidP="0038231F">
      <w:pPr>
        <w:spacing w:after="0" w:line="240" w:lineRule="auto"/>
      </w:pPr>
      <w:r>
        <w:separator/>
      </w:r>
    </w:p>
  </w:endnote>
  <w:endnote w:type="continuationSeparator" w:id="0">
    <w:p w14:paraId="36C563A6" w14:textId="77777777" w:rsidR="00BC0F40" w:rsidRDefault="00BC0F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96F10" w14:textId="77777777" w:rsidR="00AE5EDD" w:rsidRDefault="00AE5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777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C9FFB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8B25" w14:textId="77777777" w:rsidR="00AE5EDD" w:rsidRDefault="00AE5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D1993" w14:textId="77777777" w:rsidR="00BC0F40" w:rsidRDefault="00BC0F40" w:rsidP="0038231F">
      <w:pPr>
        <w:spacing w:after="0" w:line="240" w:lineRule="auto"/>
      </w:pPr>
      <w:r>
        <w:separator/>
      </w:r>
    </w:p>
  </w:footnote>
  <w:footnote w:type="continuationSeparator" w:id="0">
    <w:p w14:paraId="4319F88C" w14:textId="77777777" w:rsidR="00BC0F40" w:rsidRDefault="00BC0F40" w:rsidP="0038231F">
      <w:pPr>
        <w:spacing w:after="0" w:line="240" w:lineRule="auto"/>
      </w:pPr>
      <w:r>
        <w:continuationSeparator/>
      </w:r>
    </w:p>
  </w:footnote>
  <w:footnote w:id="1">
    <w:p w14:paraId="46A1C32E" w14:textId="77777777" w:rsidR="007B0646" w:rsidRDefault="007B0646" w:rsidP="007B064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6C9A390" w14:textId="77777777" w:rsidR="007B0646" w:rsidRDefault="007B0646" w:rsidP="007B064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B799E" w14:textId="77777777" w:rsidR="00AE5EDD" w:rsidRDefault="00AE5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BC183" w14:textId="77777777" w:rsidR="00AE5EDD" w:rsidRDefault="00AE5E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7561" w14:textId="77777777" w:rsidR="00AE5EDD" w:rsidRDefault="00AE5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544556">
    <w:abstractNumId w:val="7"/>
  </w:num>
  <w:num w:numId="2" w16cid:durableId="2015180578">
    <w:abstractNumId w:val="0"/>
  </w:num>
  <w:num w:numId="3" w16cid:durableId="1574193418">
    <w:abstractNumId w:val="6"/>
  </w:num>
  <w:num w:numId="4" w16cid:durableId="1249195802">
    <w:abstractNumId w:val="9"/>
  </w:num>
  <w:num w:numId="5" w16cid:durableId="397436685">
    <w:abstractNumId w:val="8"/>
  </w:num>
  <w:num w:numId="6" w16cid:durableId="578252615">
    <w:abstractNumId w:val="5"/>
  </w:num>
  <w:num w:numId="7" w16cid:durableId="878711583">
    <w:abstractNumId w:val="1"/>
  </w:num>
  <w:num w:numId="8" w16cid:durableId="1207328412">
    <w:abstractNumId w:val="3"/>
  </w:num>
  <w:num w:numId="9" w16cid:durableId="1142115074">
    <w:abstractNumId w:val="2"/>
  </w:num>
  <w:num w:numId="10" w16cid:durableId="1138231558">
    <w:abstractNumId w:val="4"/>
  </w:num>
  <w:num w:numId="11" w16cid:durableId="17023652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F4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646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5EDD"/>
    <w:rsid w:val="00AE6FF2"/>
    <w:rsid w:val="00B0088C"/>
    <w:rsid w:val="00B15219"/>
    <w:rsid w:val="00B15FD3"/>
    <w:rsid w:val="00B34079"/>
    <w:rsid w:val="00B8005E"/>
    <w:rsid w:val="00B90E42"/>
    <w:rsid w:val="00BB0C3C"/>
    <w:rsid w:val="00BC0F40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F6CF4E"/>
  <w15:chartTrackingRefBased/>
  <w15:docId w15:val="{2D8D002C-01CB-42C7-8B5D-9B89C31A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64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2023-06-28T11:00:00Z</cp:lastPrinted>
  <dcterms:created xsi:type="dcterms:W3CDTF">2023-06-28T10:58:00Z</dcterms:created>
  <dcterms:modified xsi:type="dcterms:W3CDTF">2023-06-28T11:00:00Z</dcterms:modified>
</cp:coreProperties>
</file>