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16AAB" w14:textId="77777777" w:rsidR="00D665F5" w:rsidRDefault="008E4EEA" w:rsidP="00D665F5">
      <w:pPr>
        <w:spacing w:after="240"/>
        <w:jc w:val="right"/>
        <w:rPr>
          <w:sz w:val="22"/>
          <w:szCs w:val="22"/>
        </w:rPr>
      </w:pPr>
      <w:r w:rsidRPr="008E4E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4EEA">
        <w:rPr>
          <w:sz w:val="22"/>
          <w:szCs w:val="22"/>
        </w:rPr>
        <w:t>2023-06-30</w:t>
      </w:r>
    </w:p>
    <w:p w14:paraId="5BA5D6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4285E73" w14:textId="77777777" w:rsidR="008E4EEA" w:rsidRPr="008E4EEA" w:rsidRDefault="008E4EEA" w:rsidP="00577BC6">
      <w:pPr>
        <w:spacing w:after="40"/>
        <w:rPr>
          <w:b/>
          <w:bCs/>
          <w:sz w:val="22"/>
          <w:szCs w:val="22"/>
        </w:rPr>
      </w:pPr>
      <w:r w:rsidRPr="008E4EEA">
        <w:rPr>
          <w:b/>
          <w:bCs/>
          <w:sz w:val="22"/>
          <w:szCs w:val="22"/>
        </w:rPr>
        <w:t>Akademia Górniczo - Hutnicza</w:t>
      </w:r>
    </w:p>
    <w:p w14:paraId="1BBC0179" w14:textId="77777777" w:rsidR="008E4EEA" w:rsidRPr="008E4EEA" w:rsidRDefault="008E4EEA" w:rsidP="00577BC6">
      <w:pPr>
        <w:spacing w:after="40"/>
        <w:rPr>
          <w:b/>
          <w:bCs/>
          <w:sz w:val="22"/>
          <w:szCs w:val="22"/>
        </w:rPr>
      </w:pPr>
      <w:r w:rsidRPr="008E4EEA">
        <w:rPr>
          <w:b/>
          <w:bCs/>
          <w:sz w:val="22"/>
          <w:szCs w:val="22"/>
        </w:rPr>
        <w:t>im. Stanisława Staszica w Krakowie</w:t>
      </w:r>
    </w:p>
    <w:p w14:paraId="1691526E" w14:textId="77777777" w:rsidR="00D665F5" w:rsidRPr="00D91931" w:rsidRDefault="008E4EEA" w:rsidP="00577BC6">
      <w:pPr>
        <w:spacing w:after="40"/>
        <w:rPr>
          <w:b/>
          <w:bCs/>
          <w:sz w:val="22"/>
          <w:szCs w:val="22"/>
        </w:rPr>
      </w:pPr>
      <w:r w:rsidRPr="008E4EEA">
        <w:rPr>
          <w:b/>
          <w:bCs/>
          <w:sz w:val="22"/>
          <w:szCs w:val="22"/>
        </w:rPr>
        <w:t>Dział Zamówień Publicznych</w:t>
      </w:r>
    </w:p>
    <w:p w14:paraId="601406C6" w14:textId="77777777" w:rsidR="00D665F5" w:rsidRPr="00BD5546" w:rsidRDefault="008E4EEA" w:rsidP="00D665F5">
      <w:pPr>
        <w:rPr>
          <w:sz w:val="22"/>
          <w:szCs w:val="22"/>
        </w:rPr>
      </w:pPr>
      <w:r w:rsidRPr="008E4E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4EEA">
        <w:rPr>
          <w:sz w:val="22"/>
          <w:szCs w:val="22"/>
        </w:rPr>
        <w:t>30</w:t>
      </w:r>
    </w:p>
    <w:p w14:paraId="7B54B856" w14:textId="77777777" w:rsidR="00D665F5" w:rsidRPr="00BD5546" w:rsidRDefault="008E4EEA" w:rsidP="00D665F5">
      <w:pPr>
        <w:rPr>
          <w:sz w:val="22"/>
          <w:szCs w:val="22"/>
        </w:rPr>
      </w:pPr>
      <w:r w:rsidRPr="008E4E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4EEA">
        <w:rPr>
          <w:sz w:val="22"/>
          <w:szCs w:val="22"/>
        </w:rPr>
        <w:t>Kraków</w:t>
      </w:r>
    </w:p>
    <w:p w14:paraId="7C30B65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4EEA" w:rsidRPr="008E4EEA">
        <w:rPr>
          <w:b/>
          <w:sz w:val="22"/>
          <w:szCs w:val="22"/>
        </w:rPr>
        <w:t>KC-zp.272-313/23</w:t>
      </w:r>
      <w:r w:rsidR="00A80738">
        <w:rPr>
          <w:sz w:val="24"/>
        </w:rPr>
        <w:tab/>
        <w:t xml:space="preserve"> </w:t>
      </w:r>
    </w:p>
    <w:p w14:paraId="73D05E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7A2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BF0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A499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A7015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EC565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4EEA" w:rsidRPr="008E4EEA">
        <w:rPr>
          <w:sz w:val="22"/>
          <w:szCs w:val="22"/>
        </w:rPr>
        <w:t xml:space="preserve">Tryb podstawowy bez negocjacji - art. 275 pkt. 1 ustawy </w:t>
      </w:r>
      <w:proofErr w:type="spellStart"/>
      <w:r w:rsidR="008E4EEA" w:rsidRPr="008E4EE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B9A76A" w14:textId="77777777" w:rsidR="00A80738" w:rsidRPr="00577BC6" w:rsidRDefault="008E4E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4EEA">
        <w:rPr>
          <w:b/>
          <w:sz w:val="22"/>
          <w:szCs w:val="22"/>
        </w:rPr>
        <w:t>dostawa odczynników chemicznych dla potrzeb AGH - KC-zp.272-313/23</w:t>
      </w:r>
    </w:p>
    <w:p w14:paraId="35587CD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BA8DE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4EEA" w:rsidRPr="008E4EEA">
        <w:rPr>
          <w:sz w:val="22"/>
          <w:szCs w:val="22"/>
        </w:rPr>
        <w:t>30/06/2023</w:t>
      </w:r>
      <w:r w:rsidR="00FF4AB1" w:rsidRPr="00577BC6">
        <w:rPr>
          <w:sz w:val="22"/>
          <w:szCs w:val="22"/>
        </w:rPr>
        <w:t xml:space="preserve"> o godz. </w:t>
      </w:r>
      <w:r w:rsidR="008E4EEA" w:rsidRPr="008E4EE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3EE07F" w14:textId="77777777" w:rsidTr="003F57CD">
        <w:tc>
          <w:tcPr>
            <w:tcW w:w="993" w:type="dxa"/>
            <w:shd w:val="clear" w:color="auto" w:fill="auto"/>
            <w:vAlign w:val="center"/>
          </w:tcPr>
          <w:p w14:paraId="75E21D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8DB2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6F0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4EEA" w:rsidRPr="00493F8C" w14:paraId="72E4257F" w14:textId="77777777" w:rsidTr="00AF330C">
        <w:tc>
          <w:tcPr>
            <w:tcW w:w="993" w:type="dxa"/>
            <w:shd w:val="clear" w:color="auto" w:fill="auto"/>
            <w:vAlign w:val="center"/>
          </w:tcPr>
          <w:p w14:paraId="3D372607" w14:textId="77777777" w:rsidR="008E4EEA" w:rsidRPr="00490DC0" w:rsidRDefault="008E4EEA" w:rsidP="00AF330C">
            <w:pPr>
              <w:spacing w:before="120" w:after="120"/>
              <w:jc w:val="center"/>
            </w:pPr>
            <w:r w:rsidRPr="008E4EEA">
              <w:t>1</w:t>
            </w:r>
          </w:p>
        </w:tc>
        <w:tc>
          <w:tcPr>
            <w:tcW w:w="5244" w:type="dxa"/>
            <w:shd w:val="clear" w:color="auto" w:fill="auto"/>
          </w:tcPr>
          <w:p w14:paraId="07BAB5BC" w14:textId="77777777" w:rsidR="008E4EEA" w:rsidRPr="00490DC0" w:rsidRDefault="008E4EEA" w:rsidP="00AF330C">
            <w:pPr>
              <w:spacing w:before="40"/>
            </w:pPr>
            <w:r w:rsidRPr="008E4EEA">
              <w:t>Przedsiębiorstwo Techniczno-Handlowe "CHEMLAND" Zbigniew Bartczak</w:t>
            </w:r>
          </w:p>
          <w:p w14:paraId="20DAA2F3" w14:textId="77777777" w:rsidR="008E4EEA" w:rsidRPr="00490DC0" w:rsidRDefault="008E4EEA" w:rsidP="00AF330C">
            <w:r w:rsidRPr="008E4EEA">
              <w:t>Usługowa</w:t>
            </w:r>
            <w:r w:rsidRPr="00490DC0">
              <w:t xml:space="preserve"> </w:t>
            </w:r>
            <w:r w:rsidRPr="008E4EEA">
              <w:t>3</w:t>
            </w:r>
            <w:r w:rsidRPr="00490DC0">
              <w:t xml:space="preserve"> </w:t>
            </w:r>
          </w:p>
          <w:p w14:paraId="7EA9F9D9" w14:textId="77777777" w:rsidR="008E4EEA" w:rsidRPr="00490DC0" w:rsidRDefault="008E4EEA" w:rsidP="00AF330C">
            <w:pPr>
              <w:spacing w:after="40"/>
              <w:jc w:val="both"/>
            </w:pPr>
            <w:r w:rsidRPr="008E4EEA">
              <w:t>73-110</w:t>
            </w:r>
            <w:r w:rsidRPr="00490DC0">
              <w:t xml:space="preserve"> </w:t>
            </w:r>
            <w:r w:rsidRPr="008E4EEA"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2F52A" w14:textId="77777777" w:rsidR="008E4EEA" w:rsidRPr="00490DC0" w:rsidRDefault="008E4EEA" w:rsidP="00AF330C">
            <w:pPr>
              <w:spacing w:before="120" w:after="120"/>
              <w:jc w:val="both"/>
            </w:pPr>
            <w:r w:rsidRPr="008E4EEA">
              <w:t>671 717.56 zł</w:t>
            </w:r>
          </w:p>
        </w:tc>
      </w:tr>
      <w:tr w:rsidR="008E4EEA" w:rsidRPr="00493F8C" w14:paraId="0B3491F9" w14:textId="77777777" w:rsidTr="00AF330C">
        <w:tc>
          <w:tcPr>
            <w:tcW w:w="993" w:type="dxa"/>
            <w:shd w:val="clear" w:color="auto" w:fill="auto"/>
            <w:vAlign w:val="center"/>
          </w:tcPr>
          <w:p w14:paraId="357F5FCA" w14:textId="77777777" w:rsidR="008E4EEA" w:rsidRPr="00490DC0" w:rsidRDefault="008E4EEA" w:rsidP="00AF330C">
            <w:pPr>
              <w:spacing w:before="120" w:after="120"/>
              <w:jc w:val="center"/>
            </w:pPr>
            <w:r w:rsidRPr="008E4EEA">
              <w:t>2</w:t>
            </w:r>
          </w:p>
        </w:tc>
        <w:tc>
          <w:tcPr>
            <w:tcW w:w="5244" w:type="dxa"/>
            <w:shd w:val="clear" w:color="auto" w:fill="auto"/>
          </w:tcPr>
          <w:p w14:paraId="728A9C86" w14:textId="77777777" w:rsidR="008E4EEA" w:rsidRPr="00490DC0" w:rsidRDefault="008E4EEA" w:rsidP="00AF330C">
            <w:pPr>
              <w:spacing w:before="40"/>
            </w:pPr>
            <w:proofErr w:type="spellStart"/>
            <w:r w:rsidRPr="008E4EEA">
              <w:t>Vitaia</w:t>
            </w:r>
            <w:proofErr w:type="spellEnd"/>
            <w:r w:rsidRPr="008E4EEA">
              <w:t xml:space="preserve"> sp. z o.o.</w:t>
            </w:r>
          </w:p>
          <w:p w14:paraId="4AA3C035" w14:textId="77777777" w:rsidR="008E4EEA" w:rsidRPr="00490DC0" w:rsidRDefault="008E4EEA" w:rsidP="00AF330C">
            <w:r w:rsidRPr="008E4EEA">
              <w:t>al. Powstania Warszawskiego</w:t>
            </w:r>
            <w:r w:rsidRPr="00490DC0">
              <w:t xml:space="preserve"> </w:t>
            </w:r>
            <w:r w:rsidRPr="008E4EEA">
              <w:t>15</w:t>
            </w:r>
            <w:r w:rsidRPr="00490DC0">
              <w:t xml:space="preserve"> </w:t>
            </w:r>
          </w:p>
          <w:p w14:paraId="07119117" w14:textId="77777777" w:rsidR="008E4EEA" w:rsidRPr="00490DC0" w:rsidRDefault="008E4EEA" w:rsidP="00AF330C">
            <w:pPr>
              <w:spacing w:after="40"/>
              <w:jc w:val="both"/>
            </w:pPr>
            <w:r w:rsidRPr="008E4EEA">
              <w:t>31-539</w:t>
            </w:r>
            <w:r w:rsidRPr="00490DC0">
              <w:t xml:space="preserve"> </w:t>
            </w:r>
            <w:r w:rsidRPr="008E4E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7DF0B" w14:textId="77777777" w:rsidR="008E4EEA" w:rsidRPr="00490DC0" w:rsidRDefault="008E4EEA" w:rsidP="00AF330C">
            <w:pPr>
              <w:spacing w:before="120" w:after="120"/>
              <w:jc w:val="both"/>
            </w:pPr>
            <w:r w:rsidRPr="008E4EEA">
              <w:t>621 778.49 zł</w:t>
            </w:r>
          </w:p>
        </w:tc>
      </w:tr>
      <w:tr w:rsidR="008E4EEA" w:rsidRPr="00493F8C" w14:paraId="111B9EA0" w14:textId="77777777" w:rsidTr="00AF330C">
        <w:tc>
          <w:tcPr>
            <w:tcW w:w="993" w:type="dxa"/>
            <w:shd w:val="clear" w:color="auto" w:fill="auto"/>
            <w:vAlign w:val="center"/>
          </w:tcPr>
          <w:p w14:paraId="7AD0C349" w14:textId="77777777" w:rsidR="008E4EEA" w:rsidRPr="00490DC0" w:rsidRDefault="008E4EEA" w:rsidP="00AF330C">
            <w:pPr>
              <w:spacing w:before="120" w:after="120"/>
              <w:jc w:val="center"/>
            </w:pPr>
            <w:r w:rsidRPr="008E4EEA">
              <w:t>3</w:t>
            </w:r>
          </w:p>
        </w:tc>
        <w:tc>
          <w:tcPr>
            <w:tcW w:w="5244" w:type="dxa"/>
            <w:shd w:val="clear" w:color="auto" w:fill="auto"/>
          </w:tcPr>
          <w:p w14:paraId="35E0D2D0" w14:textId="77777777" w:rsidR="008E4EEA" w:rsidRPr="00490DC0" w:rsidRDefault="008E4EEA" w:rsidP="00AF330C">
            <w:pPr>
              <w:spacing w:before="40"/>
            </w:pPr>
            <w:r w:rsidRPr="008E4EEA">
              <w:t xml:space="preserve">Th. </w:t>
            </w:r>
            <w:proofErr w:type="spellStart"/>
            <w:r w:rsidRPr="008E4EEA">
              <w:t>Geyer</w:t>
            </w:r>
            <w:proofErr w:type="spellEnd"/>
            <w:r w:rsidRPr="008E4EEA">
              <w:t xml:space="preserve"> Polska sp. z o.o.</w:t>
            </w:r>
          </w:p>
          <w:p w14:paraId="0D0442D1" w14:textId="77777777" w:rsidR="008E4EEA" w:rsidRPr="00490DC0" w:rsidRDefault="008E4EEA" w:rsidP="00AF330C">
            <w:r w:rsidRPr="008E4EEA">
              <w:t>ul. Czeska</w:t>
            </w:r>
            <w:r w:rsidRPr="00490DC0">
              <w:t xml:space="preserve"> </w:t>
            </w:r>
            <w:r w:rsidRPr="008E4EEA">
              <w:t>22/A</w:t>
            </w:r>
            <w:r w:rsidRPr="00490DC0">
              <w:t xml:space="preserve"> </w:t>
            </w:r>
          </w:p>
          <w:p w14:paraId="778409D0" w14:textId="77777777" w:rsidR="008E4EEA" w:rsidRPr="00490DC0" w:rsidRDefault="008E4EEA" w:rsidP="00AF330C">
            <w:pPr>
              <w:spacing w:after="40"/>
              <w:jc w:val="both"/>
            </w:pPr>
            <w:r w:rsidRPr="008E4EEA">
              <w:t>03-902</w:t>
            </w:r>
            <w:r w:rsidRPr="00490DC0">
              <w:t xml:space="preserve"> </w:t>
            </w:r>
            <w:r w:rsidRPr="008E4E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79721E" w14:textId="77777777" w:rsidR="008E4EEA" w:rsidRPr="00490DC0" w:rsidRDefault="008E4EEA" w:rsidP="00AF330C">
            <w:pPr>
              <w:spacing w:before="120" w:after="120"/>
              <w:jc w:val="both"/>
            </w:pPr>
            <w:r w:rsidRPr="008E4EEA">
              <w:t>870 790.80 zł</w:t>
            </w:r>
          </w:p>
        </w:tc>
      </w:tr>
      <w:tr w:rsidR="008E4EEA" w:rsidRPr="00493F8C" w14:paraId="742E2274" w14:textId="77777777" w:rsidTr="00AF330C">
        <w:tc>
          <w:tcPr>
            <w:tcW w:w="993" w:type="dxa"/>
            <w:shd w:val="clear" w:color="auto" w:fill="auto"/>
            <w:vAlign w:val="center"/>
          </w:tcPr>
          <w:p w14:paraId="6BA11CAA" w14:textId="77777777" w:rsidR="008E4EEA" w:rsidRPr="00490DC0" w:rsidRDefault="008E4EEA" w:rsidP="00AF330C">
            <w:pPr>
              <w:spacing w:before="120" w:after="120"/>
              <w:jc w:val="center"/>
            </w:pPr>
            <w:r w:rsidRPr="008E4EEA">
              <w:t>4</w:t>
            </w:r>
          </w:p>
        </w:tc>
        <w:tc>
          <w:tcPr>
            <w:tcW w:w="5244" w:type="dxa"/>
            <w:shd w:val="clear" w:color="auto" w:fill="auto"/>
          </w:tcPr>
          <w:p w14:paraId="1ED59CF9" w14:textId="5136984D" w:rsidR="008E4EEA" w:rsidRPr="00490DC0" w:rsidRDefault="008E4EEA" w:rsidP="00AF330C">
            <w:pPr>
              <w:spacing w:before="40"/>
            </w:pPr>
            <w:r w:rsidRPr="008E4EEA">
              <w:t>CHEMAT</w:t>
            </w:r>
            <w:r w:rsidR="00955C93">
              <w:t xml:space="preserve"> Adam </w:t>
            </w:r>
            <w:proofErr w:type="spellStart"/>
            <w:r w:rsidR="00955C93">
              <w:t>Taszer</w:t>
            </w:r>
            <w:proofErr w:type="spellEnd"/>
          </w:p>
          <w:p w14:paraId="42041302" w14:textId="77777777" w:rsidR="008E4EEA" w:rsidRDefault="00955C93" w:rsidP="00AF330C">
            <w:pPr>
              <w:spacing w:after="40"/>
              <w:jc w:val="both"/>
            </w:pPr>
            <w:r>
              <w:t>Ul. Rzeczypospolitej 8</w:t>
            </w:r>
          </w:p>
          <w:p w14:paraId="36A5B604" w14:textId="21072345" w:rsidR="00955C93" w:rsidRPr="00490DC0" w:rsidRDefault="00955C93" w:rsidP="00AF330C">
            <w:pPr>
              <w:spacing w:after="40"/>
              <w:jc w:val="both"/>
            </w:pPr>
            <w:r>
              <w:t>80-369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47AF8" w14:textId="77777777" w:rsidR="008E4EEA" w:rsidRPr="00490DC0" w:rsidRDefault="008E4EEA" w:rsidP="00AF330C">
            <w:pPr>
              <w:spacing w:before="120" w:after="120"/>
              <w:jc w:val="both"/>
            </w:pPr>
            <w:r w:rsidRPr="008E4EEA">
              <w:t>625 395.10 zł</w:t>
            </w:r>
          </w:p>
        </w:tc>
      </w:tr>
    </w:tbl>
    <w:p w14:paraId="28ECBC58" w14:textId="29E0D2C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AA9B6" w14:textId="77777777" w:rsidR="00932B20" w:rsidRDefault="00932B20">
      <w:r>
        <w:separator/>
      </w:r>
    </w:p>
  </w:endnote>
  <w:endnote w:type="continuationSeparator" w:id="0">
    <w:p w14:paraId="05DBD910" w14:textId="77777777" w:rsidR="00932B20" w:rsidRDefault="0093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DF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6E87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32480" w14:textId="77777777" w:rsidR="009F189D" w:rsidRDefault="00955C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F12769">
        <v:line id="_x0000_s1025" style="position:absolute;left:0;text-align:left;z-index:251657728" from="-3.85pt,8.7pt" to="455.15pt,8.7pt"/>
      </w:pict>
    </w:r>
  </w:p>
  <w:p w14:paraId="7FFBEE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6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B606E3" w14:textId="77777777" w:rsidR="009F189D" w:rsidRDefault="009F189D">
    <w:pPr>
      <w:pStyle w:val="Stopka"/>
      <w:tabs>
        <w:tab w:val="clear" w:pos="4536"/>
      </w:tabs>
      <w:jc w:val="center"/>
    </w:pPr>
  </w:p>
  <w:p w14:paraId="5F32EE1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24DB8" w14:textId="77777777" w:rsidR="00932B20" w:rsidRDefault="00932B20">
      <w:r>
        <w:separator/>
      </w:r>
    </w:p>
  </w:footnote>
  <w:footnote w:type="continuationSeparator" w:id="0">
    <w:p w14:paraId="60C01335" w14:textId="77777777" w:rsidR="00932B20" w:rsidRDefault="0093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C1E3C" w14:textId="77777777" w:rsidR="008E4EEA" w:rsidRDefault="008E4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AF15E" w14:textId="77777777" w:rsidR="008E4EEA" w:rsidRDefault="008E4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A0F51" w14:textId="77777777" w:rsidR="008E4EEA" w:rsidRDefault="008E4E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B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2EE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4EEA"/>
    <w:rsid w:val="00932B20"/>
    <w:rsid w:val="00955C93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B04DEC"/>
  <w15:chartTrackingRefBased/>
  <w15:docId w15:val="{981650C7-CFD3-42FD-90EB-4C1DB094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Sylwia Lempart</cp:lastModifiedBy>
  <cp:revision>2</cp:revision>
  <cp:lastPrinted>2023-07-04T09:56:00Z</cp:lastPrinted>
  <dcterms:created xsi:type="dcterms:W3CDTF">2023-07-04T09:56:00Z</dcterms:created>
  <dcterms:modified xsi:type="dcterms:W3CDTF">2023-07-04T09:56:00Z</dcterms:modified>
</cp:coreProperties>
</file>