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EE086" w14:textId="535B6AEB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74EED">
        <w:rPr>
          <w:rFonts w:ascii="Arial" w:hAnsi="Arial" w:cs="Arial"/>
          <w:bCs/>
          <w:i w:val="0"/>
          <w:szCs w:val="24"/>
        </w:rPr>
        <w:t>11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13084CB9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0741918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0F376ED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F351F" w:rsidRPr="00FF351F">
        <w:rPr>
          <w:rFonts w:ascii="Arial" w:hAnsi="Arial" w:cs="Arial"/>
        </w:rPr>
        <w:t>Szpital Specjalistyczny im. Stefana Żeromskiego SPZOZ w Krakowie</w:t>
      </w:r>
    </w:p>
    <w:p w14:paraId="5726275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F351F" w:rsidRPr="00FF351F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FF351F" w:rsidRPr="00FF351F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6DBFBB6C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F351F" w:rsidRPr="00FF351F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FF351F" w:rsidRPr="00FF351F">
        <w:rPr>
          <w:rFonts w:ascii="Arial" w:hAnsi="Arial" w:cs="Arial"/>
        </w:rPr>
        <w:t>Kraków</w:t>
      </w:r>
    </w:p>
    <w:p w14:paraId="6F860C60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495BFA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FE732F9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39B8692" w14:textId="77777777"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08682A7" w14:textId="77777777"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34F24ED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E484CEC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6BBD5C0" w14:textId="77777777"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14:paraId="0F03DC54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F351F" w:rsidRPr="0012157F" w14:paraId="7D1E5C61" w14:textId="77777777" w:rsidTr="0000588F">
        <w:tc>
          <w:tcPr>
            <w:tcW w:w="9104" w:type="dxa"/>
            <w:shd w:val="clear" w:color="auto" w:fill="D9D9D9"/>
          </w:tcPr>
          <w:p w14:paraId="22283120" w14:textId="77777777" w:rsidR="00FF351F" w:rsidRPr="00D762C5" w:rsidRDefault="00FF351F" w:rsidP="0000588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14:paraId="7AF14B59" w14:textId="77777777" w:rsidR="00FF351F" w:rsidRDefault="00FF351F" w:rsidP="0000588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FF351F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5E4946A" w14:textId="77777777" w:rsidR="00FF351F" w:rsidRPr="00534752" w:rsidRDefault="00FF351F" w:rsidP="0000588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0CAE615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2E97C62" w14:textId="77777777" w:rsidR="00E50194" w:rsidRDefault="00FF351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F351F">
        <w:rPr>
          <w:rFonts w:ascii="Arial" w:hAnsi="Arial" w:cs="Arial"/>
          <w:b/>
          <w:sz w:val="24"/>
          <w:szCs w:val="24"/>
        </w:rPr>
        <w:t>Wykonanie robót budowlanych polegających na wymianie centrali wentylacyjnej dla sal operacyjnych nr 4, 5, 6 wraz z automatyką oraz wymianie agregatu wody lodowej dla potrzeb Bloku Operacyjnego</w:t>
      </w:r>
    </w:p>
    <w:p w14:paraId="6255A3C0" w14:textId="77777777"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F351F" w:rsidRPr="00FF351F">
        <w:rPr>
          <w:rFonts w:ascii="Arial" w:hAnsi="Arial" w:cs="Arial"/>
          <w:b/>
          <w:sz w:val="24"/>
          <w:szCs w:val="24"/>
        </w:rPr>
        <w:t>SZP-271-20-2023</w:t>
      </w:r>
    </w:p>
    <w:p w14:paraId="0A77E90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F351F" w:rsidRPr="00FF351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CAC458A" w14:textId="77777777" w:rsidTr="00650D6C">
        <w:tc>
          <w:tcPr>
            <w:tcW w:w="9104" w:type="dxa"/>
            <w:shd w:val="clear" w:color="auto" w:fill="D9D9D9"/>
          </w:tcPr>
          <w:p w14:paraId="353350B7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7F4766E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87035C0" w14:textId="77777777" w:rsidR="00FF351F" w:rsidRPr="00992BD8" w:rsidRDefault="00FF351F" w:rsidP="00FF351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3CACDC8" w14:textId="77777777" w:rsidR="002426FF" w:rsidRPr="00922A11" w:rsidRDefault="00FF351F" w:rsidP="00FF351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264552FD" w14:textId="77777777" w:rsidR="00FF351F" w:rsidRPr="00922A11" w:rsidRDefault="00FF351F" w:rsidP="00FF351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C8D8BE0" w14:textId="77777777" w:rsidR="00FF351F" w:rsidRPr="0012157F" w:rsidRDefault="00FF351F" w:rsidP="00FF351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6D3BF3A7" w14:textId="77777777" w:rsidR="00FF351F" w:rsidRPr="0012157F" w:rsidRDefault="00FF351F" w:rsidP="00FF351F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FFF415C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6E7B2B47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704A73F" w14:textId="77777777" w:rsidTr="00CD4DD1">
        <w:tc>
          <w:tcPr>
            <w:tcW w:w="9104" w:type="dxa"/>
            <w:shd w:val="clear" w:color="auto" w:fill="D9D9D9"/>
          </w:tcPr>
          <w:p w14:paraId="0638403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890DBE0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91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738"/>
        <w:gridCol w:w="113"/>
        <w:gridCol w:w="8108"/>
        <w:gridCol w:w="113"/>
      </w:tblGrid>
      <w:tr w:rsidR="00D2702A" w:rsidRPr="0012157F" w14:paraId="4F714247" w14:textId="77777777" w:rsidTr="00FF351F">
        <w:trPr>
          <w:gridAfter w:val="1"/>
          <w:wAfter w:w="113" w:type="dxa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FFEDB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119A3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F351F" w:rsidRPr="0012157F" w14:paraId="11667AD3" w14:textId="77777777" w:rsidTr="00FF351F">
        <w:trPr>
          <w:gridBefore w:val="1"/>
          <w:wBefore w:w="113" w:type="dxa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8833F" w14:textId="77777777" w:rsidR="00FF351F" w:rsidRPr="0012157F" w:rsidRDefault="00FF351F" w:rsidP="0000588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351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FDF7B" w14:textId="77777777" w:rsidR="00FF351F" w:rsidRPr="0012157F" w:rsidRDefault="00FF351F" w:rsidP="0000588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F351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C4D3220" w14:textId="77777777" w:rsidR="00FF351F" w:rsidRPr="00FF351F" w:rsidRDefault="00FF351F" w:rsidP="000058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51F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FF351F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FF351F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0888B132" w14:textId="77777777" w:rsidR="00FF351F" w:rsidRPr="00FF351F" w:rsidRDefault="00FF351F" w:rsidP="000058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51F">
              <w:rPr>
                <w:rFonts w:ascii="Arial" w:hAnsi="Arial" w:cs="Arial"/>
                <w:sz w:val="24"/>
                <w:szCs w:val="24"/>
              </w:rPr>
              <w:t>W zakresie posiadania wiedzy i doświadczenia:</w:t>
            </w:r>
          </w:p>
          <w:p w14:paraId="7F028E25" w14:textId="77777777" w:rsidR="00FF351F" w:rsidRPr="00FF351F" w:rsidRDefault="00FF351F" w:rsidP="000058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51F">
              <w:rPr>
                <w:rFonts w:ascii="Arial" w:hAnsi="Arial" w:cs="Arial"/>
                <w:sz w:val="24"/>
                <w:szCs w:val="24"/>
              </w:rPr>
              <w:t xml:space="preserve">1. Wykonawca zobowiązany jest wykazać, że   w   okresie   ostatnich   pięciu   </w:t>
            </w:r>
            <w:proofErr w:type="gramStart"/>
            <w:r w:rsidRPr="00FF351F">
              <w:rPr>
                <w:rFonts w:ascii="Arial" w:hAnsi="Arial" w:cs="Arial"/>
                <w:sz w:val="24"/>
                <w:szCs w:val="24"/>
              </w:rPr>
              <w:t xml:space="preserve">lat,   </w:t>
            </w:r>
            <w:proofErr w:type="gramEnd"/>
            <w:r w:rsidRPr="00FF351F">
              <w:rPr>
                <w:rFonts w:ascii="Arial" w:hAnsi="Arial" w:cs="Arial"/>
                <w:sz w:val="24"/>
                <w:szCs w:val="24"/>
              </w:rPr>
              <w:t xml:space="preserve">przed upływem terminu składania ofert a jeżeli okres prowadzenia działalności  jest krótszy - w tym okresie wykonał co najmniej 1 robotę polegającą na przebudowie lub rozbudowie budynku użyteczności publicznej o wartości 1 000 000   zł   brutto   -   udokumentowanej   dowodem   potwierdzającym,   że   roboty   te  zostały   wykonane należycie. </w:t>
            </w:r>
          </w:p>
          <w:p w14:paraId="2014307B" w14:textId="77777777" w:rsidR="00FF351F" w:rsidRPr="00FF351F" w:rsidRDefault="00FF351F" w:rsidP="000058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51F">
              <w:rPr>
                <w:rFonts w:ascii="Arial" w:hAnsi="Arial" w:cs="Arial"/>
                <w:sz w:val="24"/>
                <w:szCs w:val="24"/>
              </w:rPr>
              <w:t xml:space="preserve">W przypadku Wykonawców wspólnie ubiegających się o udzielenie zamówienia np. Konsorcjum </w:t>
            </w:r>
            <w:proofErr w:type="gramStart"/>
            <w:r w:rsidRPr="00FF351F">
              <w:rPr>
                <w:rFonts w:ascii="Arial" w:hAnsi="Arial" w:cs="Arial"/>
                <w:sz w:val="24"/>
                <w:szCs w:val="24"/>
              </w:rPr>
              <w:t>powyższy  warunek</w:t>
            </w:r>
            <w:proofErr w:type="gramEnd"/>
            <w:r w:rsidRPr="00FF351F">
              <w:rPr>
                <w:rFonts w:ascii="Arial" w:hAnsi="Arial" w:cs="Arial"/>
                <w:sz w:val="24"/>
                <w:szCs w:val="24"/>
              </w:rPr>
              <w:t xml:space="preserve">  musi spełnić przynajmniej jeden z Wykonawców ubiegających się wspólnie o udzielenie zamówienia np. członek Konsorcjum.</w:t>
            </w:r>
          </w:p>
          <w:p w14:paraId="4194AF15" w14:textId="77777777" w:rsidR="00FF351F" w:rsidRPr="00FF351F" w:rsidRDefault="00FF351F" w:rsidP="000058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51F">
              <w:rPr>
                <w:rFonts w:ascii="Arial" w:hAnsi="Arial" w:cs="Arial"/>
                <w:sz w:val="24"/>
                <w:szCs w:val="24"/>
              </w:rPr>
              <w:t xml:space="preserve">2. Wykonawca zobowiązany jest dysponować osobami zdolnymi do wykonania zamówienia: </w:t>
            </w:r>
          </w:p>
          <w:p w14:paraId="000D8EA7" w14:textId="77777777" w:rsidR="00FF351F" w:rsidRPr="00FF351F" w:rsidRDefault="00FF351F" w:rsidP="000058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51F">
              <w:rPr>
                <w:rFonts w:ascii="Arial" w:hAnsi="Arial" w:cs="Arial"/>
                <w:sz w:val="24"/>
                <w:szCs w:val="24"/>
              </w:rPr>
              <w:t xml:space="preserve">a) minimum jedną osobą posiadającą uprawnienia w zakresie sieci i urządzeń elektrycznych i elektroenergetycznych do 1 kV </w:t>
            </w:r>
          </w:p>
          <w:p w14:paraId="23263DDD" w14:textId="77777777" w:rsidR="00FF351F" w:rsidRPr="00FF351F" w:rsidRDefault="00FF351F" w:rsidP="000058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51F">
              <w:rPr>
                <w:rFonts w:ascii="Arial" w:hAnsi="Arial" w:cs="Arial"/>
                <w:sz w:val="24"/>
                <w:szCs w:val="24"/>
              </w:rPr>
              <w:t xml:space="preserve">W przypadku Wykonawców wspólnie ubiegających się o udzielenie zamówienia np. Konsorcjum </w:t>
            </w:r>
            <w:proofErr w:type="gramStart"/>
            <w:r w:rsidRPr="00FF351F">
              <w:rPr>
                <w:rFonts w:ascii="Arial" w:hAnsi="Arial" w:cs="Arial"/>
                <w:sz w:val="24"/>
                <w:szCs w:val="24"/>
              </w:rPr>
              <w:t>powyższy  warunek</w:t>
            </w:r>
            <w:proofErr w:type="gramEnd"/>
            <w:r w:rsidRPr="00FF351F">
              <w:rPr>
                <w:rFonts w:ascii="Arial" w:hAnsi="Arial" w:cs="Arial"/>
                <w:sz w:val="24"/>
                <w:szCs w:val="24"/>
              </w:rPr>
              <w:t xml:space="preserve">  musi spełnić przynajmniej jeden z Wykonawców ubiegających się wspólnie o udzielenie zamówienia np. członek Konsorcjum.</w:t>
            </w:r>
          </w:p>
          <w:p w14:paraId="0D200CAC" w14:textId="77777777" w:rsidR="00FF351F" w:rsidRPr="00FF351F" w:rsidRDefault="00FF351F" w:rsidP="000058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51F">
              <w:rPr>
                <w:rFonts w:ascii="Arial" w:hAnsi="Arial" w:cs="Arial"/>
                <w:sz w:val="24"/>
                <w:szCs w:val="24"/>
              </w:rPr>
              <w:t xml:space="preserve">b) minimum jedną osobą posiadającą uprawnienia w zakresie instalacji sanitarnych szczególnie w zakresie wentylacji mechanicznej. </w:t>
            </w:r>
          </w:p>
          <w:p w14:paraId="2192EB3E" w14:textId="77777777" w:rsidR="00FF351F" w:rsidRPr="00FF351F" w:rsidRDefault="00FF351F" w:rsidP="000058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51F">
              <w:rPr>
                <w:rFonts w:ascii="Arial" w:hAnsi="Arial" w:cs="Arial"/>
                <w:sz w:val="24"/>
                <w:szCs w:val="24"/>
              </w:rPr>
              <w:t xml:space="preserve">W przypadku Wykonawców wspólnie ubiegających się o udzielenie zamówienia np. Konsorcjum </w:t>
            </w:r>
            <w:proofErr w:type="gramStart"/>
            <w:r w:rsidRPr="00FF351F">
              <w:rPr>
                <w:rFonts w:ascii="Arial" w:hAnsi="Arial" w:cs="Arial"/>
                <w:sz w:val="24"/>
                <w:szCs w:val="24"/>
              </w:rPr>
              <w:t>powyższy  warunek</w:t>
            </w:r>
            <w:proofErr w:type="gramEnd"/>
            <w:r w:rsidRPr="00FF351F">
              <w:rPr>
                <w:rFonts w:ascii="Arial" w:hAnsi="Arial" w:cs="Arial"/>
                <w:sz w:val="24"/>
                <w:szCs w:val="24"/>
              </w:rPr>
              <w:t xml:space="preserve">  musi spełnić przynajmniej jeden z Wykonawców ubiegających się wspólnie o udzielenie zamówienia np. członek Konsorcjum.</w:t>
            </w:r>
          </w:p>
          <w:p w14:paraId="1C576B50" w14:textId="77777777" w:rsidR="00FF351F" w:rsidRPr="00FF351F" w:rsidRDefault="00FF351F" w:rsidP="000058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51F">
              <w:rPr>
                <w:rFonts w:ascii="Arial" w:hAnsi="Arial" w:cs="Arial"/>
                <w:sz w:val="24"/>
                <w:szCs w:val="24"/>
              </w:rPr>
              <w:t>Zamawiający dopuszcza by wskazana/e w pkt 2 osoba/y łączyły w sobie kompetencje (wymagane kwalifikacje, uprawnienia).</w:t>
            </w:r>
          </w:p>
          <w:p w14:paraId="60BCA1F8" w14:textId="77777777" w:rsidR="00FF351F" w:rsidRPr="00FF351F" w:rsidRDefault="00FF351F" w:rsidP="000058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51F">
              <w:rPr>
                <w:rFonts w:ascii="Arial" w:hAnsi="Arial" w:cs="Arial"/>
                <w:sz w:val="24"/>
                <w:szCs w:val="24"/>
              </w:rPr>
              <w:t xml:space="preserve">Wskazane powyżej osoby muszą </w:t>
            </w:r>
            <w:proofErr w:type="gramStart"/>
            <w:r w:rsidRPr="00FF351F">
              <w:rPr>
                <w:rFonts w:ascii="Arial" w:hAnsi="Arial" w:cs="Arial"/>
                <w:sz w:val="24"/>
                <w:szCs w:val="24"/>
              </w:rPr>
              <w:t>przynależeć  do</w:t>
            </w:r>
            <w:proofErr w:type="gramEnd"/>
            <w:r w:rsidRPr="00FF351F">
              <w:rPr>
                <w:rFonts w:ascii="Arial" w:hAnsi="Arial" w:cs="Arial"/>
                <w:sz w:val="24"/>
                <w:szCs w:val="24"/>
              </w:rPr>
              <w:t xml:space="preserve"> właściwej  izby samorządu zawodowego.</w:t>
            </w:r>
          </w:p>
          <w:p w14:paraId="3F9E92FE" w14:textId="77777777" w:rsidR="00FF351F" w:rsidRPr="00FF351F" w:rsidRDefault="00FF351F" w:rsidP="000058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51F">
              <w:rPr>
                <w:rFonts w:ascii="Arial" w:hAnsi="Arial" w:cs="Arial"/>
                <w:sz w:val="24"/>
                <w:szCs w:val="24"/>
              </w:rPr>
              <w:t xml:space="preserve">Zamawiający uznaje wymagane uprawnienia do kierowania robotami budowlanymi określone w rozporządzeniu Ministra Infrastruktury i </w:t>
            </w:r>
            <w:proofErr w:type="gramStart"/>
            <w:r w:rsidRPr="00FF351F">
              <w:rPr>
                <w:rFonts w:ascii="Arial" w:hAnsi="Arial" w:cs="Arial"/>
                <w:sz w:val="24"/>
                <w:szCs w:val="24"/>
              </w:rPr>
              <w:t>rozwoju  z</w:t>
            </w:r>
            <w:proofErr w:type="gramEnd"/>
            <w:r w:rsidRPr="00FF351F">
              <w:rPr>
                <w:rFonts w:ascii="Arial" w:hAnsi="Arial" w:cs="Arial"/>
                <w:sz w:val="24"/>
                <w:szCs w:val="24"/>
              </w:rPr>
              <w:t xml:space="preserve"> dnia 11 września 2014 r. w sprawie samodzielnych funkcji technicznych w budownictwie (Dz. U. z 2014 r., poz. 1278) oraz uprawnienia obowiązujące wydane na podstawie wcześniej obowiązujących przepisów prawnych, a także zgodnie z art. 12a ustawy z dnia 7 lipca 1994 r. - Prawo budowlane (Dz. U. z 2016 r., poz. 290, z późn. zm.),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(Dz. U. z 2016 r., poz. 65).</w:t>
            </w:r>
          </w:p>
          <w:p w14:paraId="4179E354" w14:textId="77777777" w:rsidR="00FF351F" w:rsidRPr="00FF351F" w:rsidRDefault="00FF351F" w:rsidP="000058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51F">
              <w:rPr>
                <w:rFonts w:ascii="Arial" w:hAnsi="Arial" w:cs="Arial"/>
                <w:sz w:val="24"/>
                <w:szCs w:val="24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(Dz. U. z 2014 r. poz. 1946, z późn. zm.), osoby wyznaczone do realizacji zamówienia posiadają uprawnienia budowlane do kierowania robotami budowlanymi, jeżeli: </w:t>
            </w:r>
          </w:p>
          <w:p w14:paraId="7C12EB2C" w14:textId="77777777" w:rsidR="00FF351F" w:rsidRPr="00FF351F" w:rsidRDefault="00FF351F" w:rsidP="000058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51F">
              <w:rPr>
                <w:rFonts w:ascii="Arial" w:hAnsi="Arial" w:cs="Arial"/>
                <w:sz w:val="24"/>
                <w:szCs w:val="24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</w:t>
            </w:r>
            <w:proofErr w:type="gramStart"/>
            <w:r w:rsidRPr="00FF351F">
              <w:rPr>
                <w:rFonts w:ascii="Arial" w:hAnsi="Arial" w:cs="Arial"/>
                <w:sz w:val="24"/>
                <w:szCs w:val="24"/>
              </w:rPr>
              <w:t>budowlanymi,</w:t>
            </w:r>
            <w:proofErr w:type="gramEnd"/>
            <w:r w:rsidRPr="00FF351F">
              <w:rPr>
                <w:rFonts w:ascii="Arial" w:hAnsi="Arial" w:cs="Arial"/>
                <w:sz w:val="24"/>
                <w:szCs w:val="24"/>
              </w:rPr>
              <w:t xml:space="preserve"> oraz </w:t>
            </w:r>
          </w:p>
          <w:p w14:paraId="7CD4F922" w14:textId="77777777" w:rsidR="00FF351F" w:rsidRPr="0012157F" w:rsidRDefault="00FF351F" w:rsidP="000058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51F">
              <w:rPr>
                <w:rFonts w:ascii="Arial" w:hAnsi="Arial" w:cs="Arial"/>
                <w:sz w:val="24"/>
                <w:szCs w:val="24"/>
              </w:rPr>
              <w:t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</w:t>
            </w:r>
          </w:p>
        </w:tc>
      </w:tr>
    </w:tbl>
    <w:p w14:paraId="2382B2AB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58F0692" w14:textId="77777777" w:rsidTr="00CD4DD1">
        <w:tc>
          <w:tcPr>
            <w:tcW w:w="9104" w:type="dxa"/>
            <w:shd w:val="clear" w:color="auto" w:fill="D9D9D9"/>
          </w:tcPr>
          <w:p w14:paraId="680CFE9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AFBFF94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AC2D77A" w14:textId="77777777" w:rsidTr="00847232">
        <w:tc>
          <w:tcPr>
            <w:tcW w:w="9104" w:type="dxa"/>
            <w:shd w:val="clear" w:color="auto" w:fill="D9D9D9"/>
          </w:tcPr>
          <w:p w14:paraId="6088CA39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FD15D4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F54816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5DB4A2A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8B8DC6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EBA577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937CED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D065395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6C180A6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871548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EC441AB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A17FE62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4586D775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CF39C" w14:textId="77777777" w:rsidR="00705B80" w:rsidRDefault="00705B80" w:rsidP="0038231F">
      <w:pPr>
        <w:spacing w:after="0" w:line="240" w:lineRule="auto"/>
      </w:pPr>
      <w:r>
        <w:separator/>
      </w:r>
    </w:p>
  </w:endnote>
  <w:endnote w:type="continuationSeparator" w:id="0">
    <w:p w14:paraId="59105772" w14:textId="77777777" w:rsidR="00705B80" w:rsidRDefault="00705B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68E75" w14:textId="77777777" w:rsidR="00FF351F" w:rsidRDefault="00FF35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F559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3C369B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41B05" w14:textId="77777777" w:rsidR="00FF351F" w:rsidRDefault="00FF35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485E2" w14:textId="77777777" w:rsidR="00705B80" w:rsidRDefault="00705B80" w:rsidP="0038231F">
      <w:pPr>
        <w:spacing w:after="0" w:line="240" w:lineRule="auto"/>
      </w:pPr>
      <w:r>
        <w:separator/>
      </w:r>
    </w:p>
  </w:footnote>
  <w:footnote w:type="continuationSeparator" w:id="0">
    <w:p w14:paraId="2AE81681" w14:textId="77777777" w:rsidR="00705B80" w:rsidRDefault="00705B80" w:rsidP="0038231F">
      <w:pPr>
        <w:spacing w:after="0" w:line="240" w:lineRule="auto"/>
      </w:pPr>
      <w:r>
        <w:continuationSeparator/>
      </w:r>
    </w:p>
  </w:footnote>
  <w:footnote w:id="1">
    <w:p w14:paraId="1E42C56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29C1BF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9E9D63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ACC66C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62DB8" w14:textId="77777777" w:rsidR="00FF351F" w:rsidRDefault="00FF35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2DEA2" w14:textId="77777777" w:rsidR="00FF351F" w:rsidRDefault="00FF35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74F30" w14:textId="77777777" w:rsidR="00FF351F" w:rsidRDefault="00FF35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9208833">
    <w:abstractNumId w:val="11"/>
  </w:num>
  <w:num w:numId="2" w16cid:durableId="1062291071">
    <w:abstractNumId w:val="0"/>
  </w:num>
  <w:num w:numId="3" w16cid:durableId="828986703">
    <w:abstractNumId w:val="10"/>
  </w:num>
  <w:num w:numId="4" w16cid:durableId="2139762841">
    <w:abstractNumId w:val="13"/>
  </w:num>
  <w:num w:numId="5" w16cid:durableId="212694843">
    <w:abstractNumId w:val="12"/>
  </w:num>
  <w:num w:numId="6" w16cid:durableId="1832020148">
    <w:abstractNumId w:val="9"/>
  </w:num>
  <w:num w:numId="7" w16cid:durableId="665656">
    <w:abstractNumId w:val="1"/>
  </w:num>
  <w:num w:numId="8" w16cid:durableId="612177113">
    <w:abstractNumId w:val="6"/>
  </w:num>
  <w:num w:numId="9" w16cid:durableId="201403660">
    <w:abstractNumId w:val="4"/>
  </w:num>
  <w:num w:numId="10" w16cid:durableId="1538542780">
    <w:abstractNumId w:val="7"/>
  </w:num>
  <w:num w:numId="11" w16cid:durableId="468978623">
    <w:abstractNumId w:val="5"/>
  </w:num>
  <w:num w:numId="12" w16cid:durableId="1251543085">
    <w:abstractNumId w:val="8"/>
  </w:num>
  <w:num w:numId="13" w16cid:durableId="1570994224">
    <w:abstractNumId w:val="3"/>
  </w:num>
  <w:num w:numId="14" w16cid:durableId="2730262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5B80"/>
    <w:rsid w:val="00023477"/>
    <w:rsid w:val="000247FF"/>
    <w:rsid w:val="00025C8D"/>
    <w:rsid w:val="000303EE"/>
    <w:rsid w:val="0005473D"/>
    <w:rsid w:val="000642B4"/>
    <w:rsid w:val="00064C0B"/>
    <w:rsid w:val="00073C3D"/>
    <w:rsid w:val="00074EE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05B80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3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8DAD91"/>
  <w15:docId w15:val="{71763D91-CDF3-4A21-9FB5-C8706A16F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1098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2023-06-28T07:48:00Z</dcterms:created>
  <dcterms:modified xsi:type="dcterms:W3CDTF">2023-06-30T10:51:00Z</dcterms:modified>
</cp:coreProperties>
</file>