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33C27" w14:textId="639D2FE4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52CBC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25775D8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50927F" w14:textId="77777777" w:rsidR="006676AE" w:rsidRPr="0012157F" w:rsidRDefault="00902D76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902D76">
        <w:rPr>
          <w:rFonts w:ascii="Arial" w:hAnsi="Arial" w:cs="Arial"/>
        </w:rPr>
        <w:t>Szpital Specjalistyczny im. Stefana Żeromskiego SPZOZ w Krakowie</w:t>
      </w:r>
    </w:p>
    <w:p w14:paraId="6E10E05C" w14:textId="77777777" w:rsidR="006676AE" w:rsidRPr="0012157F" w:rsidRDefault="00902D7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02D7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902D7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87C1B8A" w14:textId="77777777" w:rsidR="00F90CD1" w:rsidRDefault="00902D7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902D7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902D76">
        <w:rPr>
          <w:rFonts w:ascii="Arial" w:hAnsi="Arial" w:cs="Arial"/>
        </w:rPr>
        <w:t>Kraków</w:t>
      </w:r>
    </w:p>
    <w:p w14:paraId="6C39492F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CB977EC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23A8FA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BA590F9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9B766B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BED4908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917B91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E243A2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7ED8276F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02D76" w:rsidRPr="0012157F" w14:paraId="63311675" w14:textId="77777777" w:rsidTr="00611102">
        <w:tc>
          <w:tcPr>
            <w:tcW w:w="9104" w:type="dxa"/>
            <w:shd w:val="clear" w:color="auto" w:fill="D9D9D9"/>
          </w:tcPr>
          <w:p w14:paraId="456DC6EF" w14:textId="77777777" w:rsidR="00902D76" w:rsidRPr="0012157F" w:rsidRDefault="00902D76" w:rsidP="0061110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F75912C" w14:textId="77777777" w:rsidR="00902D76" w:rsidRPr="00094F76" w:rsidRDefault="00902D76" w:rsidP="0061110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02D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02D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02D7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7C4F105C" w14:textId="77777777" w:rsidR="00902D76" w:rsidRPr="0017574D" w:rsidRDefault="00902D76" w:rsidP="0061110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00338F4A" w14:textId="77777777" w:rsidR="00902D76" w:rsidRDefault="00902D76" w:rsidP="0061110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50CB2B8" w14:textId="77777777" w:rsidR="00902D76" w:rsidRPr="002C3302" w:rsidRDefault="00902D76" w:rsidP="006111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D377805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40438C7" w14:textId="77777777" w:rsidR="00E50194" w:rsidRDefault="00902D7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02D76">
        <w:rPr>
          <w:rFonts w:ascii="Arial" w:hAnsi="Arial" w:cs="Arial"/>
          <w:b/>
          <w:sz w:val="24"/>
          <w:szCs w:val="24"/>
        </w:rPr>
        <w:t xml:space="preserve">Wykonanie robót budowlanych polegających na wymianie centrali wentylacyjnej dla </w:t>
      </w:r>
      <w:proofErr w:type="spellStart"/>
      <w:r w:rsidRPr="00902D76">
        <w:rPr>
          <w:rFonts w:ascii="Arial" w:hAnsi="Arial" w:cs="Arial"/>
          <w:b/>
          <w:sz w:val="24"/>
          <w:szCs w:val="24"/>
        </w:rPr>
        <w:t>sal</w:t>
      </w:r>
      <w:proofErr w:type="spellEnd"/>
      <w:r w:rsidRPr="00902D76">
        <w:rPr>
          <w:rFonts w:ascii="Arial" w:hAnsi="Arial" w:cs="Arial"/>
          <w:b/>
          <w:sz w:val="24"/>
          <w:szCs w:val="24"/>
        </w:rPr>
        <w:t xml:space="preserve"> operacyjnych nr 4, 5, 6 wraz z automatyką oraz wymianie agregatu wody lodowej dla potrzeb Bloku Operacyjnego</w:t>
      </w:r>
    </w:p>
    <w:p w14:paraId="3102DF91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02D76" w:rsidRPr="00902D76">
        <w:rPr>
          <w:rFonts w:ascii="Arial" w:hAnsi="Arial" w:cs="Arial"/>
          <w:b/>
          <w:sz w:val="24"/>
          <w:szCs w:val="24"/>
        </w:rPr>
        <w:t>SZP-271-20-2023</w:t>
      </w:r>
    </w:p>
    <w:p w14:paraId="56479D22" w14:textId="77777777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02D76" w:rsidRPr="00902D7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14640AEE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5D03FD50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D19D062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625C3623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695C45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A9A1F7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5B5D43F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B9C61AE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B783867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E18ACCB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3A9DECF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76D576CD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3B7AE0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2E5CC7F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4E31E5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80FF9A0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7E838EE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08EC52" w14:textId="77777777" w:rsidR="00C011AA" w:rsidRDefault="00C011AA" w:rsidP="0038231F">
      <w:pPr>
        <w:spacing w:after="0" w:line="240" w:lineRule="auto"/>
      </w:pPr>
      <w:r>
        <w:separator/>
      </w:r>
    </w:p>
  </w:endnote>
  <w:endnote w:type="continuationSeparator" w:id="0">
    <w:p w14:paraId="089BBF4F" w14:textId="77777777" w:rsidR="00C011AA" w:rsidRDefault="00C011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45C9E" w14:textId="77777777" w:rsidR="00902D76" w:rsidRDefault="00902D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756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87A73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811F5" w14:textId="77777777" w:rsidR="00902D76" w:rsidRDefault="00902D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DE3B3" w14:textId="77777777" w:rsidR="00C011AA" w:rsidRDefault="00C011AA" w:rsidP="0038231F">
      <w:pPr>
        <w:spacing w:after="0" w:line="240" w:lineRule="auto"/>
      </w:pPr>
      <w:r>
        <w:separator/>
      </w:r>
    </w:p>
  </w:footnote>
  <w:footnote w:type="continuationSeparator" w:id="0">
    <w:p w14:paraId="5F513E86" w14:textId="77777777" w:rsidR="00C011AA" w:rsidRDefault="00C011A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D15403" w14:textId="77777777" w:rsidR="00902D76" w:rsidRDefault="00902D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6440" w14:textId="77777777" w:rsidR="00902D76" w:rsidRDefault="00902D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B6D0" w14:textId="77777777" w:rsidR="00902D76" w:rsidRDefault="00902D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9051130">
    <w:abstractNumId w:val="12"/>
  </w:num>
  <w:num w:numId="2" w16cid:durableId="902717942">
    <w:abstractNumId w:val="0"/>
  </w:num>
  <w:num w:numId="3" w16cid:durableId="1578902570">
    <w:abstractNumId w:val="11"/>
  </w:num>
  <w:num w:numId="4" w16cid:durableId="205526377">
    <w:abstractNumId w:val="16"/>
  </w:num>
  <w:num w:numId="5" w16cid:durableId="59838416">
    <w:abstractNumId w:val="13"/>
  </w:num>
  <w:num w:numId="6" w16cid:durableId="1553420081">
    <w:abstractNumId w:val="10"/>
  </w:num>
  <w:num w:numId="7" w16cid:durableId="1460873563">
    <w:abstractNumId w:val="1"/>
  </w:num>
  <w:num w:numId="8" w16cid:durableId="1173304139">
    <w:abstractNumId w:val="6"/>
  </w:num>
  <w:num w:numId="9" w16cid:durableId="1866671515">
    <w:abstractNumId w:val="4"/>
  </w:num>
  <w:num w:numId="10" w16cid:durableId="1621717325">
    <w:abstractNumId w:val="7"/>
  </w:num>
  <w:num w:numId="11" w16cid:durableId="1430084986">
    <w:abstractNumId w:val="5"/>
  </w:num>
  <w:num w:numId="12" w16cid:durableId="1232811706">
    <w:abstractNumId w:val="9"/>
  </w:num>
  <w:num w:numId="13" w16cid:durableId="780804401">
    <w:abstractNumId w:val="3"/>
  </w:num>
  <w:num w:numId="14" w16cid:durableId="467865536">
    <w:abstractNumId w:val="2"/>
  </w:num>
  <w:num w:numId="15" w16cid:durableId="1629438018">
    <w:abstractNumId w:val="15"/>
  </w:num>
  <w:num w:numId="16" w16cid:durableId="1753618892">
    <w:abstractNumId w:val="8"/>
  </w:num>
  <w:num w:numId="17" w16cid:durableId="156487049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1A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CBC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2D76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1AA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50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847A38"/>
  <w15:docId w15:val="{6635A0B8-7059-4DE1-9E64-1D7D5256F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2016-07-26T10:32:00Z</cp:lastPrinted>
  <dcterms:created xsi:type="dcterms:W3CDTF">2023-06-28T08:14:00Z</dcterms:created>
  <dcterms:modified xsi:type="dcterms:W3CDTF">2023-06-28T08:14:00Z</dcterms:modified>
</cp:coreProperties>
</file>