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078DD" w14:textId="77777777" w:rsidR="00FB7F50" w:rsidRPr="002245BE" w:rsidRDefault="00B806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06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062E">
        <w:rPr>
          <w:sz w:val="22"/>
          <w:szCs w:val="22"/>
        </w:rPr>
        <w:t>2023-06-30</w:t>
      </w:r>
    </w:p>
    <w:p w14:paraId="5E99767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63D987" w14:textId="77777777" w:rsidR="00FB7F50" w:rsidRPr="002245BE" w:rsidRDefault="00B8062E" w:rsidP="00FB7F50">
      <w:pPr>
        <w:spacing w:after="40"/>
        <w:rPr>
          <w:b/>
          <w:bCs/>
          <w:sz w:val="22"/>
          <w:szCs w:val="22"/>
        </w:rPr>
      </w:pPr>
      <w:r w:rsidRPr="00B8062E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19CEDC7" w14:textId="77777777" w:rsidR="00FB7F50" w:rsidRPr="002245BE" w:rsidRDefault="00B8062E" w:rsidP="00FB7F50">
      <w:pPr>
        <w:rPr>
          <w:sz w:val="22"/>
          <w:szCs w:val="22"/>
        </w:rPr>
      </w:pPr>
      <w:r w:rsidRPr="00B8062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8062E">
        <w:rPr>
          <w:sz w:val="22"/>
          <w:szCs w:val="22"/>
        </w:rPr>
        <w:t>66</w:t>
      </w:r>
    </w:p>
    <w:p w14:paraId="0C5ACE0D" w14:textId="77777777" w:rsidR="00FB7F50" w:rsidRPr="002245BE" w:rsidRDefault="00B8062E" w:rsidP="00FB7F50">
      <w:pPr>
        <w:rPr>
          <w:sz w:val="22"/>
          <w:szCs w:val="22"/>
        </w:rPr>
      </w:pPr>
      <w:r w:rsidRPr="00B8062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8062E">
        <w:rPr>
          <w:sz w:val="22"/>
          <w:szCs w:val="22"/>
        </w:rPr>
        <w:t>Kraków</w:t>
      </w:r>
    </w:p>
    <w:p w14:paraId="129F8BA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DBCA790" w14:textId="33C1011E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E54B0CC" w14:textId="620F2DDE" w:rsidR="00707999" w:rsidRDefault="00707999" w:rsidP="00FB7F50">
      <w:pPr>
        <w:jc w:val="both"/>
        <w:rPr>
          <w:bCs/>
          <w:sz w:val="18"/>
          <w:szCs w:val="18"/>
        </w:rPr>
      </w:pPr>
    </w:p>
    <w:p w14:paraId="7B5F7A7B" w14:textId="319BB145" w:rsidR="00707999" w:rsidRPr="002245BE" w:rsidRDefault="00707999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SZP-271-3/23 </w:t>
      </w:r>
      <w:r w:rsidR="006E4C63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6E4C63">
        <w:rPr>
          <w:bCs/>
          <w:sz w:val="18"/>
          <w:szCs w:val="18"/>
        </w:rPr>
        <w:t>439.MM</w:t>
      </w:r>
    </w:p>
    <w:p w14:paraId="1974ED6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5C40A5E" w14:textId="1AA8BEA9" w:rsidR="008642B3" w:rsidRDefault="008642B3" w:rsidP="00707999">
      <w:pPr>
        <w:spacing w:after="12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6A71ACE" w14:textId="33912714" w:rsidR="00707999" w:rsidRPr="00707999" w:rsidRDefault="00707999" w:rsidP="00C65E53">
      <w:pPr>
        <w:spacing w:after="480"/>
        <w:jc w:val="center"/>
        <w:rPr>
          <w:bCs/>
          <w:sz w:val="22"/>
          <w:szCs w:val="20"/>
        </w:rPr>
      </w:pPr>
      <w:r w:rsidRPr="00707999">
        <w:rPr>
          <w:bCs/>
          <w:sz w:val="22"/>
          <w:szCs w:val="20"/>
        </w:rPr>
        <w:t>(wyniki częściowe</w:t>
      </w:r>
      <w:r w:rsidR="006E4C63">
        <w:rPr>
          <w:bCs/>
          <w:sz w:val="22"/>
          <w:szCs w:val="20"/>
        </w:rPr>
        <w:t xml:space="preserve"> – wybór w 54 zadaniach</w:t>
      </w:r>
      <w:r w:rsidRPr="00707999">
        <w:rPr>
          <w:bCs/>
          <w:sz w:val="22"/>
          <w:szCs w:val="20"/>
        </w:rPr>
        <w:t xml:space="preserve">)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8062E" w:rsidRPr="00607F9B" w14:paraId="4781390B" w14:textId="77777777" w:rsidTr="00B05ADB">
        <w:trPr>
          <w:trHeight w:val="638"/>
        </w:trPr>
        <w:tc>
          <w:tcPr>
            <w:tcW w:w="959" w:type="dxa"/>
            <w:shd w:val="clear" w:color="auto" w:fill="auto"/>
          </w:tcPr>
          <w:p w14:paraId="3CCE8759" w14:textId="77777777" w:rsidR="00B8062E" w:rsidRPr="00607F9B" w:rsidRDefault="00B8062E" w:rsidP="00B05A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2B3AF2" w14:textId="77777777" w:rsidR="00B8062E" w:rsidRPr="00607F9B" w:rsidRDefault="00B8062E" w:rsidP="00B05A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06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8062E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37640C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8062E" w:rsidRPr="00B8062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8062E" w:rsidRPr="00B8062E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8062E" w14:paraId="2CAFD39B" w14:textId="77777777" w:rsidTr="00B05ADB">
        <w:trPr>
          <w:cantSplit/>
        </w:trPr>
        <w:tc>
          <w:tcPr>
            <w:tcW w:w="9498" w:type="dxa"/>
          </w:tcPr>
          <w:p w14:paraId="2A9ED2DA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ANMAR Sp. z o.o.</w:t>
            </w:r>
          </w:p>
          <w:p w14:paraId="2A0BCB84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Tychy</w:t>
            </w:r>
          </w:p>
          <w:p w14:paraId="218B4406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BD4F13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asortyment do Pracowni Żywienia Pozajelitowego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43 118.64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8F953F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A5D69C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5FB9A02D" w14:textId="77777777" w:rsidTr="00B05ADB">
        <w:trPr>
          <w:cantSplit/>
        </w:trPr>
        <w:tc>
          <w:tcPr>
            <w:tcW w:w="9498" w:type="dxa"/>
          </w:tcPr>
          <w:p w14:paraId="7055B2C1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VYGON Polska Sp. z o.o.</w:t>
            </w:r>
          </w:p>
          <w:p w14:paraId="22B780F7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Francuska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03-905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74DB381A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043C60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cewnik dotętniczy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16 200.00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28CFD53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5DF39D0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1B0FD58" w14:textId="77777777" w:rsidTr="00B05ADB">
        <w:trPr>
          <w:cantSplit/>
        </w:trPr>
        <w:tc>
          <w:tcPr>
            <w:tcW w:w="9498" w:type="dxa"/>
          </w:tcPr>
          <w:p w14:paraId="6F42C05A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VYGON Polska Sp. z o.o.</w:t>
            </w:r>
          </w:p>
          <w:p w14:paraId="6EDA2D03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Francuska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03-905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42FDB0B8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715A96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zestaw do drenażu klatki piersiowej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2 106.00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CACFADE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320F05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7F4F559B" w14:textId="77777777" w:rsidTr="00B05ADB">
        <w:trPr>
          <w:cantSplit/>
        </w:trPr>
        <w:tc>
          <w:tcPr>
            <w:tcW w:w="9498" w:type="dxa"/>
          </w:tcPr>
          <w:p w14:paraId="1DF3D43E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Karl Storz Polska Sp. z o.o.</w:t>
            </w:r>
          </w:p>
          <w:p w14:paraId="2E220CA4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Hołubcowa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02-854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6B4BB94E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10DB59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Dren do histeroskopii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185 900.40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BBC278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62046F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8F7F214" w14:textId="77777777" w:rsidTr="00B05ADB">
        <w:trPr>
          <w:cantSplit/>
        </w:trPr>
        <w:tc>
          <w:tcPr>
            <w:tcW w:w="9498" w:type="dxa"/>
          </w:tcPr>
          <w:p w14:paraId="21942062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SKAMEX Spółka z ograniczona odpowiedzialnością</w:t>
            </w:r>
          </w:p>
          <w:p w14:paraId="4AAB19DB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Łódź</w:t>
            </w:r>
          </w:p>
          <w:p w14:paraId="210BC0A0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E97A56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Kranik, zestaw do cystostomii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18 727.20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0728A2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FAE9E34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AF3880B" w14:textId="77777777" w:rsidTr="00B05ADB">
        <w:trPr>
          <w:cantSplit/>
        </w:trPr>
        <w:tc>
          <w:tcPr>
            <w:tcW w:w="9498" w:type="dxa"/>
          </w:tcPr>
          <w:p w14:paraId="1B0EC42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087F2AC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1A75768C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5185F8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Cewnik Tiemann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1 064.88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D8D3BE7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E4011B1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F1B7467" w14:textId="77777777" w:rsidTr="00B05ADB">
        <w:trPr>
          <w:cantSplit/>
        </w:trPr>
        <w:tc>
          <w:tcPr>
            <w:tcW w:w="9498" w:type="dxa"/>
          </w:tcPr>
          <w:p w14:paraId="1BB6F88C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VYGON Polska Sp. z o.o.</w:t>
            </w:r>
          </w:p>
          <w:p w14:paraId="5569D1B9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Francuska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03-905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579F8F41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47A3C8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System bezigłowy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249 696.00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A62EA1A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FBBB4FF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A83B0ED" w14:textId="77777777" w:rsidTr="00B05ADB">
        <w:trPr>
          <w:cantSplit/>
        </w:trPr>
        <w:tc>
          <w:tcPr>
            <w:tcW w:w="9498" w:type="dxa"/>
          </w:tcPr>
          <w:p w14:paraId="1B4D5E20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Bausch &amp; Lomb Poland Sp. z o.o.</w:t>
            </w:r>
          </w:p>
          <w:p w14:paraId="0220A8C7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Aleja Szucha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13/15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00-580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39F781C8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3AA4EE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Soczewka hydrożelowa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10 530.00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D6360C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7E4404D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E010303" w14:textId="77777777" w:rsidTr="00B05ADB">
        <w:trPr>
          <w:cantSplit/>
        </w:trPr>
        <w:tc>
          <w:tcPr>
            <w:tcW w:w="9498" w:type="dxa"/>
          </w:tcPr>
          <w:p w14:paraId="69273D9A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1731E0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5854C225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A8F516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Pojemnik na kał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907.20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CF1931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6066296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DF66428" w14:textId="77777777" w:rsidTr="00B05ADB">
        <w:trPr>
          <w:cantSplit/>
        </w:trPr>
        <w:tc>
          <w:tcPr>
            <w:tcW w:w="9498" w:type="dxa"/>
          </w:tcPr>
          <w:p w14:paraId="17DD60DC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22D99870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Nowy Tomyśl</w:t>
            </w:r>
          </w:p>
          <w:p w14:paraId="10B9C33A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8346EF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Igła injekcyjna minimalizująca ból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217.73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44527DF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C17892D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029C5424" w14:textId="77777777" w:rsidTr="00B05ADB">
        <w:trPr>
          <w:cantSplit/>
        </w:trPr>
        <w:tc>
          <w:tcPr>
            <w:tcW w:w="9498" w:type="dxa"/>
          </w:tcPr>
          <w:p w14:paraId="306D2015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Abiss Poland sp. z o.o.</w:t>
            </w:r>
          </w:p>
          <w:p w14:paraId="65749F64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Bagrowa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30733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Kraków</w:t>
            </w:r>
          </w:p>
          <w:p w14:paraId="4613B065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62F033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Taśma do leczenia wysiłkowego nietrzymania moczu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38 610.00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A5C8BD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512F05F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79E48EC" w14:textId="77777777" w:rsidTr="00B05ADB">
        <w:trPr>
          <w:cantSplit/>
        </w:trPr>
        <w:tc>
          <w:tcPr>
            <w:tcW w:w="9498" w:type="dxa"/>
          </w:tcPr>
          <w:p w14:paraId="4254A492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Alcon Polska Sp. z o.o.</w:t>
            </w:r>
          </w:p>
          <w:p w14:paraId="443A576C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0D38A7AC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85385E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Zestaw do witrektomii przedniej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9 720.00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ED0418A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66F51B5" w14:textId="14E64778" w:rsidR="00B8062E" w:rsidRPr="00B8062E" w:rsidRDefault="008226EA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35DC212" w14:textId="77777777" w:rsidTr="00B05ADB">
        <w:trPr>
          <w:cantSplit/>
        </w:trPr>
        <w:tc>
          <w:tcPr>
            <w:tcW w:w="9498" w:type="dxa"/>
          </w:tcPr>
          <w:p w14:paraId="1E605A1B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Beryl Med Poland Sp. z o.o.</w:t>
            </w:r>
          </w:p>
          <w:p w14:paraId="716D8583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Złotej Jesieni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05-410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Józefów</w:t>
            </w:r>
          </w:p>
          <w:p w14:paraId="11A7EC47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2012AB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Ewakuator, igły, klipsy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93 344.40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7910C6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685501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5C7904E3" w14:textId="77777777" w:rsidTr="00B05ADB">
        <w:trPr>
          <w:cantSplit/>
        </w:trPr>
        <w:tc>
          <w:tcPr>
            <w:tcW w:w="9498" w:type="dxa"/>
          </w:tcPr>
          <w:p w14:paraId="5EEAE5DC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Bialmed Sp. z o.o.</w:t>
            </w:r>
          </w:p>
          <w:p w14:paraId="74810109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1411A77D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532B93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Żel nieczulający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50 703.84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BB4C9F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D77154C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B696F64" w14:textId="77777777" w:rsidTr="00B05ADB">
        <w:trPr>
          <w:cantSplit/>
        </w:trPr>
        <w:tc>
          <w:tcPr>
            <w:tcW w:w="9498" w:type="dxa"/>
          </w:tcPr>
          <w:p w14:paraId="29BD511B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Bausch &amp; Lomb Poland Sp. z o.o.</w:t>
            </w:r>
          </w:p>
          <w:p w14:paraId="5EDD4E13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Aleja Szucha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13/15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00-580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6B0923DD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8B1C3E1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Olej silikonowy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6 701.94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B46C79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2B240B6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2E76E12" w14:textId="77777777" w:rsidTr="00B05ADB">
        <w:trPr>
          <w:cantSplit/>
        </w:trPr>
        <w:tc>
          <w:tcPr>
            <w:tcW w:w="9498" w:type="dxa"/>
          </w:tcPr>
          <w:p w14:paraId="26E33109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Medicus Sp z o.o. S.K.A.</w:t>
            </w:r>
          </w:p>
          <w:p w14:paraId="74DCFAB6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Browarowa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Tychy</w:t>
            </w:r>
          </w:p>
          <w:p w14:paraId="5C8B0D27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8486E1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Balon do tamponady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7 426.08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374D4A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49CEAC6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121ED76" w14:textId="77777777" w:rsidTr="00B05ADB">
        <w:trPr>
          <w:cantSplit/>
        </w:trPr>
        <w:tc>
          <w:tcPr>
            <w:tcW w:w="9498" w:type="dxa"/>
          </w:tcPr>
          <w:p w14:paraId="73766E9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Teleflex Polska sp. z o.o.</w:t>
            </w:r>
          </w:p>
          <w:p w14:paraId="217DB70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6EE4550C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9F99B5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Cewniki, rurki intubacyjne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410 615.13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D88168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5E945A6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F8A41B3" w14:textId="77777777" w:rsidTr="00B05ADB">
        <w:trPr>
          <w:cantSplit/>
        </w:trPr>
        <w:tc>
          <w:tcPr>
            <w:tcW w:w="9498" w:type="dxa"/>
          </w:tcPr>
          <w:p w14:paraId="4D9FA0E2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Consultronix Spółka Akcyjna</w:t>
            </w:r>
          </w:p>
          <w:p w14:paraId="7FEBCFD8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32-083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Balice</w:t>
            </w:r>
          </w:p>
          <w:p w14:paraId="14919831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885A0E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Hyaluronic sodium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48 729.60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F3A526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313896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794A6C0" w14:textId="77777777" w:rsidTr="00B05ADB">
        <w:trPr>
          <w:cantSplit/>
        </w:trPr>
        <w:tc>
          <w:tcPr>
            <w:tcW w:w="9498" w:type="dxa"/>
          </w:tcPr>
          <w:p w14:paraId="26076CB6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VYGON Polska Sp. z o.o.</w:t>
            </w:r>
          </w:p>
          <w:p w14:paraId="05E23F30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Francuska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/6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03-905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539EC956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9ECB3A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Zestawy infuzyjne, sondy, cewniki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45 851.40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E72186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0FDE70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DE28571" w14:textId="77777777" w:rsidTr="00B05ADB">
        <w:trPr>
          <w:cantSplit/>
        </w:trPr>
        <w:tc>
          <w:tcPr>
            <w:tcW w:w="9498" w:type="dxa"/>
          </w:tcPr>
          <w:p w14:paraId="0CCDD7DD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MDT sp. z o.o.</w:t>
            </w:r>
          </w:p>
          <w:p w14:paraId="4FDEFC88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Skośna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12A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30-383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KRAKÓW</w:t>
            </w:r>
          </w:p>
          <w:p w14:paraId="388ADB4A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0B7B00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PASKI FLUORESCEINOWE SODIUM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5 132.16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7A9607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2DA5B03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B2D71B0" w14:textId="77777777" w:rsidTr="00B05ADB">
        <w:trPr>
          <w:cantSplit/>
        </w:trPr>
        <w:tc>
          <w:tcPr>
            <w:tcW w:w="9498" w:type="dxa"/>
          </w:tcPr>
          <w:p w14:paraId="36260390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Alcon Polska Sp. z o.o.</w:t>
            </w:r>
          </w:p>
          <w:p w14:paraId="6B637809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Marynarska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/I piętro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02-674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6200F178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3C80B4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Implant przeciwjaskrowy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89 100.00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12259C1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DD9E4DB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0EBD701" w14:textId="77777777" w:rsidTr="00B05ADB">
        <w:trPr>
          <w:cantSplit/>
        </w:trPr>
        <w:tc>
          <w:tcPr>
            <w:tcW w:w="9498" w:type="dxa"/>
          </w:tcPr>
          <w:p w14:paraId="296F40E5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Consultronix Spółka Akcyjna</w:t>
            </w:r>
          </w:p>
          <w:p w14:paraId="2C196C28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32-083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Balice</w:t>
            </w:r>
          </w:p>
          <w:p w14:paraId="665701A3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E6B284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Soczewka nagałkowa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4 644.00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5B45CC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39186C3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16CF532" w14:textId="77777777" w:rsidTr="00B05ADB">
        <w:trPr>
          <w:cantSplit/>
        </w:trPr>
        <w:tc>
          <w:tcPr>
            <w:tcW w:w="9498" w:type="dxa"/>
          </w:tcPr>
          <w:p w14:paraId="52A43E5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Consultronix Spółka Akcyjna</w:t>
            </w:r>
          </w:p>
          <w:p w14:paraId="01F88EEA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Przemysłowa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32-083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Balice</w:t>
            </w:r>
          </w:p>
          <w:p w14:paraId="378F4B6C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4D52B8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Kaniula do kanałów łzowych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2 235.60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46B1737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B665F90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1E197874" w14:textId="77777777" w:rsidTr="00B05ADB">
        <w:trPr>
          <w:cantSplit/>
        </w:trPr>
        <w:tc>
          <w:tcPr>
            <w:tcW w:w="9498" w:type="dxa"/>
          </w:tcPr>
          <w:p w14:paraId="2C076FDC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Erbe Polska Sp. z o.o.</w:t>
            </w:r>
          </w:p>
          <w:p w14:paraId="345B0597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Al. Rzeczypospolitej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/2.8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02-972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22F25450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994E77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Sonda argonowa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357 372.00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563F70F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09CD66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8AF2191" w14:textId="77777777" w:rsidTr="00B05ADB">
        <w:trPr>
          <w:cantSplit/>
        </w:trPr>
        <w:tc>
          <w:tcPr>
            <w:tcW w:w="9498" w:type="dxa"/>
          </w:tcPr>
          <w:p w14:paraId="522ECF09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Neomed Polska Sp. z o.o.</w:t>
            </w:r>
          </w:p>
          <w:p w14:paraId="68C95E64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Orężna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05-501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Piaseczno</w:t>
            </w:r>
          </w:p>
          <w:p w14:paraId="1036FF2B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E7CA1F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Ostrza chirurgiczne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19 005.84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41D543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B9F488C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75478B9C" w14:textId="77777777" w:rsidTr="00B05ADB">
        <w:trPr>
          <w:cantSplit/>
        </w:trPr>
        <w:tc>
          <w:tcPr>
            <w:tcW w:w="9498" w:type="dxa"/>
          </w:tcPr>
          <w:p w14:paraId="61A77125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FRESENIUS MEDICAL CARE POLSKA SA</w:t>
            </w:r>
          </w:p>
          <w:p w14:paraId="6FAC7E7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KRZYWA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60-118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POZNAŃ</w:t>
            </w:r>
          </w:p>
          <w:p w14:paraId="477D90BF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26DBA9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38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Sprzęt do dializy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480 006.00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C5A7ED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1C81E85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19045D2" w14:textId="77777777" w:rsidTr="00B05ADB">
        <w:trPr>
          <w:cantSplit/>
        </w:trPr>
        <w:tc>
          <w:tcPr>
            <w:tcW w:w="9498" w:type="dxa"/>
          </w:tcPr>
          <w:p w14:paraId="54C3E1D3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Boxmet Medical Sp. z o.o.</w:t>
            </w:r>
          </w:p>
          <w:p w14:paraId="79BB39AF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Piskorzów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51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58-250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Pieszyce</w:t>
            </w:r>
          </w:p>
          <w:p w14:paraId="1EA0ED35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EB8BCD5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Igła doszpikowa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5 076.00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310229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32C9D0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50217176" w14:textId="77777777" w:rsidTr="00B05ADB">
        <w:trPr>
          <w:cantSplit/>
        </w:trPr>
        <w:tc>
          <w:tcPr>
            <w:tcW w:w="9498" w:type="dxa"/>
          </w:tcPr>
          <w:p w14:paraId="56D358F0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0507CC41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17337DA8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D6857AB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Dren Robinsona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1 601.10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F81975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6F56B48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C8EF735" w14:textId="77777777" w:rsidTr="00B05ADB">
        <w:trPr>
          <w:cantSplit/>
        </w:trPr>
        <w:tc>
          <w:tcPr>
            <w:tcW w:w="9498" w:type="dxa"/>
          </w:tcPr>
          <w:p w14:paraId="2E0AA092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Becton Dickinson Polska Sp. z o.o.</w:t>
            </w:r>
          </w:p>
          <w:p w14:paraId="68BEDFAC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7D97B321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BFFD89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SIATKA przepuklinowa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162 378.00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6E570C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B0E3EDF" w14:textId="69C37B0D" w:rsidR="00B8062E" w:rsidRPr="00B8062E" w:rsidRDefault="008226EA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F4166B7" w14:textId="77777777" w:rsidTr="00B05ADB">
        <w:trPr>
          <w:cantSplit/>
        </w:trPr>
        <w:tc>
          <w:tcPr>
            <w:tcW w:w="9498" w:type="dxa"/>
          </w:tcPr>
          <w:p w14:paraId="43AE9262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Fresenius Kabi Polska Sp.  z o.o.</w:t>
            </w:r>
          </w:p>
          <w:p w14:paraId="1B328342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Al. Jerozolimskie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02-305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7BE243A7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4A6537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Sprzęt do żywienia dojelitowego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44 776.50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19B915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4DE4D1E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FF6DD30" w14:textId="77777777" w:rsidTr="00B05ADB">
        <w:trPr>
          <w:cantSplit/>
        </w:trPr>
        <w:tc>
          <w:tcPr>
            <w:tcW w:w="9498" w:type="dxa"/>
          </w:tcPr>
          <w:p w14:paraId="3B0E6D1F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37D14C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6093F4CE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23781A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Szczoteczka cytologiczna prosta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939.60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C33B30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AC26DB0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0A912F86" w14:textId="77777777" w:rsidTr="00B05ADB">
        <w:trPr>
          <w:cantSplit/>
        </w:trPr>
        <w:tc>
          <w:tcPr>
            <w:tcW w:w="9498" w:type="dxa"/>
          </w:tcPr>
          <w:p w14:paraId="6C907BFC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Medtronic Poland sp. z o.o.</w:t>
            </w:r>
          </w:p>
          <w:p w14:paraId="7DF174F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33223D9E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A2AE4A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Elektrody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87 966.00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052932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80A349D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BA870B2" w14:textId="77777777" w:rsidTr="00B05ADB">
        <w:trPr>
          <w:cantSplit/>
        </w:trPr>
        <w:tc>
          <w:tcPr>
            <w:tcW w:w="9498" w:type="dxa"/>
          </w:tcPr>
          <w:p w14:paraId="7ED8DBE7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Teleflex Polska sp. z o.o.</w:t>
            </w:r>
          </w:p>
          <w:p w14:paraId="60791DE8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Żwirki i Wigury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02-092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217D4A30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93E568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50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Zestaw do konikotomii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2 646.00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AD4BC0B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E3ED619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1BBA2057" w14:textId="77777777" w:rsidTr="00B05ADB">
        <w:trPr>
          <w:cantSplit/>
        </w:trPr>
        <w:tc>
          <w:tcPr>
            <w:tcW w:w="9498" w:type="dxa"/>
          </w:tcPr>
          <w:p w14:paraId="17F840FF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29E2326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65B57DDA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A9F081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Igły i inne wyroby medyczne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22 437.65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7C7CAC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AC7BD68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079BD688" w14:textId="77777777" w:rsidTr="00B05ADB">
        <w:trPr>
          <w:cantSplit/>
        </w:trPr>
        <w:tc>
          <w:tcPr>
            <w:tcW w:w="9498" w:type="dxa"/>
          </w:tcPr>
          <w:p w14:paraId="4E77701D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Aesculap Chifa Spółka z ograniczoną odpowiedzialnością</w:t>
            </w:r>
          </w:p>
          <w:p w14:paraId="5714DF73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Nowy Tomyśl</w:t>
            </w:r>
          </w:p>
          <w:p w14:paraId="56CD3397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410884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54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igły i zestaw do znieczulenia podpajęczynówkowego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22 132.98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EF06F91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8F4EFAF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7B854C83" w14:textId="77777777" w:rsidTr="00B05ADB">
        <w:trPr>
          <w:cantSplit/>
        </w:trPr>
        <w:tc>
          <w:tcPr>
            <w:tcW w:w="9498" w:type="dxa"/>
          </w:tcPr>
          <w:p w14:paraId="0081DD9A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ANMAR Sp. z o.o.</w:t>
            </w:r>
          </w:p>
          <w:p w14:paraId="111F0748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Tychy</w:t>
            </w:r>
          </w:p>
          <w:p w14:paraId="6E6720AF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5DC284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55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Rurka tracheostomijna z mankietem z ruchomym szyldem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5 577.66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8FBF13B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46255DF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789E1DAB" w14:textId="77777777" w:rsidTr="00B05ADB">
        <w:trPr>
          <w:cantSplit/>
        </w:trPr>
        <w:tc>
          <w:tcPr>
            <w:tcW w:w="9498" w:type="dxa"/>
          </w:tcPr>
          <w:p w14:paraId="43D52B36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Aspironix Polska Sp. z o.o.</w:t>
            </w:r>
          </w:p>
          <w:p w14:paraId="63E78690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Różyckiego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31-324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Kraków</w:t>
            </w:r>
          </w:p>
          <w:p w14:paraId="44223B3F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47C02B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57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Zbiornik z żelem, opatrunki + dzierżawa urządzeń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87 091.20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A41B20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1B14483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1DB97953" w14:textId="77777777" w:rsidTr="00B05ADB">
        <w:trPr>
          <w:cantSplit/>
        </w:trPr>
        <w:tc>
          <w:tcPr>
            <w:tcW w:w="9498" w:type="dxa"/>
          </w:tcPr>
          <w:p w14:paraId="64E51F4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SKAMEX Spółka z ograniczona odpowiedzialnością</w:t>
            </w:r>
          </w:p>
          <w:p w14:paraId="44EDF83B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ul. Częstochowska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38/52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93-121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Łódź</w:t>
            </w:r>
          </w:p>
          <w:p w14:paraId="7858B88F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AD50F0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60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Woda do nawilżania tlenu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3 188.16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07054A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A62DCB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1C8ED8FE" w14:textId="77777777" w:rsidTr="00B05ADB">
        <w:trPr>
          <w:cantSplit/>
        </w:trPr>
        <w:tc>
          <w:tcPr>
            <w:tcW w:w="9498" w:type="dxa"/>
          </w:tcPr>
          <w:p w14:paraId="6F7024C4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Advance Europe Sp. z o.o. Biuro Techniczno-Handlowe</w:t>
            </w:r>
          </w:p>
          <w:p w14:paraId="3C3F5536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Skrzetuskiego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/3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02-726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64B4C292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993F99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61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Cewnik silikonowy Foley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4 059.72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297AEA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95D54E6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7F805D1" w14:textId="77777777" w:rsidTr="00B05ADB">
        <w:trPr>
          <w:cantSplit/>
        </w:trPr>
        <w:tc>
          <w:tcPr>
            <w:tcW w:w="9498" w:type="dxa"/>
          </w:tcPr>
          <w:p w14:paraId="2F274F2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Bialmed Sp. z o.o.</w:t>
            </w:r>
          </w:p>
          <w:p w14:paraId="121484E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Kazimierzowska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46/48/35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02-546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383C584E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148ADD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63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Sprzęt do żywienia dojelitowego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116 614.08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203B04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084F6AC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A7AD38D" w14:textId="77777777" w:rsidTr="00B05ADB">
        <w:trPr>
          <w:cantSplit/>
        </w:trPr>
        <w:tc>
          <w:tcPr>
            <w:tcW w:w="9498" w:type="dxa"/>
          </w:tcPr>
          <w:p w14:paraId="4103FAF7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Medtronic Poland sp. z o.o.</w:t>
            </w:r>
          </w:p>
          <w:p w14:paraId="50BFBFFA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6734C963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1EC68F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64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Stapler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16 524.00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B455DC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34EA0C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15114996" w14:textId="77777777" w:rsidTr="00B05ADB">
        <w:trPr>
          <w:cantSplit/>
        </w:trPr>
        <w:tc>
          <w:tcPr>
            <w:tcW w:w="9498" w:type="dxa"/>
          </w:tcPr>
          <w:p w14:paraId="15129939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Agencja Naukowo-Techniczna Symico Sp. z o.o.</w:t>
            </w:r>
          </w:p>
          <w:p w14:paraId="058CE0C0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Powstańców Śląskich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54a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53-333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Wrocław</w:t>
            </w:r>
          </w:p>
          <w:p w14:paraId="0896CC57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29EDFD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68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Obłożenia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46 159.20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9BC839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65CE6DB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34A442A" w14:textId="77777777" w:rsidTr="00B05ADB">
        <w:trPr>
          <w:cantSplit/>
        </w:trPr>
        <w:tc>
          <w:tcPr>
            <w:tcW w:w="9498" w:type="dxa"/>
          </w:tcPr>
          <w:p w14:paraId="5340B3CB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743E4457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13D0B665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F1ECAD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69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RURKA INTUB. Z PODW.MANKIETEM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29 754.00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11743B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CA4A49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591E7CDC" w14:textId="77777777" w:rsidTr="00B05ADB">
        <w:trPr>
          <w:cantSplit/>
        </w:trPr>
        <w:tc>
          <w:tcPr>
            <w:tcW w:w="9498" w:type="dxa"/>
          </w:tcPr>
          <w:p w14:paraId="1325D1E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COMED S.C. Krzysztof Pilarski, Wojciech Grunwald</w:t>
            </w:r>
          </w:p>
          <w:p w14:paraId="2CF2722C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1 Maja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75-800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Koszalin</w:t>
            </w:r>
          </w:p>
          <w:p w14:paraId="6C12C0FF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82EDA0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Igłowa elektroda koncentryczna EMG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2 295.00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E2D7B0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479362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5C40C949" w14:textId="77777777" w:rsidTr="00B05ADB">
        <w:trPr>
          <w:cantSplit/>
        </w:trPr>
        <w:tc>
          <w:tcPr>
            <w:tcW w:w="9498" w:type="dxa"/>
          </w:tcPr>
          <w:p w14:paraId="01A8DAD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ANMAR Sp. z o.o.</w:t>
            </w:r>
          </w:p>
          <w:p w14:paraId="45E0388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Strefowa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43-100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Tychy</w:t>
            </w:r>
          </w:p>
          <w:p w14:paraId="45E6803F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D2BBF7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worek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1 317.60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D81CCB8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978E75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197380EB" w14:textId="77777777" w:rsidTr="00B05ADB">
        <w:trPr>
          <w:cantSplit/>
        </w:trPr>
        <w:tc>
          <w:tcPr>
            <w:tcW w:w="9498" w:type="dxa"/>
          </w:tcPr>
          <w:p w14:paraId="3C76EADC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Medtronic Poland sp. z o.o.</w:t>
            </w:r>
          </w:p>
          <w:p w14:paraId="391CBEA2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Polna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00-633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1ECA15FC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BA22D0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Kleszczyki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93 312.00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4D65D3C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EC367D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67896EB" w14:textId="77777777" w:rsidTr="00B05ADB">
        <w:trPr>
          <w:cantSplit/>
        </w:trPr>
        <w:tc>
          <w:tcPr>
            <w:tcW w:w="9498" w:type="dxa"/>
          </w:tcPr>
          <w:p w14:paraId="7F257ABA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5BE23D16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114E573A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750492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Igła do punkcji lędźwiowych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429.30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53D06DD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13D4478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39C24AAC" w14:textId="77777777" w:rsidTr="00B05ADB">
        <w:trPr>
          <w:cantSplit/>
        </w:trPr>
        <w:tc>
          <w:tcPr>
            <w:tcW w:w="9498" w:type="dxa"/>
          </w:tcPr>
          <w:p w14:paraId="3B42A1B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Zarys International Group spółka z ograniczoną odpowiedzialnością spółka komandytowa</w:t>
            </w:r>
          </w:p>
          <w:p w14:paraId="0642DC59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4E0C0744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7F99BD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Wziernik dwułyżkowy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567.00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039BFED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284BFE4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DF11DFD" w14:textId="77777777" w:rsidTr="00B05ADB">
        <w:trPr>
          <w:cantSplit/>
        </w:trPr>
        <w:tc>
          <w:tcPr>
            <w:tcW w:w="9498" w:type="dxa"/>
          </w:tcPr>
          <w:p w14:paraId="6DB76ED8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1243474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54FD13D7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EF06CF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Pokrowiec na aparaturę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5 374.08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BE4F5A9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9B132A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4FDFC813" w14:textId="77777777" w:rsidTr="00B05ADB">
        <w:trPr>
          <w:cantSplit/>
        </w:trPr>
        <w:tc>
          <w:tcPr>
            <w:tcW w:w="9498" w:type="dxa"/>
          </w:tcPr>
          <w:p w14:paraId="16184D47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D595284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26BF74DC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F2ECC6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dren silikonowy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10 908.00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7721B09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F83D71A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02DB322D" w14:textId="77777777" w:rsidTr="00B05ADB">
        <w:trPr>
          <w:cantSplit/>
        </w:trPr>
        <w:tc>
          <w:tcPr>
            <w:tcW w:w="9498" w:type="dxa"/>
          </w:tcPr>
          <w:p w14:paraId="570B739E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6D5F51C2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Zabrze</w:t>
            </w:r>
          </w:p>
          <w:p w14:paraId="7CD065C0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DC74B4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79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sonda nosowo-żołądkowa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1 020.60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760444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78E8D9B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D202945" w14:textId="77777777" w:rsidTr="00B05ADB">
        <w:trPr>
          <w:cantSplit/>
        </w:trPr>
        <w:tc>
          <w:tcPr>
            <w:tcW w:w="9498" w:type="dxa"/>
          </w:tcPr>
          <w:p w14:paraId="2E20AB09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Applied Medical Polska spółka z ograniczoną odpowiedzialnością</w:t>
            </w:r>
          </w:p>
          <w:p w14:paraId="364E4513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Grójecka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208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02-390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73BCBB59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6C302E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80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retraktor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26 805.60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3812F74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E062757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64F25D3A" w14:textId="77777777" w:rsidTr="00B05ADB">
        <w:trPr>
          <w:cantSplit/>
        </w:trPr>
        <w:tc>
          <w:tcPr>
            <w:tcW w:w="9498" w:type="dxa"/>
          </w:tcPr>
          <w:p w14:paraId="45DC0ECA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lastRenderedPageBreak/>
              <w:t>Advance Europe Sp. z o.o. Biuro Techniczno-Handlowe</w:t>
            </w:r>
          </w:p>
          <w:p w14:paraId="2630233E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Skrzetuskiego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30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/3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02-726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Warszawa</w:t>
            </w:r>
          </w:p>
          <w:p w14:paraId="1FC4BC6B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7D25DE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81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Zestawy, cewniki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40 430.88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1229D0D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7EFC8AD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B8062E" w14:paraId="28B72EC3" w14:textId="77777777" w:rsidTr="00B05ADB">
        <w:trPr>
          <w:cantSplit/>
        </w:trPr>
        <w:tc>
          <w:tcPr>
            <w:tcW w:w="9498" w:type="dxa"/>
          </w:tcPr>
          <w:p w14:paraId="40EF65BE" w14:textId="77777777" w:rsidR="00B8062E" w:rsidRPr="001D1EEC" w:rsidRDefault="00B8062E" w:rsidP="00B05A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B8062E">
              <w:rPr>
                <w:b/>
                <w:sz w:val="22"/>
                <w:szCs w:val="22"/>
              </w:rPr>
              <w:t>BL Medica Sp. z o.o. Sp.k.</w:t>
            </w:r>
          </w:p>
          <w:p w14:paraId="3B1F048A" w14:textId="77777777" w:rsidR="00B8062E" w:rsidRPr="001D1EEC" w:rsidRDefault="00B8062E" w:rsidP="00B05ADB">
            <w:pPr>
              <w:spacing w:line="276" w:lineRule="auto"/>
              <w:rPr>
                <w:bCs/>
                <w:sz w:val="22"/>
                <w:szCs w:val="22"/>
              </w:rPr>
            </w:pPr>
            <w:r w:rsidRPr="00B8062E">
              <w:rPr>
                <w:bCs/>
                <w:sz w:val="22"/>
                <w:szCs w:val="22"/>
              </w:rPr>
              <w:t>Słoneczna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B8062E">
              <w:rPr>
                <w:bCs/>
                <w:sz w:val="22"/>
                <w:szCs w:val="22"/>
              </w:rPr>
              <w:t>72-123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B8062E">
              <w:rPr>
                <w:bCs/>
                <w:sz w:val="22"/>
                <w:szCs w:val="22"/>
              </w:rPr>
              <w:t>Kliniska Wielkie</w:t>
            </w:r>
          </w:p>
          <w:p w14:paraId="2FFDE5CB" w14:textId="77777777" w:rsidR="00B8062E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657769" w14:textId="77777777" w:rsidR="00B8062E" w:rsidRPr="00211A34" w:rsidRDefault="00B8062E" w:rsidP="00B05A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B8062E">
              <w:rPr>
                <w:color w:val="000000"/>
                <w:sz w:val="22"/>
                <w:szCs w:val="22"/>
              </w:rPr>
              <w:t>82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8062E">
              <w:rPr>
                <w:color w:val="000000"/>
                <w:sz w:val="22"/>
                <w:szCs w:val="22"/>
              </w:rPr>
              <w:t>Sterylny  lubrykant  poślizgowy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8062E">
              <w:rPr>
                <w:b/>
                <w:sz w:val="22"/>
                <w:szCs w:val="22"/>
              </w:rPr>
              <w:t>9 158.40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1A2C8BD" w14:textId="77777777" w:rsidR="00B8062E" w:rsidRPr="00D168A0" w:rsidRDefault="00B8062E" w:rsidP="00B05A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CFBF372" w14:textId="77777777" w:rsidR="00B8062E" w:rsidRDefault="00B8062E" w:rsidP="00B05A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8062E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1689BA3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6976154C" w14:textId="77777777" w:rsidTr="00596EA3">
        <w:tc>
          <w:tcPr>
            <w:tcW w:w="2169" w:type="dxa"/>
            <w:shd w:val="clear" w:color="auto" w:fill="F3F3F3"/>
          </w:tcPr>
          <w:p w14:paraId="3CB9C5D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DE7BE9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E879FD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0CC8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8062E" w:rsidRPr="00834EF4" w14:paraId="7BC45293" w14:textId="77777777" w:rsidTr="00B05ADB">
        <w:tc>
          <w:tcPr>
            <w:tcW w:w="2169" w:type="dxa"/>
            <w:shd w:val="clear" w:color="auto" w:fill="auto"/>
          </w:tcPr>
          <w:p w14:paraId="721BE32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asortyment do Pracowni Żywienia Pozajelitowego</w:t>
            </w:r>
          </w:p>
        </w:tc>
        <w:tc>
          <w:tcPr>
            <w:tcW w:w="2793" w:type="dxa"/>
            <w:shd w:val="clear" w:color="auto" w:fill="auto"/>
          </w:tcPr>
          <w:p w14:paraId="32E6CB4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ANMAR Sp. z o.o.</w:t>
            </w:r>
          </w:p>
          <w:p w14:paraId="5B122B5A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22</w:t>
            </w:r>
          </w:p>
          <w:p w14:paraId="6316087D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5F5099B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2620C7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5565A1FD" w14:textId="77777777" w:rsidTr="00B05ADB">
        <w:tc>
          <w:tcPr>
            <w:tcW w:w="2169" w:type="dxa"/>
            <w:shd w:val="clear" w:color="auto" w:fill="auto"/>
          </w:tcPr>
          <w:p w14:paraId="35A0BAE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cewnik dotętniczy</w:t>
            </w:r>
          </w:p>
        </w:tc>
        <w:tc>
          <w:tcPr>
            <w:tcW w:w="2793" w:type="dxa"/>
            <w:shd w:val="clear" w:color="auto" w:fill="auto"/>
          </w:tcPr>
          <w:p w14:paraId="722F002A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102639B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39/6</w:t>
            </w:r>
          </w:p>
          <w:p w14:paraId="25807E57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D7BA22D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0978A2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93C2719" w14:textId="77777777" w:rsidTr="00B05ADB">
        <w:tc>
          <w:tcPr>
            <w:tcW w:w="2169" w:type="dxa"/>
            <w:shd w:val="clear" w:color="auto" w:fill="auto"/>
          </w:tcPr>
          <w:p w14:paraId="3704372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zestaw do drenażu klatki piersiowej</w:t>
            </w:r>
          </w:p>
        </w:tc>
        <w:tc>
          <w:tcPr>
            <w:tcW w:w="2793" w:type="dxa"/>
            <w:shd w:val="clear" w:color="auto" w:fill="auto"/>
          </w:tcPr>
          <w:p w14:paraId="37C4E7FA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1804319F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39/6</w:t>
            </w:r>
          </w:p>
          <w:p w14:paraId="73F06565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6EBC3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3772C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8D8C35E" w14:textId="77777777" w:rsidTr="00B05ADB">
        <w:tc>
          <w:tcPr>
            <w:tcW w:w="2169" w:type="dxa"/>
            <w:shd w:val="clear" w:color="auto" w:fill="auto"/>
          </w:tcPr>
          <w:p w14:paraId="33B4B10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Dren do histeroskopii</w:t>
            </w:r>
          </w:p>
        </w:tc>
        <w:tc>
          <w:tcPr>
            <w:tcW w:w="2793" w:type="dxa"/>
            <w:shd w:val="clear" w:color="auto" w:fill="auto"/>
          </w:tcPr>
          <w:p w14:paraId="35F8A6F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Karl Storz Polska Sp. z o.o.</w:t>
            </w:r>
          </w:p>
          <w:p w14:paraId="1F2B60BA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Hołubcowa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123/-</w:t>
            </w:r>
          </w:p>
          <w:p w14:paraId="5E2A7C1C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02-854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EE8356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54CA1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1A5F094" w14:textId="77777777" w:rsidTr="00B05ADB">
        <w:tc>
          <w:tcPr>
            <w:tcW w:w="2169" w:type="dxa"/>
            <w:shd w:val="clear" w:color="auto" w:fill="auto"/>
          </w:tcPr>
          <w:p w14:paraId="3ECBDB2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Kranik, zestaw do cystostomii</w:t>
            </w:r>
          </w:p>
        </w:tc>
        <w:tc>
          <w:tcPr>
            <w:tcW w:w="2793" w:type="dxa"/>
            <w:shd w:val="clear" w:color="auto" w:fill="auto"/>
          </w:tcPr>
          <w:p w14:paraId="2DA2E6CB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5D7CD71B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38/52</w:t>
            </w:r>
          </w:p>
          <w:p w14:paraId="19550D17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EE3DC8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F4710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30984F1" w14:textId="77777777" w:rsidTr="00B05ADB">
        <w:tc>
          <w:tcPr>
            <w:tcW w:w="2169" w:type="dxa"/>
            <w:shd w:val="clear" w:color="auto" w:fill="auto"/>
          </w:tcPr>
          <w:p w14:paraId="460B275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Cewnik Tiemann</w:t>
            </w:r>
          </w:p>
        </w:tc>
        <w:tc>
          <w:tcPr>
            <w:tcW w:w="2793" w:type="dxa"/>
            <w:shd w:val="clear" w:color="auto" w:fill="auto"/>
          </w:tcPr>
          <w:p w14:paraId="34F1430C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26A5E24D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44E76DA1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D65822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3F8CCE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773EE8BE" w14:textId="77777777" w:rsidTr="00B05ADB">
        <w:tc>
          <w:tcPr>
            <w:tcW w:w="2169" w:type="dxa"/>
            <w:shd w:val="clear" w:color="auto" w:fill="auto"/>
          </w:tcPr>
          <w:p w14:paraId="0F3DDDA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System bezigłowy</w:t>
            </w:r>
          </w:p>
        </w:tc>
        <w:tc>
          <w:tcPr>
            <w:tcW w:w="2793" w:type="dxa"/>
            <w:shd w:val="clear" w:color="auto" w:fill="auto"/>
          </w:tcPr>
          <w:p w14:paraId="536E24AA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43818066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39/6</w:t>
            </w:r>
          </w:p>
          <w:p w14:paraId="5A279F72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D1CC2D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6A7CB5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EA8BE63" w14:textId="77777777" w:rsidTr="00B05ADB">
        <w:tc>
          <w:tcPr>
            <w:tcW w:w="2169" w:type="dxa"/>
            <w:shd w:val="clear" w:color="auto" w:fill="auto"/>
          </w:tcPr>
          <w:p w14:paraId="4373BBA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Soczewka hydrożelowa</w:t>
            </w:r>
          </w:p>
        </w:tc>
        <w:tc>
          <w:tcPr>
            <w:tcW w:w="2793" w:type="dxa"/>
            <w:shd w:val="clear" w:color="auto" w:fill="auto"/>
          </w:tcPr>
          <w:p w14:paraId="49F3E963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Bausch &amp; Lomb Poland Sp. z o.o.</w:t>
            </w:r>
          </w:p>
          <w:p w14:paraId="2D4D5960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Aleja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13/15</w:t>
            </w:r>
          </w:p>
          <w:p w14:paraId="0B6A8C9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1A173F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E9EFF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2FA6FAF" w14:textId="77777777" w:rsidTr="00B05ADB">
        <w:tc>
          <w:tcPr>
            <w:tcW w:w="2169" w:type="dxa"/>
            <w:shd w:val="clear" w:color="auto" w:fill="auto"/>
          </w:tcPr>
          <w:p w14:paraId="4A9CB10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lastRenderedPageBreak/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Pojemnik na kał</w:t>
            </w:r>
          </w:p>
        </w:tc>
        <w:tc>
          <w:tcPr>
            <w:tcW w:w="2793" w:type="dxa"/>
            <w:shd w:val="clear" w:color="auto" w:fill="auto"/>
          </w:tcPr>
          <w:p w14:paraId="783F79C8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62FE89D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66FBABB8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FF7A62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AD3C98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513B539" w14:textId="77777777" w:rsidTr="00B05ADB">
        <w:tc>
          <w:tcPr>
            <w:tcW w:w="2169" w:type="dxa"/>
            <w:shd w:val="clear" w:color="auto" w:fill="auto"/>
          </w:tcPr>
          <w:p w14:paraId="7C9B459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Pojemnik na kał</w:t>
            </w:r>
          </w:p>
        </w:tc>
        <w:tc>
          <w:tcPr>
            <w:tcW w:w="2793" w:type="dxa"/>
            <w:shd w:val="clear" w:color="auto" w:fill="auto"/>
          </w:tcPr>
          <w:p w14:paraId="6BC9BAD2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TESA Teresa Woźniewska</w:t>
            </w:r>
          </w:p>
          <w:p w14:paraId="35110BFE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Kuźnicy Kołłątajowskiej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32</w:t>
            </w:r>
          </w:p>
          <w:p w14:paraId="6A05D2E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C79F57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- 58.33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CB8E0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58,33</w:t>
            </w:r>
          </w:p>
        </w:tc>
      </w:tr>
      <w:tr w:rsidR="00B8062E" w:rsidRPr="00834EF4" w14:paraId="0C53F1FF" w14:textId="77777777" w:rsidTr="00B05ADB">
        <w:tc>
          <w:tcPr>
            <w:tcW w:w="2169" w:type="dxa"/>
            <w:shd w:val="clear" w:color="auto" w:fill="auto"/>
          </w:tcPr>
          <w:p w14:paraId="501C251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Igła injekcyjna minimalizująca ból</w:t>
            </w:r>
          </w:p>
        </w:tc>
        <w:tc>
          <w:tcPr>
            <w:tcW w:w="2793" w:type="dxa"/>
            <w:shd w:val="clear" w:color="auto" w:fill="auto"/>
          </w:tcPr>
          <w:p w14:paraId="62C7FE4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2D73E874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14</w:t>
            </w:r>
          </w:p>
          <w:p w14:paraId="52A9761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A253DC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BFF62E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25E5BA7" w14:textId="77777777" w:rsidTr="00B05ADB">
        <w:tc>
          <w:tcPr>
            <w:tcW w:w="2169" w:type="dxa"/>
            <w:shd w:val="clear" w:color="auto" w:fill="auto"/>
          </w:tcPr>
          <w:p w14:paraId="0B77685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Taśma do leczenia wysiłkowego nietrzymania moczu</w:t>
            </w:r>
          </w:p>
        </w:tc>
        <w:tc>
          <w:tcPr>
            <w:tcW w:w="2793" w:type="dxa"/>
            <w:shd w:val="clear" w:color="auto" w:fill="auto"/>
          </w:tcPr>
          <w:p w14:paraId="7EEB1EA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Abiss Poland sp. z o.o.</w:t>
            </w:r>
          </w:p>
          <w:p w14:paraId="1D04FF2F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Bagrowa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</w:t>
            </w:r>
          </w:p>
          <w:p w14:paraId="63BE7F38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30733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E237CA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730A48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5677D340" w14:textId="77777777" w:rsidTr="00B05ADB">
        <w:tc>
          <w:tcPr>
            <w:tcW w:w="2169" w:type="dxa"/>
            <w:shd w:val="clear" w:color="auto" w:fill="auto"/>
          </w:tcPr>
          <w:p w14:paraId="18EED3F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Zestaw do witrektomii przedniej</w:t>
            </w:r>
          </w:p>
        </w:tc>
        <w:tc>
          <w:tcPr>
            <w:tcW w:w="2793" w:type="dxa"/>
            <w:shd w:val="clear" w:color="auto" w:fill="auto"/>
          </w:tcPr>
          <w:p w14:paraId="1D454F7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07075C2F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15/I piętro</w:t>
            </w:r>
          </w:p>
          <w:p w14:paraId="40682E85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7CD8E0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CEFACA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6A395CD7" w14:textId="77777777" w:rsidTr="00B05ADB">
        <w:tc>
          <w:tcPr>
            <w:tcW w:w="2169" w:type="dxa"/>
            <w:shd w:val="clear" w:color="auto" w:fill="auto"/>
          </w:tcPr>
          <w:p w14:paraId="4DF01D1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Ewakuator, igły, klipsy</w:t>
            </w:r>
          </w:p>
        </w:tc>
        <w:tc>
          <w:tcPr>
            <w:tcW w:w="2793" w:type="dxa"/>
            <w:shd w:val="clear" w:color="auto" w:fill="auto"/>
          </w:tcPr>
          <w:p w14:paraId="0F99935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11B7289C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Złotej Jesieni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58</w:t>
            </w:r>
          </w:p>
          <w:p w14:paraId="3A9DA9A3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05-410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Józefów</w:t>
            </w:r>
          </w:p>
        </w:tc>
        <w:tc>
          <w:tcPr>
            <w:tcW w:w="2976" w:type="dxa"/>
            <w:shd w:val="clear" w:color="auto" w:fill="auto"/>
          </w:tcPr>
          <w:p w14:paraId="4D81983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B8A907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732AFD86" w14:textId="77777777" w:rsidTr="00B05ADB">
        <w:tc>
          <w:tcPr>
            <w:tcW w:w="2169" w:type="dxa"/>
            <w:shd w:val="clear" w:color="auto" w:fill="auto"/>
          </w:tcPr>
          <w:p w14:paraId="35AB822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Żel nieczulający</w:t>
            </w:r>
          </w:p>
        </w:tc>
        <w:tc>
          <w:tcPr>
            <w:tcW w:w="2793" w:type="dxa"/>
            <w:shd w:val="clear" w:color="auto" w:fill="auto"/>
          </w:tcPr>
          <w:p w14:paraId="0FAC775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Bialmed Sp. z o.o.</w:t>
            </w:r>
          </w:p>
          <w:p w14:paraId="666B43C2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46/48/35</w:t>
            </w:r>
          </w:p>
          <w:p w14:paraId="3C134CA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719BE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77E8C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C9A4B54" w14:textId="77777777" w:rsidTr="00B05ADB">
        <w:tc>
          <w:tcPr>
            <w:tcW w:w="2169" w:type="dxa"/>
            <w:shd w:val="clear" w:color="auto" w:fill="auto"/>
          </w:tcPr>
          <w:p w14:paraId="534D03F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Żel nieczulający</w:t>
            </w:r>
          </w:p>
        </w:tc>
        <w:tc>
          <w:tcPr>
            <w:tcW w:w="2793" w:type="dxa"/>
            <w:shd w:val="clear" w:color="auto" w:fill="auto"/>
          </w:tcPr>
          <w:p w14:paraId="4C9D6E4C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4E9D3E76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21</w:t>
            </w:r>
          </w:p>
          <w:p w14:paraId="01722171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1279A71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- 91.23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0C22A7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91,23</w:t>
            </w:r>
          </w:p>
        </w:tc>
      </w:tr>
      <w:tr w:rsidR="00B8062E" w:rsidRPr="00834EF4" w14:paraId="2359DD3B" w14:textId="77777777" w:rsidTr="00B05ADB">
        <w:tc>
          <w:tcPr>
            <w:tcW w:w="2169" w:type="dxa"/>
            <w:shd w:val="clear" w:color="auto" w:fill="auto"/>
          </w:tcPr>
          <w:p w14:paraId="5648B1D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Żel nieczulający</w:t>
            </w:r>
          </w:p>
        </w:tc>
        <w:tc>
          <w:tcPr>
            <w:tcW w:w="2793" w:type="dxa"/>
            <w:shd w:val="clear" w:color="auto" w:fill="auto"/>
          </w:tcPr>
          <w:p w14:paraId="3DDAE377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Medilab Sp. z o. o.</w:t>
            </w:r>
          </w:p>
          <w:p w14:paraId="115510B8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Wysockiego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6c</w:t>
            </w:r>
          </w:p>
          <w:p w14:paraId="076F1713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D4D82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- 89.05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75C02A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89,05</w:t>
            </w:r>
          </w:p>
        </w:tc>
      </w:tr>
      <w:tr w:rsidR="00B8062E" w:rsidRPr="00834EF4" w14:paraId="4217A27A" w14:textId="77777777" w:rsidTr="00B05ADB">
        <w:tc>
          <w:tcPr>
            <w:tcW w:w="2169" w:type="dxa"/>
            <w:shd w:val="clear" w:color="auto" w:fill="auto"/>
          </w:tcPr>
          <w:p w14:paraId="4988EF5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Żel nieczulający</w:t>
            </w:r>
          </w:p>
        </w:tc>
        <w:tc>
          <w:tcPr>
            <w:tcW w:w="2793" w:type="dxa"/>
            <w:shd w:val="clear" w:color="auto" w:fill="auto"/>
          </w:tcPr>
          <w:p w14:paraId="255273FC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BATIST Medical Polska Sp. z o.o.</w:t>
            </w:r>
          </w:p>
          <w:p w14:paraId="673857CC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25</w:t>
            </w:r>
          </w:p>
          <w:p w14:paraId="778D115C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9DFF7F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- 87.79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38E78C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87,79</w:t>
            </w:r>
          </w:p>
        </w:tc>
      </w:tr>
      <w:tr w:rsidR="00B8062E" w:rsidRPr="00834EF4" w14:paraId="44A9B427" w14:textId="77777777" w:rsidTr="00B05ADB">
        <w:tc>
          <w:tcPr>
            <w:tcW w:w="2169" w:type="dxa"/>
            <w:shd w:val="clear" w:color="auto" w:fill="auto"/>
          </w:tcPr>
          <w:p w14:paraId="1FC0FA2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Żel nieczulający</w:t>
            </w:r>
          </w:p>
        </w:tc>
        <w:tc>
          <w:tcPr>
            <w:tcW w:w="2793" w:type="dxa"/>
            <w:shd w:val="clear" w:color="auto" w:fill="auto"/>
          </w:tcPr>
          <w:p w14:paraId="4948E60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BL Medica Sp. z o.o. Sp.k.</w:t>
            </w:r>
          </w:p>
          <w:p w14:paraId="0CAEA30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22B0BAE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Kliniska Wielkie</w:t>
            </w:r>
          </w:p>
        </w:tc>
        <w:tc>
          <w:tcPr>
            <w:tcW w:w="2976" w:type="dxa"/>
            <w:shd w:val="clear" w:color="auto" w:fill="auto"/>
          </w:tcPr>
          <w:p w14:paraId="70FFF43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- 33.94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48747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33,94</w:t>
            </w:r>
          </w:p>
        </w:tc>
      </w:tr>
      <w:tr w:rsidR="00B8062E" w:rsidRPr="00834EF4" w14:paraId="4BE2F0A0" w14:textId="77777777" w:rsidTr="00B05ADB">
        <w:tc>
          <w:tcPr>
            <w:tcW w:w="2169" w:type="dxa"/>
            <w:shd w:val="clear" w:color="auto" w:fill="auto"/>
          </w:tcPr>
          <w:p w14:paraId="3D7126B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Olej silikonowy</w:t>
            </w:r>
          </w:p>
        </w:tc>
        <w:tc>
          <w:tcPr>
            <w:tcW w:w="2793" w:type="dxa"/>
            <w:shd w:val="clear" w:color="auto" w:fill="auto"/>
          </w:tcPr>
          <w:p w14:paraId="38E71F8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Bausch &amp; Lomb Poland Sp. z o.o.</w:t>
            </w:r>
          </w:p>
          <w:p w14:paraId="15B28C1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Aleja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13/15</w:t>
            </w:r>
          </w:p>
          <w:p w14:paraId="7DB416DA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0DDAF9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71524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0F7AF410" w14:textId="77777777" w:rsidTr="00B05ADB">
        <w:tc>
          <w:tcPr>
            <w:tcW w:w="2169" w:type="dxa"/>
            <w:shd w:val="clear" w:color="auto" w:fill="auto"/>
          </w:tcPr>
          <w:p w14:paraId="5C361AA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Balon do tamponady</w:t>
            </w:r>
          </w:p>
        </w:tc>
        <w:tc>
          <w:tcPr>
            <w:tcW w:w="2793" w:type="dxa"/>
            <w:shd w:val="clear" w:color="auto" w:fill="auto"/>
          </w:tcPr>
          <w:p w14:paraId="22A9E538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6ACB59AD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21</w:t>
            </w:r>
          </w:p>
          <w:p w14:paraId="163C34D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1EC4D53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351533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D9427B8" w14:textId="77777777" w:rsidTr="00B05ADB">
        <w:tc>
          <w:tcPr>
            <w:tcW w:w="2169" w:type="dxa"/>
            <w:shd w:val="clear" w:color="auto" w:fill="auto"/>
          </w:tcPr>
          <w:p w14:paraId="7AF1B59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Cewniki, rurki intubacyjne</w:t>
            </w:r>
          </w:p>
        </w:tc>
        <w:tc>
          <w:tcPr>
            <w:tcW w:w="2793" w:type="dxa"/>
            <w:shd w:val="clear" w:color="auto" w:fill="auto"/>
          </w:tcPr>
          <w:p w14:paraId="25CF8D3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266A6276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16A</w:t>
            </w:r>
          </w:p>
          <w:p w14:paraId="5A5001A9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A5CA47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1E0434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02916716" w14:textId="77777777" w:rsidTr="00B05ADB">
        <w:tc>
          <w:tcPr>
            <w:tcW w:w="2169" w:type="dxa"/>
            <w:shd w:val="clear" w:color="auto" w:fill="auto"/>
          </w:tcPr>
          <w:p w14:paraId="5FEF178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Hyaluronic sodium</w:t>
            </w:r>
          </w:p>
        </w:tc>
        <w:tc>
          <w:tcPr>
            <w:tcW w:w="2793" w:type="dxa"/>
            <w:shd w:val="clear" w:color="auto" w:fill="auto"/>
          </w:tcPr>
          <w:p w14:paraId="72661CB5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Consultronix Spółka Akcyjna</w:t>
            </w:r>
          </w:p>
          <w:p w14:paraId="52685253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17</w:t>
            </w:r>
          </w:p>
          <w:p w14:paraId="072B1CB0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1BF839F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D3C09F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6887CC6" w14:textId="77777777" w:rsidTr="00B05ADB">
        <w:tc>
          <w:tcPr>
            <w:tcW w:w="2169" w:type="dxa"/>
            <w:shd w:val="clear" w:color="auto" w:fill="auto"/>
          </w:tcPr>
          <w:p w14:paraId="1F2C69D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Hyaluronic sodium</w:t>
            </w:r>
          </w:p>
        </w:tc>
        <w:tc>
          <w:tcPr>
            <w:tcW w:w="2793" w:type="dxa"/>
            <w:shd w:val="clear" w:color="auto" w:fill="auto"/>
          </w:tcPr>
          <w:p w14:paraId="05E6504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 xml:space="preserve">Bausch &amp; Lomb Poland Sp. z </w:t>
            </w:r>
            <w:r w:rsidRPr="00B8062E">
              <w:rPr>
                <w:b/>
                <w:bCs/>
                <w:sz w:val="20"/>
                <w:szCs w:val="20"/>
              </w:rPr>
              <w:lastRenderedPageBreak/>
              <w:t>o.o.</w:t>
            </w:r>
          </w:p>
          <w:p w14:paraId="6FA384F8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Aleja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13/15</w:t>
            </w:r>
          </w:p>
          <w:p w14:paraId="6F31069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6D7C43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lastRenderedPageBreak/>
              <w:t>1 - Cena - 94.66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8F9D0A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94,66</w:t>
            </w:r>
          </w:p>
        </w:tc>
      </w:tr>
      <w:tr w:rsidR="00B8062E" w:rsidRPr="00834EF4" w14:paraId="44CE008B" w14:textId="77777777" w:rsidTr="00B05ADB">
        <w:tc>
          <w:tcPr>
            <w:tcW w:w="2169" w:type="dxa"/>
            <w:shd w:val="clear" w:color="auto" w:fill="auto"/>
          </w:tcPr>
          <w:p w14:paraId="7D27803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Zestawy infuzyjne, sondy, cewniki</w:t>
            </w:r>
          </w:p>
        </w:tc>
        <w:tc>
          <w:tcPr>
            <w:tcW w:w="2793" w:type="dxa"/>
            <w:shd w:val="clear" w:color="auto" w:fill="auto"/>
          </w:tcPr>
          <w:p w14:paraId="6F6F627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VYGON Polska Sp. z o.o.</w:t>
            </w:r>
          </w:p>
          <w:p w14:paraId="1F22A723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Francuska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39/6</w:t>
            </w:r>
          </w:p>
          <w:p w14:paraId="0F72AD14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03-905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D66970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BDD62B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5078FC3C" w14:textId="77777777" w:rsidTr="00B05ADB">
        <w:tc>
          <w:tcPr>
            <w:tcW w:w="2169" w:type="dxa"/>
            <w:shd w:val="clear" w:color="auto" w:fill="auto"/>
          </w:tcPr>
          <w:p w14:paraId="2DF7B4E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PASKI FLUORESCEINOWE SODIUM</w:t>
            </w:r>
          </w:p>
        </w:tc>
        <w:tc>
          <w:tcPr>
            <w:tcW w:w="2793" w:type="dxa"/>
            <w:shd w:val="clear" w:color="auto" w:fill="auto"/>
          </w:tcPr>
          <w:p w14:paraId="12E4DF8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MDT sp. z o.o.</w:t>
            </w:r>
          </w:p>
          <w:p w14:paraId="716052C6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Skośna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12A</w:t>
            </w:r>
          </w:p>
          <w:p w14:paraId="17546520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30-383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BB8456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4A8264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A121876" w14:textId="77777777" w:rsidTr="00B05ADB">
        <w:tc>
          <w:tcPr>
            <w:tcW w:w="2169" w:type="dxa"/>
            <w:shd w:val="clear" w:color="auto" w:fill="auto"/>
          </w:tcPr>
          <w:p w14:paraId="4C7175B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PASKI FLUORESCEINOWE SODIUM</w:t>
            </w:r>
          </w:p>
        </w:tc>
        <w:tc>
          <w:tcPr>
            <w:tcW w:w="2793" w:type="dxa"/>
            <w:shd w:val="clear" w:color="auto" w:fill="auto"/>
          </w:tcPr>
          <w:p w14:paraId="37BCF6B8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Optotech Spółka z ograniczoną odpowiedzialnością Spółka komandytowa</w:t>
            </w:r>
          </w:p>
          <w:p w14:paraId="6751CE8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Wimmera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67E</w:t>
            </w:r>
          </w:p>
          <w:p w14:paraId="486C06A6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14:paraId="7347FBB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- 96.00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B8FE35C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96,00</w:t>
            </w:r>
          </w:p>
        </w:tc>
      </w:tr>
      <w:tr w:rsidR="00B8062E" w:rsidRPr="00834EF4" w14:paraId="56948B7D" w14:textId="77777777" w:rsidTr="00B05ADB">
        <w:tc>
          <w:tcPr>
            <w:tcW w:w="2169" w:type="dxa"/>
            <w:shd w:val="clear" w:color="auto" w:fill="auto"/>
          </w:tcPr>
          <w:p w14:paraId="3341511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Implant przeciwjaskrowy</w:t>
            </w:r>
          </w:p>
        </w:tc>
        <w:tc>
          <w:tcPr>
            <w:tcW w:w="2793" w:type="dxa"/>
            <w:shd w:val="clear" w:color="auto" w:fill="auto"/>
          </w:tcPr>
          <w:p w14:paraId="6BD1B51A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Alcon Polska Sp. z o.o.</w:t>
            </w:r>
          </w:p>
          <w:p w14:paraId="671D920A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Marynarska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15/I piętro</w:t>
            </w:r>
          </w:p>
          <w:p w14:paraId="7478838A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02-674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E5B334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CB053C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9EFD5F7" w14:textId="77777777" w:rsidTr="00B05ADB">
        <w:tc>
          <w:tcPr>
            <w:tcW w:w="2169" w:type="dxa"/>
            <w:shd w:val="clear" w:color="auto" w:fill="auto"/>
          </w:tcPr>
          <w:p w14:paraId="1BB8193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Soczewka nagałkowa</w:t>
            </w:r>
          </w:p>
        </w:tc>
        <w:tc>
          <w:tcPr>
            <w:tcW w:w="2793" w:type="dxa"/>
            <w:shd w:val="clear" w:color="auto" w:fill="auto"/>
          </w:tcPr>
          <w:p w14:paraId="00AB6464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Consultronix Spółka Akcyjna</w:t>
            </w:r>
          </w:p>
          <w:p w14:paraId="4A36FFE8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17</w:t>
            </w:r>
          </w:p>
          <w:p w14:paraId="3B044E3C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2F3A28C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3AC04A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9117A5E" w14:textId="77777777" w:rsidTr="00B05ADB">
        <w:tc>
          <w:tcPr>
            <w:tcW w:w="2169" w:type="dxa"/>
            <w:shd w:val="clear" w:color="auto" w:fill="auto"/>
          </w:tcPr>
          <w:p w14:paraId="20F01A9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Kaniula do kanałów łzowych</w:t>
            </w:r>
          </w:p>
        </w:tc>
        <w:tc>
          <w:tcPr>
            <w:tcW w:w="2793" w:type="dxa"/>
            <w:shd w:val="clear" w:color="auto" w:fill="auto"/>
          </w:tcPr>
          <w:p w14:paraId="363976CA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Inov8 I. Żebrowska Sp. komandytowa</w:t>
            </w:r>
          </w:p>
          <w:p w14:paraId="558EEBFD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MIŃSKA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48/1U</w:t>
            </w:r>
          </w:p>
          <w:p w14:paraId="6700231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03-808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B5050C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- 30.67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37A714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30,67</w:t>
            </w:r>
          </w:p>
        </w:tc>
      </w:tr>
      <w:tr w:rsidR="00B8062E" w:rsidRPr="00834EF4" w14:paraId="62AE889E" w14:textId="77777777" w:rsidTr="00B05ADB">
        <w:tc>
          <w:tcPr>
            <w:tcW w:w="2169" w:type="dxa"/>
            <w:shd w:val="clear" w:color="auto" w:fill="auto"/>
          </w:tcPr>
          <w:p w14:paraId="1E90224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Kaniula do kanałów łzowych</w:t>
            </w:r>
          </w:p>
        </w:tc>
        <w:tc>
          <w:tcPr>
            <w:tcW w:w="2793" w:type="dxa"/>
            <w:shd w:val="clear" w:color="auto" w:fill="auto"/>
          </w:tcPr>
          <w:p w14:paraId="1A806F4A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Consultronix Spółka Akcyjna</w:t>
            </w:r>
          </w:p>
          <w:p w14:paraId="4C3A2DC4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17</w:t>
            </w:r>
          </w:p>
          <w:p w14:paraId="6EFAA7C5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14:paraId="21031C2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5C4ACE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5BC7621" w14:textId="77777777" w:rsidTr="00B05ADB">
        <w:tc>
          <w:tcPr>
            <w:tcW w:w="2169" w:type="dxa"/>
            <w:shd w:val="clear" w:color="auto" w:fill="auto"/>
          </w:tcPr>
          <w:p w14:paraId="5CBBEFB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Sonda argonowa</w:t>
            </w:r>
          </w:p>
        </w:tc>
        <w:tc>
          <w:tcPr>
            <w:tcW w:w="2793" w:type="dxa"/>
            <w:shd w:val="clear" w:color="auto" w:fill="auto"/>
          </w:tcPr>
          <w:p w14:paraId="30E7080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Erbe Polska Sp. z o.o.</w:t>
            </w:r>
          </w:p>
          <w:p w14:paraId="2A2CE81D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Al. Rzeczypospolitej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14/2.8</w:t>
            </w:r>
          </w:p>
          <w:p w14:paraId="17D17103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8E936B6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E4CDEB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DA52685" w14:textId="77777777" w:rsidTr="00B05ADB">
        <w:tc>
          <w:tcPr>
            <w:tcW w:w="2169" w:type="dxa"/>
            <w:shd w:val="clear" w:color="auto" w:fill="auto"/>
          </w:tcPr>
          <w:p w14:paraId="1A0CADF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Ostrza chirurgiczne</w:t>
            </w:r>
          </w:p>
        </w:tc>
        <w:tc>
          <w:tcPr>
            <w:tcW w:w="2793" w:type="dxa"/>
            <w:shd w:val="clear" w:color="auto" w:fill="auto"/>
          </w:tcPr>
          <w:p w14:paraId="737A1492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2D74285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6A</w:t>
            </w:r>
          </w:p>
          <w:p w14:paraId="5C3B67E4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6E0D861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DD3E2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4CE5A8A" w14:textId="77777777" w:rsidTr="00B05ADB">
        <w:tc>
          <w:tcPr>
            <w:tcW w:w="2169" w:type="dxa"/>
            <w:shd w:val="clear" w:color="auto" w:fill="auto"/>
          </w:tcPr>
          <w:p w14:paraId="63C38E7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Ostrza chirurgiczne</w:t>
            </w:r>
          </w:p>
        </w:tc>
        <w:tc>
          <w:tcPr>
            <w:tcW w:w="2793" w:type="dxa"/>
            <w:shd w:val="clear" w:color="auto" w:fill="auto"/>
          </w:tcPr>
          <w:p w14:paraId="603C3B86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Bialmed Sp. z o.o.</w:t>
            </w:r>
          </w:p>
          <w:p w14:paraId="01C45F8C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46/48/35</w:t>
            </w:r>
          </w:p>
          <w:p w14:paraId="6592257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2B5565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- 80.77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BE83AC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80,77</w:t>
            </w:r>
          </w:p>
        </w:tc>
      </w:tr>
      <w:tr w:rsidR="00B8062E" w:rsidRPr="00834EF4" w14:paraId="6CD66202" w14:textId="77777777" w:rsidTr="00B05ADB">
        <w:tc>
          <w:tcPr>
            <w:tcW w:w="2169" w:type="dxa"/>
            <w:shd w:val="clear" w:color="auto" w:fill="auto"/>
          </w:tcPr>
          <w:p w14:paraId="6B74401D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Ostrza chirurgiczne</w:t>
            </w:r>
          </w:p>
        </w:tc>
        <w:tc>
          <w:tcPr>
            <w:tcW w:w="2793" w:type="dxa"/>
            <w:shd w:val="clear" w:color="auto" w:fill="auto"/>
          </w:tcPr>
          <w:p w14:paraId="65CC8C86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7337D169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38/52</w:t>
            </w:r>
          </w:p>
          <w:p w14:paraId="3F699617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0AFCE6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- 77.78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8DAA99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77,78</w:t>
            </w:r>
          </w:p>
        </w:tc>
      </w:tr>
      <w:tr w:rsidR="00B8062E" w:rsidRPr="00834EF4" w14:paraId="4A5D5115" w14:textId="77777777" w:rsidTr="00B05ADB">
        <w:tc>
          <w:tcPr>
            <w:tcW w:w="2169" w:type="dxa"/>
            <w:shd w:val="clear" w:color="auto" w:fill="auto"/>
          </w:tcPr>
          <w:p w14:paraId="777AC9E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Ostrza chirurgiczne</w:t>
            </w:r>
          </w:p>
        </w:tc>
        <w:tc>
          <w:tcPr>
            <w:tcW w:w="2793" w:type="dxa"/>
            <w:shd w:val="clear" w:color="auto" w:fill="auto"/>
          </w:tcPr>
          <w:p w14:paraId="3CA19C2F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EF18022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31CD4FA6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C756F1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- 66.93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33B2C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66,93</w:t>
            </w:r>
          </w:p>
        </w:tc>
      </w:tr>
      <w:tr w:rsidR="00B8062E" w:rsidRPr="00834EF4" w14:paraId="108D337A" w14:textId="77777777" w:rsidTr="00B05ADB">
        <w:tc>
          <w:tcPr>
            <w:tcW w:w="2169" w:type="dxa"/>
            <w:shd w:val="clear" w:color="auto" w:fill="auto"/>
          </w:tcPr>
          <w:p w14:paraId="78FC6A9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Sprzęt do dializy</w:t>
            </w:r>
          </w:p>
        </w:tc>
        <w:tc>
          <w:tcPr>
            <w:tcW w:w="2793" w:type="dxa"/>
            <w:shd w:val="clear" w:color="auto" w:fill="auto"/>
          </w:tcPr>
          <w:p w14:paraId="06922C81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FRESENIUS MEDICAL CARE POLSKA SA</w:t>
            </w:r>
          </w:p>
          <w:p w14:paraId="30C1F7E7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KRZYWA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13</w:t>
            </w:r>
          </w:p>
          <w:p w14:paraId="1C5024B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99E865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9447A3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E951632" w14:textId="77777777" w:rsidTr="00B05ADB">
        <w:tc>
          <w:tcPr>
            <w:tcW w:w="2169" w:type="dxa"/>
            <w:shd w:val="clear" w:color="auto" w:fill="auto"/>
          </w:tcPr>
          <w:p w14:paraId="0BB3305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Igła doszpikowa</w:t>
            </w:r>
          </w:p>
        </w:tc>
        <w:tc>
          <w:tcPr>
            <w:tcW w:w="2793" w:type="dxa"/>
            <w:shd w:val="clear" w:color="auto" w:fill="auto"/>
          </w:tcPr>
          <w:p w14:paraId="74517C1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Boxmet Medical Sp. z o.o.</w:t>
            </w:r>
          </w:p>
          <w:p w14:paraId="7512C1C4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Piskorzów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51</w:t>
            </w:r>
          </w:p>
          <w:p w14:paraId="6BA0719D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lastRenderedPageBreak/>
              <w:t>58-250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Pieszyce</w:t>
            </w:r>
          </w:p>
        </w:tc>
        <w:tc>
          <w:tcPr>
            <w:tcW w:w="2976" w:type="dxa"/>
            <w:shd w:val="clear" w:color="auto" w:fill="auto"/>
          </w:tcPr>
          <w:p w14:paraId="0533862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AE5239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CA3AAE2" w14:textId="77777777" w:rsidTr="00B05ADB">
        <w:tc>
          <w:tcPr>
            <w:tcW w:w="2169" w:type="dxa"/>
            <w:shd w:val="clear" w:color="auto" w:fill="auto"/>
          </w:tcPr>
          <w:p w14:paraId="48814C9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Dren Robinsona</w:t>
            </w:r>
          </w:p>
        </w:tc>
        <w:tc>
          <w:tcPr>
            <w:tcW w:w="2793" w:type="dxa"/>
            <w:shd w:val="clear" w:color="auto" w:fill="auto"/>
          </w:tcPr>
          <w:p w14:paraId="23630655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28F6B270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1B283813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0FBEC0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9A61B9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6AD5BFE6" w14:textId="77777777" w:rsidTr="00B05ADB">
        <w:tc>
          <w:tcPr>
            <w:tcW w:w="2169" w:type="dxa"/>
            <w:shd w:val="clear" w:color="auto" w:fill="auto"/>
          </w:tcPr>
          <w:p w14:paraId="6DDF6E2D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SIATKA przepuklinowa</w:t>
            </w:r>
          </w:p>
        </w:tc>
        <w:tc>
          <w:tcPr>
            <w:tcW w:w="2793" w:type="dxa"/>
            <w:shd w:val="clear" w:color="auto" w:fill="auto"/>
          </w:tcPr>
          <w:p w14:paraId="2F929887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Becton Dickinson Polska Sp. z o.o.</w:t>
            </w:r>
          </w:p>
          <w:p w14:paraId="25F24757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14</w:t>
            </w:r>
          </w:p>
          <w:p w14:paraId="5AA79558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19286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301D02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CAC4A20" w14:textId="77777777" w:rsidTr="00B05ADB">
        <w:tc>
          <w:tcPr>
            <w:tcW w:w="2169" w:type="dxa"/>
            <w:shd w:val="clear" w:color="auto" w:fill="auto"/>
          </w:tcPr>
          <w:p w14:paraId="4218166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Sprzęt do żywienia dojelitowego</w:t>
            </w:r>
          </w:p>
        </w:tc>
        <w:tc>
          <w:tcPr>
            <w:tcW w:w="2793" w:type="dxa"/>
            <w:shd w:val="clear" w:color="auto" w:fill="auto"/>
          </w:tcPr>
          <w:p w14:paraId="3120B028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E12CB97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134</w:t>
            </w:r>
          </w:p>
          <w:p w14:paraId="4219509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036CBC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33D62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5D04EB9" w14:textId="77777777" w:rsidTr="00B05ADB">
        <w:tc>
          <w:tcPr>
            <w:tcW w:w="2169" w:type="dxa"/>
            <w:shd w:val="clear" w:color="auto" w:fill="auto"/>
          </w:tcPr>
          <w:p w14:paraId="68A475E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Szczoteczka cytologiczna prosta</w:t>
            </w:r>
          </w:p>
        </w:tc>
        <w:tc>
          <w:tcPr>
            <w:tcW w:w="2793" w:type="dxa"/>
            <w:shd w:val="clear" w:color="auto" w:fill="auto"/>
          </w:tcPr>
          <w:p w14:paraId="084D102B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F71F9E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228C897B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0482EB8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919A1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998DF45" w14:textId="77777777" w:rsidTr="00B05ADB">
        <w:tc>
          <w:tcPr>
            <w:tcW w:w="2169" w:type="dxa"/>
            <w:shd w:val="clear" w:color="auto" w:fill="auto"/>
          </w:tcPr>
          <w:p w14:paraId="6368F32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Elektrody</w:t>
            </w:r>
          </w:p>
        </w:tc>
        <w:tc>
          <w:tcPr>
            <w:tcW w:w="2793" w:type="dxa"/>
            <w:shd w:val="clear" w:color="auto" w:fill="auto"/>
          </w:tcPr>
          <w:p w14:paraId="4C455192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1A573A8A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11</w:t>
            </w:r>
          </w:p>
          <w:p w14:paraId="1F6D7436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50FF84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B5CD7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0F7C7125" w14:textId="77777777" w:rsidTr="00B05ADB">
        <w:tc>
          <w:tcPr>
            <w:tcW w:w="2169" w:type="dxa"/>
            <w:shd w:val="clear" w:color="auto" w:fill="auto"/>
          </w:tcPr>
          <w:p w14:paraId="440BE77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Zestaw do konikotomii</w:t>
            </w:r>
          </w:p>
        </w:tc>
        <w:tc>
          <w:tcPr>
            <w:tcW w:w="2793" w:type="dxa"/>
            <w:shd w:val="clear" w:color="auto" w:fill="auto"/>
          </w:tcPr>
          <w:p w14:paraId="17BA7BD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682DE43C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16A</w:t>
            </w:r>
          </w:p>
          <w:p w14:paraId="4399B8AC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B4E876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AC9FD5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525495AF" w14:textId="77777777" w:rsidTr="00B05ADB">
        <w:tc>
          <w:tcPr>
            <w:tcW w:w="2169" w:type="dxa"/>
            <w:shd w:val="clear" w:color="auto" w:fill="auto"/>
          </w:tcPr>
          <w:p w14:paraId="340D45D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Igły i inne wyroby medyczne</w:t>
            </w:r>
          </w:p>
        </w:tc>
        <w:tc>
          <w:tcPr>
            <w:tcW w:w="2793" w:type="dxa"/>
            <w:shd w:val="clear" w:color="auto" w:fill="auto"/>
          </w:tcPr>
          <w:p w14:paraId="7C3D7284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5C5F263E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494AEEC4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AB6B1A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CAA625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909298F" w14:textId="77777777" w:rsidTr="00B05ADB">
        <w:tc>
          <w:tcPr>
            <w:tcW w:w="2169" w:type="dxa"/>
            <w:shd w:val="clear" w:color="auto" w:fill="auto"/>
          </w:tcPr>
          <w:p w14:paraId="11FF35E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igły i zestaw do znieczulenia podpajęczynówkowego</w:t>
            </w:r>
          </w:p>
        </w:tc>
        <w:tc>
          <w:tcPr>
            <w:tcW w:w="2793" w:type="dxa"/>
            <w:shd w:val="clear" w:color="auto" w:fill="auto"/>
          </w:tcPr>
          <w:p w14:paraId="06C4159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2B7D3BEA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14</w:t>
            </w:r>
          </w:p>
          <w:p w14:paraId="7E7055B9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695929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268D58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5EBABA15" w14:textId="77777777" w:rsidTr="00B05ADB">
        <w:tc>
          <w:tcPr>
            <w:tcW w:w="2169" w:type="dxa"/>
            <w:shd w:val="clear" w:color="auto" w:fill="auto"/>
          </w:tcPr>
          <w:p w14:paraId="0F8C1C7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Rurka tracheostomijna z mankietem z ruchomym szyldem</w:t>
            </w:r>
          </w:p>
        </w:tc>
        <w:tc>
          <w:tcPr>
            <w:tcW w:w="2793" w:type="dxa"/>
            <w:shd w:val="clear" w:color="auto" w:fill="auto"/>
          </w:tcPr>
          <w:p w14:paraId="0D2C6F40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ANMAR Sp. z o.o.</w:t>
            </w:r>
          </w:p>
          <w:p w14:paraId="7CB4AD4F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22</w:t>
            </w:r>
          </w:p>
          <w:p w14:paraId="3A699F58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0112BF5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428A26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27423BE" w14:textId="77777777" w:rsidTr="00B05ADB">
        <w:tc>
          <w:tcPr>
            <w:tcW w:w="2169" w:type="dxa"/>
            <w:shd w:val="clear" w:color="auto" w:fill="auto"/>
          </w:tcPr>
          <w:p w14:paraId="3C819A9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Zbiornik z żelem, opatrunki + dzierżawa urządzeń</w:t>
            </w:r>
          </w:p>
        </w:tc>
        <w:tc>
          <w:tcPr>
            <w:tcW w:w="2793" w:type="dxa"/>
            <w:shd w:val="clear" w:color="auto" w:fill="auto"/>
          </w:tcPr>
          <w:p w14:paraId="53152A7D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6E0BD2C0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Różyckiego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</w:t>
            </w:r>
          </w:p>
          <w:p w14:paraId="56A10BA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31-324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B49FCD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75636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7F4B66B" w14:textId="77777777" w:rsidTr="00B05ADB">
        <w:tc>
          <w:tcPr>
            <w:tcW w:w="2169" w:type="dxa"/>
            <w:shd w:val="clear" w:color="auto" w:fill="auto"/>
          </w:tcPr>
          <w:p w14:paraId="39873B2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Woda do nawilżania tlenu</w:t>
            </w:r>
          </w:p>
        </w:tc>
        <w:tc>
          <w:tcPr>
            <w:tcW w:w="2793" w:type="dxa"/>
            <w:shd w:val="clear" w:color="auto" w:fill="auto"/>
          </w:tcPr>
          <w:p w14:paraId="13F41F7B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SKAMEX Spółka z ograniczona odpowiedzialnością</w:t>
            </w:r>
          </w:p>
          <w:p w14:paraId="176877E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38/52</w:t>
            </w:r>
          </w:p>
          <w:p w14:paraId="1DCC473D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40D5A7B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909017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65E9407B" w14:textId="77777777" w:rsidTr="00B05ADB">
        <w:tc>
          <w:tcPr>
            <w:tcW w:w="2169" w:type="dxa"/>
            <w:shd w:val="clear" w:color="auto" w:fill="auto"/>
          </w:tcPr>
          <w:p w14:paraId="12070E9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Cewnik silikonowy Foley</w:t>
            </w:r>
          </w:p>
        </w:tc>
        <w:tc>
          <w:tcPr>
            <w:tcW w:w="2793" w:type="dxa"/>
            <w:shd w:val="clear" w:color="auto" w:fill="auto"/>
          </w:tcPr>
          <w:p w14:paraId="33C6DFDD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6F86FF8B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30/3</w:t>
            </w:r>
          </w:p>
          <w:p w14:paraId="290664AB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550C09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FA7F0F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08613310" w14:textId="77777777" w:rsidTr="00B05ADB">
        <w:tc>
          <w:tcPr>
            <w:tcW w:w="2169" w:type="dxa"/>
            <w:shd w:val="clear" w:color="auto" w:fill="auto"/>
          </w:tcPr>
          <w:p w14:paraId="405BAD50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 xml:space="preserve">Cewnik silikonowy </w:t>
            </w:r>
            <w:r w:rsidRPr="00B8062E">
              <w:rPr>
                <w:sz w:val="20"/>
                <w:szCs w:val="20"/>
              </w:rPr>
              <w:lastRenderedPageBreak/>
              <w:t>Foley</w:t>
            </w:r>
          </w:p>
        </w:tc>
        <w:tc>
          <w:tcPr>
            <w:tcW w:w="2793" w:type="dxa"/>
            <w:shd w:val="clear" w:color="auto" w:fill="auto"/>
          </w:tcPr>
          <w:p w14:paraId="1814AEDB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lastRenderedPageBreak/>
              <w:t xml:space="preserve">Zarys International Group </w:t>
            </w:r>
            <w:r w:rsidRPr="00B8062E">
              <w:rPr>
                <w:b/>
                <w:bCs/>
                <w:sz w:val="20"/>
                <w:szCs w:val="20"/>
              </w:rPr>
              <w:lastRenderedPageBreak/>
              <w:t>spółka z ograniczoną odpowiedzialnością spółka komandytowa</w:t>
            </w:r>
          </w:p>
          <w:p w14:paraId="6C84C466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3C6F69C7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939C05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94F3FE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0,00</w:t>
            </w:r>
          </w:p>
        </w:tc>
      </w:tr>
      <w:tr w:rsidR="00B8062E" w:rsidRPr="00834EF4" w14:paraId="5B28B7C9" w14:textId="77777777" w:rsidTr="00B05ADB">
        <w:tc>
          <w:tcPr>
            <w:tcW w:w="2169" w:type="dxa"/>
            <w:shd w:val="clear" w:color="auto" w:fill="auto"/>
          </w:tcPr>
          <w:p w14:paraId="13F0B3D9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Sprzęt do żywienia dojelitowego</w:t>
            </w:r>
          </w:p>
        </w:tc>
        <w:tc>
          <w:tcPr>
            <w:tcW w:w="2793" w:type="dxa"/>
            <w:shd w:val="clear" w:color="auto" w:fill="auto"/>
          </w:tcPr>
          <w:p w14:paraId="143046CE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Bialmed Sp. z o.o.</w:t>
            </w:r>
          </w:p>
          <w:p w14:paraId="1B18FE7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46/48/35</w:t>
            </w:r>
          </w:p>
          <w:p w14:paraId="28E5F1F8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880846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64E819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17A551A3" w14:textId="77777777" w:rsidTr="00B05ADB">
        <w:tc>
          <w:tcPr>
            <w:tcW w:w="2169" w:type="dxa"/>
            <w:shd w:val="clear" w:color="auto" w:fill="auto"/>
          </w:tcPr>
          <w:p w14:paraId="441F766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Stapler</w:t>
            </w:r>
          </w:p>
        </w:tc>
        <w:tc>
          <w:tcPr>
            <w:tcW w:w="2793" w:type="dxa"/>
            <w:shd w:val="clear" w:color="auto" w:fill="auto"/>
          </w:tcPr>
          <w:p w14:paraId="060E4C33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6D8E00E3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104/112/105</w:t>
            </w:r>
          </w:p>
          <w:p w14:paraId="7BC505CA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07C040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- 83.61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B26A50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83,61</w:t>
            </w:r>
          </w:p>
        </w:tc>
      </w:tr>
      <w:tr w:rsidR="00B8062E" w:rsidRPr="00834EF4" w14:paraId="527F3BD0" w14:textId="77777777" w:rsidTr="00B05ADB">
        <w:tc>
          <w:tcPr>
            <w:tcW w:w="2169" w:type="dxa"/>
            <w:shd w:val="clear" w:color="auto" w:fill="auto"/>
          </w:tcPr>
          <w:p w14:paraId="3C39942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Stapler</w:t>
            </w:r>
          </w:p>
        </w:tc>
        <w:tc>
          <w:tcPr>
            <w:tcW w:w="2793" w:type="dxa"/>
            <w:shd w:val="clear" w:color="auto" w:fill="auto"/>
          </w:tcPr>
          <w:p w14:paraId="07F4C5DB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54570C7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11</w:t>
            </w:r>
          </w:p>
          <w:p w14:paraId="2A85397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3FB8CE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5A97D2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B0B9DFA" w14:textId="77777777" w:rsidTr="00B05ADB">
        <w:tc>
          <w:tcPr>
            <w:tcW w:w="2169" w:type="dxa"/>
            <w:shd w:val="clear" w:color="auto" w:fill="auto"/>
          </w:tcPr>
          <w:p w14:paraId="1998F6D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Obłożenia</w:t>
            </w:r>
          </w:p>
        </w:tc>
        <w:tc>
          <w:tcPr>
            <w:tcW w:w="2793" w:type="dxa"/>
            <w:shd w:val="clear" w:color="auto" w:fill="auto"/>
          </w:tcPr>
          <w:p w14:paraId="1C4325CC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Agencja Naukowo-Techniczna Symico Sp. z o.o.</w:t>
            </w:r>
          </w:p>
          <w:p w14:paraId="570DCEB6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54a/2</w:t>
            </w:r>
          </w:p>
          <w:p w14:paraId="47C00085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BE0D77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B5DDD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FAB8158" w14:textId="77777777" w:rsidTr="00B05ADB">
        <w:tc>
          <w:tcPr>
            <w:tcW w:w="2169" w:type="dxa"/>
            <w:shd w:val="clear" w:color="auto" w:fill="auto"/>
          </w:tcPr>
          <w:p w14:paraId="47B84DD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Obłożenia</w:t>
            </w:r>
          </w:p>
        </w:tc>
        <w:tc>
          <w:tcPr>
            <w:tcW w:w="2793" w:type="dxa"/>
            <w:shd w:val="clear" w:color="auto" w:fill="auto"/>
          </w:tcPr>
          <w:p w14:paraId="048E4E81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Vente Amicale Sp. z o.o.</w:t>
            </w:r>
          </w:p>
          <w:p w14:paraId="62665CD7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Marszałkowska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58</w:t>
            </w:r>
          </w:p>
          <w:p w14:paraId="0C0483DE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00-545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443945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- 75.31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9FC73E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75,31</w:t>
            </w:r>
          </w:p>
        </w:tc>
      </w:tr>
      <w:tr w:rsidR="00B8062E" w:rsidRPr="00834EF4" w14:paraId="6C902094" w14:textId="77777777" w:rsidTr="00B05ADB">
        <w:tc>
          <w:tcPr>
            <w:tcW w:w="2169" w:type="dxa"/>
            <w:shd w:val="clear" w:color="auto" w:fill="auto"/>
          </w:tcPr>
          <w:p w14:paraId="318DF56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Obłożenia</w:t>
            </w:r>
          </w:p>
        </w:tc>
        <w:tc>
          <w:tcPr>
            <w:tcW w:w="2793" w:type="dxa"/>
            <w:shd w:val="clear" w:color="auto" w:fill="auto"/>
          </w:tcPr>
          <w:p w14:paraId="2E0CEBA7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40B9411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17</w:t>
            </w:r>
          </w:p>
          <w:p w14:paraId="1E028D2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62EF13A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- 74.27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D19D67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74,27</w:t>
            </w:r>
          </w:p>
        </w:tc>
      </w:tr>
      <w:tr w:rsidR="00B8062E" w:rsidRPr="00834EF4" w14:paraId="67978D13" w14:textId="77777777" w:rsidTr="00B05ADB">
        <w:tc>
          <w:tcPr>
            <w:tcW w:w="2169" w:type="dxa"/>
            <w:shd w:val="clear" w:color="auto" w:fill="auto"/>
          </w:tcPr>
          <w:p w14:paraId="703EB56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RURKA INTUB. Z PODW.MANKIETEM</w:t>
            </w:r>
          </w:p>
        </w:tc>
        <w:tc>
          <w:tcPr>
            <w:tcW w:w="2793" w:type="dxa"/>
            <w:shd w:val="clear" w:color="auto" w:fill="auto"/>
          </w:tcPr>
          <w:p w14:paraId="30C19F43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0F079067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11</w:t>
            </w:r>
          </w:p>
          <w:p w14:paraId="303B88B3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6F8073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3A31DC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0D6AF68E" w14:textId="77777777" w:rsidTr="00B05ADB">
        <w:tc>
          <w:tcPr>
            <w:tcW w:w="2169" w:type="dxa"/>
            <w:shd w:val="clear" w:color="auto" w:fill="auto"/>
          </w:tcPr>
          <w:p w14:paraId="3C0C0F0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Igłowa elektroda koncentryczna EMG</w:t>
            </w:r>
          </w:p>
        </w:tc>
        <w:tc>
          <w:tcPr>
            <w:tcW w:w="2793" w:type="dxa"/>
            <w:shd w:val="clear" w:color="auto" w:fill="auto"/>
          </w:tcPr>
          <w:p w14:paraId="35A98CC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COMED S.C. Krzysztof Pilarski, Wojciech Grunwald</w:t>
            </w:r>
          </w:p>
          <w:p w14:paraId="448ABD8E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Maja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20/1</w:t>
            </w:r>
          </w:p>
          <w:p w14:paraId="1996D5D1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75-800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4A95759D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CDD4D6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5FD6A17A" w14:textId="77777777" w:rsidTr="00B05ADB">
        <w:tc>
          <w:tcPr>
            <w:tcW w:w="2169" w:type="dxa"/>
            <w:shd w:val="clear" w:color="auto" w:fill="auto"/>
          </w:tcPr>
          <w:p w14:paraId="5B814CC6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worek</w:t>
            </w:r>
          </w:p>
        </w:tc>
        <w:tc>
          <w:tcPr>
            <w:tcW w:w="2793" w:type="dxa"/>
            <w:shd w:val="clear" w:color="auto" w:fill="auto"/>
          </w:tcPr>
          <w:p w14:paraId="0A6B21B3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ANMAR Sp. z o.o.</w:t>
            </w:r>
          </w:p>
          <w:p w14:paraId="4AF8745E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22</w:t>
            </w:r>
          </w:p>
          <w:p w14:paraId="389517A9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4AB97C3F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E04C29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DCDADE8" w14:textId="77777777" w:rsidTr="00B05ADB">
        <w:tc>
          <w:tcPr>
            <w:tcW w:w="2169" w:type="dxa"/>
            <w:shd w:val="clear" w:color="auto" w:fill="auto"/>
          </w:tcPr>
          <w:p w14:paraId="47FDA45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Kleszczyki</w:t>
            </w:r>
          </w:p>
        </w:tc>
        <w:tc>
          <w:tcPr>
            <w:tcW w:w="2793" w:type="dxa"/>
            <w:shd w:val="clear" w:color="auto" w:fill="auto"/>
          </w:tcPr>
          <w:p w14:paraId="689610A4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6009538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11</w:t>
            </w:r>
          </w:p>
          <w:p w14:paraId="60D5FD64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C66CAA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78728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32CE5432" w14:textId="77777777" w:rsidTr="00B05ADB">
        <w:tc>
          <w:tcPr>
            <w:tcW w:w="2169" w:type="dxa"/>
            <w:shd w:val="clear" w:color="auto" w:fill="auto"/>
          </w:tcPr>
          <w:p w14:paraId="66957E76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Igła do punkcji lędźwiowych</w:t>
            </w:r>
          </w:p>
        </w:tc>
        <w:tc>
          <w:tcPr>
            <w:tcW w:w="2793" w:type="dxa"/>
            <w:shd w:val="clear" w:color="auto" w:fill="auto"/>
          </w:tcPr>
          <w:p w14:paraId="10216543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Billmed Sp.zo.o.</w:t>
            </w:r>
          </w:p>
          <w:p w14:paraId="6C36807F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Krypska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24/1</w:t>
            </w:r>
          </w:p>
          <w:p w14:paraId="01EC7B15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04-082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3A7A51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- 53.00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735D48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53,00</w:t>
            </w:r>
          </w:p>
        </w:tc>
      </w:tr>
      <w:tr w:rsidR="00B8062E" w:rsidRPr="00834EF4" w14:paraId="01BD39C8" w14:textId="77777777" w:rsidTr="00B05ADB">
        <w:tc>
          <w:tcPr>
            <w:tcW w:w="2169" w:type="dxa"/>
            <w:shd w:val="clear" w:color="auto" w:fill="auto"/>
          </w:tcPr>
          <w:p w14:paraId="3080CF1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Igła do punkcji lędźwiowych</w:t>
            </w:r>
          </w:p>
        </w:tc>
        <w:tc>
          <w:tcPr>
            <w:tcW w:w="2793" w:type="dxa"/>
            <w:shd w:val="clear" w:color="auto" w:fill="auto"/>
          </w:tcPr>
          <w:p w14:paraId="58967A47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FDDE178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1E1F6CB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69B9F0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316A07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677C1B8E" w14:textId="77777777" w:rsidTr="00B05ADB">
        <w:tc>
          <w:tcPr>
            <w:tcW w:w="2169" w:type="dxa"/>
            <w:shd w:val="clear" w:color="auto" w:fill="auto"/>
          </w:tcPr>
          <w:p w14:paraId="535E59B7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Igła do punkcji lędźwiowych</w:t>
            </w:r>
          </w:p>
        </w:tc>
        <w:tc>
          <w:tcPr>
            <w:tcW w:w="2793" w:type="dxa"/>
            <w:shd w:val="clear" w:color="auto" w:fill="auto"/>
          </w:tcPr>
          <w:p w14:paraId="65A493D4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75C80E6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14</w:t>
            </w:r>
          </w:p>
          <w:p w14:paraId="16DD257D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CF3FC5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- 40.96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2527FD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40,96</w:t>
            </w:r>
          </w:p>
        </w:tc>
      </w:tr>
      <w:tr w:rsidR="00B8062E" w:rsidRPr="00834EF4" w14:paraId="01557E52" w14:textId="77777777" w:rsidTr="00B05ADB">
        <w:tc>
          <w:tcPr>
            <w:tcW w:w="2169" w:type="dxa"/>
            <w:shd w:val="clear" w:color="auto" w:fill="auto"/>
          </w:tcPr>
          <w:p w14:paraId="6146EC3D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Wziernik dwułyżkowy</w:t>
            </w:r>
          </w:p>
        </w:tc>
        <w:tc>
          <w:tcPr>
            <w:tcW w:w="2793" w:type="dxa"/>
            <w:shd w:val="clear" w:color="auto" w:fill="auto"/>
          </w:tcPr>
          <w:p w14:paraId="78E1B8F2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 xml:space="preserve">Zarys International Group spółka z ograniczoną </w:t>
            </w:r>
            <w:r w:rsidRPr="00B8062E">
              <w:rPr>
                <w:b/>
                <w:bCs/>
                <w:sz w:val="20"/>
                <w:szCs w:val="20"/>
              </w:rPr>
              <w:lastRenderedPageBreak/>
              <w:t>odpowiedzialnością spółka komandytowa</w:t>
            </w:r>
          </w:p>
          <w:p w14:paraId="0681257C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2387CC68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BB97AC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A76189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42A4E9CD" w14:textId="77777777" w:rsidTr="00B05ADB">
        <w:tc>
          <w:tcPr>
            <w:tcW w:w="2169" w:type="dxa"/>
            <w:shd w:val="clear" w:color="auto" w:fill="auto"/>
          </w:tcPr>
          <w:p w14:paraId="47DBB01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Pokrowiec na aparaturę</w:t>
            </w:r>
          </w:p>
        </w:tc>
        <w:tc>
          <w:tcPr>
            <w:tcW w:w="2793" w:type="dxa"/>
            <w:shd w:val="clear" w:color="auto" w:fill="auto"/>
          </w:tcPr>
          <w:p w14:paraId="51FEFA7C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DDC38B8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4478C43C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680D000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C6B1EE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0A91FD95" w14:textId="77777777" w:rsidTr="00B05ADB">
        <w:tc>
          <w:tcPr>
            <w:tcW w:w="2169" w:type="dxa"/>
            <w:shd w:val="clear" w:color="auto" w:fill="auto"/>
          </w:tcPr>
          <w:p w14:paraId="4BAA3E5B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Pokrowiec na aparaturę</w:t>
            </w:r>
          </w:p>
        </w:tc>
        <w:tc>
          <w:tcPr>
            <w:tcW w:w="2793" w:type="dxa"/>
            <w:shd w:val="clear" w:color="auto" w:fill="auto"/>
          </w:tcPr>
          <w:p w14:paraId="5D26FD94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Centrum Zaopatrzenia Medycznego "Cezal" S.A Wrocław Oddział Kraków</w:t>
            </w:r>
          </w:p>
          <w:p w14:paraId="3BDAEC69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117</w:t>
            </w:r>
          </w:p>
          <w:p w14:paraId="58AC4339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639BBBB2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- 51.83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C7B45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51,83</w:t>
            </w:r>
          </w:p>
        </w:tc>
      </w:tr>
      <w:tr w:rsidR="00B8062E" w:rsidRPr="00834EF4" w14:paraId="743FA0FC" w14:textId="77777777" w:rsidTr="00B05ADB">
        <w:tc>
          <w:tcPr>
            <w:tcW w:w="2169" w:type="dxa"/>
            <w:shd w:val="clear" w:color="auto" w:fill="auto"/>
          </w:tcPr>
          <w:p w14:paraId="1DB9E5B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dren silikonowy</w:t>
            </w:r>
          </w:p>
        </w:tc>
        <w:tc>
          <w:tcPr>
            <w:tcW w:w="2793" w:type="dxa"/>
            <w:shd w:val="clear" w:color="auto" w:fill="auto"/>
          </w:tcPr>
          <w:p w14:paraId="7FAF6EBB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0837EB6E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644F9939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CB61DBC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9FA311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7D415AA3" w14:textId="77777777" w:rsidTr="00B05ADB">
        <w:tc>
          <w:tcPr>
            <w:tcW w:w="2169" w:type="dxa"/>
            <w:shd w:val="clear" w:color="auto" w:fill="auto"/>
          </w:tcPr>
          <w:p w14:paraId="480FCD4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sonda nosowo-żołądkowa</w:t>
            </w:r>
          </w:p>
        </w:tc>
        <w:tc>
          <w:tcPr>
            <w:tcW w:w="2793" w:type="dxa"/>
            <w:shd w:val="clear" w:color="auto" w:fill="auto"/>
          </w:tcPr>
          <w:p w14:paraId="2142B54C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1731E74C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70831B69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70BF6BF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9D3D30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4C03BEC" w14:textId="77777777" w:rsidTr="00B05ADB">
        <w:tc>
          <w:tcPr>
            <w:tcW w:w="2169" w:type="dxa"/>
            <w:shd w:val="clear" w:color="auto" w:fill="auto"/>
          </w:tcPr>
          <w:p w14:paraId="4F3F1753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retraktor</w:t>
            </w:r>
          </w:p>
        </w:tc>
        <w:tc>
          <w:tcPr>
            <w:tcW w:w="2793" w:type="dxa"/>
            <w:shd w:val="clear" w:color="auto" w:fill="auto"/>
          </w:tcPr>
          <w:p w14:paraId="426EAB96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Applied Medical Polska spółka z ograniczoną odpowiedzialnością</w:t>
            </w:r>
          </w:p>
          <w:p w14:paraId="2AB96A9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Grójecka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208</w:t>
            </w:r>
          </w:p>
          <w:p w14:paraId="263A04A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02-390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AD27668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153C8A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79C563B7" w14:textId="77777777" w:rsidTr="00B05ADB">
        <w:tc>
          <w:tcPr>
            <w:tcW w:w="2169" w:type="dxa"/>
            <w:shd w:val="clear" w:color="auto" w:fill="auto"/>
          </w:tcPr>
          <w:p w14:paraId="7DC792A4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Zestawy, cewniki</w:t>
            </w:r>
          </w:p>
        </w:tc>
        <w:tc>
          <w:tcPr>
            <w:tcW w:w="2793" w:type="dxa"/>
            <w:shd w:val="clear" w:color="auto" w:fill="auto"/>
          </w:tcPr>
          <w:p w14:paraId="6C518979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0F13D661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Skrzetuskiego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30/3</w:t>
            </w:r>
          </w:p>
          <w:p w14:paraId="0713FE9D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02-726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1B896E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7403E0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  <w:tr w:rsidR="00B8062E" w:rsidRPr="00834EF4" w14:paraId="274D2C1F" w14:textId="77777777" w:rsidTr="00B05ADB">
        <w:tc>
          <w:tcPr>
            <w:tcW w:w="2169" w:type="dxa"/>
            <w:shd w:val="clear" w:color="auto" w:fill="auto"/>
          </w:tcPr>
          <w:p w14:paraId="248F5E4A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82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8062E">
              <w:rPr>
                <w:sz w:val="20"/>
                <w:szCs w:val="20"/>
              </w:rPr>
              <w:t>Sterylny  lubrykant  poślizgowy</w:t>
            </w:r>
          </w:p>
        </w:tc>
        <w:tc>
          <w:tcPr>
            <w:tcW w:w="2793" w:type="dxa"/>
            <w:shd w:val="clear" w:color="auto" w:fill="auto"/>
          </w:tcPr>
          <w:p w14:paraId="2B210BA2" w14:textId="77777777" w:rsidR="00B8062E" w:rsidRPr="00211A34" w:rsidRDefault="00B8062E" w:rsidP="00B05A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8062E">
              <w:rPr>
                <w:b/>
                <w:bCs/>
                <w:sz w:val="20"/>
                <w:szCs w:val="20"/>
              </w:rPr>
              <w:t>BL Medica Sp. z o.o. Sp.k.</w:t>
            </w:r>
          </w:p>
          <w:p w14:paraId="2DC81C05" w14:textId="77777777" w:rsidR="00B8062E" w:rsidRPr="00211A34" w:rsidRDefault="00B8062E" w:rsidP="00B05ADB">
            <w:pPr>
              <w:rPr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18</w:t>
            </w:r>
          </w:p>
          <w:p w14:paraId="70E7C14F" w14:textId="77777777" w:rsidR="00B8062E" w:rsidRPr="00211A34" w:rsidRDefault="00B8062E" w:rsidP="00B05ADB">
            <w:pPr>
              <w:spacing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72-123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8062E">
              <w:rPr>
                <w:sz w:val="20"/>
                <w:szCs w:val="20"/>
              </w:rPr>
              <w:t>Kliniska Wielkie</w:t>
            </w:r>
          </w:p>
        </w:tc>
        <w:tc>
          <w:tcPr>
            <w:tcW w:w="2976" w:type="dxa"/>
            <w:shd w:val="clear" w:color="auto" w:fill="auto"/>
          </w:tcPr>
          <w:p w14:paraId="05EFD735" w14:textId="77777777" w:rsidR="00B8062E" w:rsidRPr="00211A34" w:rsidRDefault="00B8062E" w:rsidP="00B05A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1FC81F" w14:textId="77777777" w:rsidR="00B8062E" w:rsidRPr="00211A34" w:rsidRDefault="00B8062E" w:rsidP="00B05ADB">
            <w:pPr>
              <w:jc w:val="center"/>
              <w:rPr>
                <w:color w:val="000000"/>
                <w:sz w:val="20"/>
                <w:szCs w:val="20"/>
              </w:rPr>
            </w:pPr>
            <w:r w:rsidRPr="00B8062E">
              <w:rPr>
                <w:sz w:val="20"/>
                <w:szCs w:val="20"/>
              </w:rPr>
              <w:t xml:space="preserve">  100,00</w:t>
            </w:r>
          </w:p>
        </w:tc>
      </w:tr>
    </w:tbl>
    <w:p w14:paraId="5CE8704E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C294018" w14:textId="23201B29" w:rsidR="008642B3" w:rsidRPr="00D168A0" w:rsidRDefault="00B8062E" w:rsidP="00D168A0">
      <w:pPr>
        <w:jc w:val="right"/>
        <w:rPr>
          <w:sz w:val="32"/>
          <w:szCs w:val="32"/>
        </w:rPr>
      </w:pPr>
      <w:r w:rsidRPr="00B8062E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EC3F" w14:textId="77777777" w:rsidR="001E757B" w:rsidRDefault="001E757B">
      <w:r>
        <w:separator/>
      </w:r>
    </w:p>
  </w:endnote>
  <w:endnote w:type="continuationSeparator" w:id="0">
    <w:p w14:paraId="728EB6C7" w14:textId="77777777" w:rsidR="001E757B" w:rsidRDefault="001E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308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4E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2C6A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10A03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4BA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0DDD9" w14:textId="77777777" w:rsidR="001E757B" w:rsidRDefault="001E757B">
      <w:r>
        <w:separator/>
      </w:r>
    </w:p>
  </w:footnote>
  <w:footnote w:type="continuationSeparator" w:id="0">
    <w:p w14:paraId="67C1BC6E" w14:textId="77777777" w:rsidR="001E757B" w:rsidRDefault="001E7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A8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CA0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17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57B"/>
    <w:rsid w:val="00022322"/>
    <w:rsid w:val="00042497"/>
    <w:rsid w:val="000C1E6F"/>
    <w:rsid w:val="000E4E56"/>
    <w:rsid w:val="001A1468"/>
    <w:rsid w:val="001B7815"/>
    <w:rsid w:val="001D1EEC"/>
    <w:rsid w:val="001E757B"/>
    <w:rsid w:val="00211A34"/>
    <w:rsid w:val="002B1E4F"/>
    <w:rsid w:val="002B6761"/>
    <w:rsid w:val="003445A0"/>
    <w:rsid w:val="003A0AFC"/>
    <w:rsid w:val="003C2911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6E4C63"/>
    <w:rsid w:val="00707999"/>
    <w:rsid w:val="00712C39"/>
    <w:rsid w:val="00756CDA"/>
    <w:rsid w:val="007E2ACC"/>
    <w:rsid w:val="007E68C5"/>
    <w:rsid w:val="008226E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062E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C7E83"/>
  <w15:chartTrackingRefBased/>
  <w15:docId w15:val="{632842F8-50EC-4872-9AE2-20798EA6E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17</Pages>
  <Words>4940</Words>
  <Characters>25622</Characters>
  <Application>Microsoft Office Word</Application>
  <DocSecurity>0</DocSecurity>
  <Lines>213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2023-06-30T09:11:00Z</dcterms:created>
  <dcterms:modified xsi:type="dcterms:W3CDTF">2023-06-30T09:49:00Z</dcterms:modified>
</cp:coreProperties>
</file>