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C1A33" w14:textId="77777777" w:rsidR="00E82800" w:rsidRPr="00240E71" w:rsidRDefault="00E82800" w:rsidP="00E82800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915BC25" w14:textId="77777777" w:rsidR="00E82800" w:rsidRDefault="00E82800" w:rsidP="00E8280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1DF91F5" w14:textId="77777777" w:rsidR="00E82800" w:rsidRPr="0022732C" w:rsidRDefault="00E82800" w:rsidP="00E8280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8EF5EE3" w14:textId="77777777" w:rsidR="00E82800" w:rsidRDefault="00E82800" w:rsidP="00E82800">
      <w:pPr>
        <w:tabs>
          <w:tab w:val="right" w:pos="9000"/>
        </w:tabs>
        <w:spacing w:line="360" w:lineRule="auto"/>
        <w:rPr>
          <w:sz w:val="22"/>
        </w:rPr>
      </w:pPr>
    </w:p>
    <w:p w14:paraId="0218001D" w14:textId="77777777" w:rsidR="00E82800" w:rsidRPr="000526E2" w:rsidRDefault="00E82800" w:rsidP="00E828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6DC8FD3F" w14:textId="77777777" w:rsidR="00E82800" w:rsidRPr="000526E2" w:rsidRDefault="00E82800" w:rsidP="00E8280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2A85A3E" w14:textId="77777777" w:rsidR="00E82800" w:rsidRPr="000526E2" w:rsidRDefault="00E82800" w:rsidP="00E828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1F9ACCC6" w14:textId="77777777" w:rsidR="00E82800" w:rsidRPr="000526E2" w:rsidRDefault="00E82800" w:rsidP="00E828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0AE9004" w14:textId="77777777" w:rsidR="00E82800" w:rsidRPr="000526E2" w:rsidRDefault="00E82800" w:rsidP="00E828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13D792E4" w14:textId="77777777" w:rsidR="00E82800" w:rsidRPr="000526E2" w:rsidRDefault="00E82800" w:rsidP="00E828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502AF976" w14:textId="77777777" w:rsidR="00E82800" w:rsidRPr="000526E2" w:rsidRDefault="00E82800" w:rsidP="00E828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BB10C65" w14:textId="77777777" w:rsidR="00E82800" w:rsidRPr="000526E2" w:rsidRDefault="00E82800" w:rsidP="00E828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72354113" w14:textId="77777777" w:rsidR="00E82800" w:rsidRDefault="00E82800" w:rsidP="00E82800">
      <w:pPr>
        <w:tabs>
          <w:tab w:val="right" w:pos="9000"/>
        </w:tabs>
        <w:spacing w:line="360" w:lineRule="auto"/>
        <w:rPr>
          <w:sz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00E7390" w14:textId="77777777" w:rsidR="00E82800" w:rsidRPr="0022732C" w:rsidRDefault="00E82800" w:rsidP="00E82800">
      <w:pPr>
        <w:tabs>
          <w:tab w:val="right" w:pos="9000"/>
        </w:tabs>
        <w:spacing w:line="360" w:lineRule="auto"/>
        <w:rPr>
          <w:sz w:val="22"/>
        </w:rPr>
      </w:pPr>
    </w:p>
    <w:p w14:paraId="4573FFF4" w14:textId="77777777" w:rsidR="00E82800" w:rsidRDefault="00E82800" w:rsidP="00E82800">
      <w:pPr>
        <w:spacing w:line="360" w:lineRule="auto"/>
      </w:pPr>
      <w:r>
        <w:t>Do: Nazwa i siedziba Zamawiającego:</w:t>
      </w:r>
    </w:p>
    <w:p w14:paraId="0E2F06AA" w14:textId="77777777" w:rsidR="00E82800" w:rsidRPr="00414A37" w:rsidRDefault="00E82800" w:rsidP="00E82800">
      <w:pPr>
        <w:ind w:right="-110"/>
        <w:rPr>
          <w:b/>
        </w:rPr>
      </w:pPr>
      <w:r w:rsidRPr="00414A37">
        <w:rPr>
          <w:b/>
        </w:rPr>
        <w:t>Akademia Górniczo - Hutnicza</w:t>
      </w:r>
    </w:p>
    <w:p w14:paraId="3D1F72C3" w14:textId="77777777" w:rsidR="00E82800" w:rsidRPr="00414A37" w:rsidRDefault="00E82800" w:rsidP="00E82800">
      <w:pPr>
        <w:ind w:right="-110"/>
        <w:rPr>
          <w:b/>
        </w:rPr>
      </w:pPr>
      <w:r w:rsidRPr="00414A37">
        <w:rPr>
          <w:b/>
        </w:rPr>
        <w:t>im. Stanisława Staszica w Krakowie</w:t>
      </w:r>
    </w:p>
    <w:p w14:paraId="7A8275DB" w14:textId="77777777" w:rsidR="00E82800" w:rsidRDefault="00E82800" w:rsidP="00E82800">
      <w:pPr>
        <w:ind w:right="-110"/>
        <w:rPr>
          <w:b/>
        </w:rPr>
      </w:pPr>
      <w:r w:rsidRPr="00414A37">
        <w:rPr>
          <w:b/>
        </w:rPr>
        <w:t>Dział Zamówień Publicznych</w:t>
      </w:r>
      <w:r>
        <w:rPr>
          <w:b/>
        </w:rPr>
        <w:t xml:space="preserve">  </w:t>
      </w:r>
    </w:p>
    <w:p w14:paraId="79F05CA6" w14:textId="77777777" w:rsidR="00E82800" w:rsidRDefault="00E82800" w:rsidP="00E82800">
      <w:pPr>
        <w:ind w:right="-110"/>
        <w:rPr>
          <w:b/>
        </w:rPr>
      </w:pPr>
      <w:r w:rsidRPr="00414A37">
        <w:rPr>
          <w:b/>
        </w:rPr>
        <w:t>Al. Mickiewicza</w:t>
      </w:r>
      <w:r>
        <w:rPr>
          <w:b/>
        </w:rPr>
        <w:t xml:space="preserve"> </w:t>
      </w:r>
      <w:r w:rsidRPr="00414A37">
        <w:rPr>
          <w:b/>
        </w:rPr>
        <w:t>30</w:t>
      </w:r>
      <w:r>
        <w:rPr>
          <w:b/>
        </w:rPr>
        <w:t xml:space="preserve"> </w:t>
      </w:r>
    </w:p>
    <w:p w14:paraId="151F4385" w14:textId="77777777" w:rsidR="00E82800" w:rsidRDefault="00E82800" w:rsidP="00E82800">
      <w:pPr>
        <w:rPr>
          <w:b/>
        </w:rPr>
      </w:pPr>
      <w:r w:rsidRPr="00414A37">
        <w:rPr>
          <w:b/>
        </w:rPr>
        <w:t>30-059</w:t>
      </w:r>
      <w:r>
        <w:rPr>
          <w:b/>
        </w:rPr>
        <w:t xml:space="preserve"> </w:t>
      </w:r>
      <w:r w:rsidRPr="00414A37">
        <w:rPr>
          <w:b/>
        </w:rPr>
        <w:t>Kraków</w:t>
      </w:r>
      <w:r>
        <w:rPr>
          <w:b/>
        </w:rPr>
        <w:t xml:space="preserve">,  </w:t>
      </w:r>
    </w:p>
    <w:p w14:paraId="6B6DF87D" w14:textId="77777777" w:rsidR="00E82800" w:rsidRDefault="00E82800" w:rsidP="00E82800">
      <w:pPr>
        <w:ind w:firstLine="3969"/>
        <w:rPr>
          <w:b/>
        </w:rPr>
      </w:pPr>
    </w:p>
    <w:p w14:paraId="74E2D5EF" w14:textId="3AE0365C" w:rsidR="00E82800" w:rsidRDefault="00E82800" w:rsidP="00E8280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</w:t>
      </w:r>
      <w:r w:rsidRPr="00414A37">
        <w:rPr>
          <w:b/>
        </w:rPr>
        <w:t>ostawa licencji oprogramowań dla jednostek AGH - KC-zp.272-</w:t>
      </w:r>
      <w:r>
        <w:rPr>
          <w:b/>
        </w:rPr>
        <w:t>338</w:t>
      </w:r>
      <w:r w:rsidRPr="00414A37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477B5978" w14:textId="77777777" w:rsidR="00E82800" w:rsidRDefault="00E82800" w:rsidP="00E82800">
      <w:pPr>
        <w:widowControl w:val="0"/>
        <w:ind w:right="1"/>
        <w:rPr>
          <w:b/>
          <w:sz w:val="22"/>
          <w:szCs w:val="22"/>
        </w:rPr>
      </w:pPr>
    </w:p>
    <w:p w14:paraId="5FD72E92" w14:textId="5A108997" w:rsidR="00E82800" w:rsidRDefault="00E82800" w:rsidP="00E82800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0D205B9D" w14:textId="77777777" w:rsidR="00E82800" w:rsidRDefault="00E82800" w:rsidP="00E8280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39E955E" w14:textId="77777777" w:rsidR="00E82800" w:rsidRDefault="00E82800" w:rsidP="00E82800">
      <w:pPr>
        <w:pStyle w:val="Tekstpodstawowy"/>
        <w:spacing w:line="240" w:lineRule="auto"/>
        <w:rPr>
          <w:sz w:val="22"/>
          <w:szCs w:val="22"/>
        </w:rPr>
      </w:pPr>
    </w:p>
    <w:p w14:paraId="2D674265" w14:textId="0B5D414B" w:rsidR="00E82800" w:rsidRDefault="00E82800" w:rsidP="00E82800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 PLN</w:t>
      </w:r>
    </w:p>
    <w:p w14:paraId="08A401CD" w14:textId="77777777" w:rsidR="00E82800" w:rsidRDefault="00E82800" w:rsidP="00E82800">
      <w:pPr>
        <w:widowControl w:val="0"/>
        <w:ind w:right="1"/>
        <w:jc w:val="both"/>
        <w:rPr>
          <w:b/>
          <w:sz w:val="22"/>
          <w:szCs w:val="22"/>
        </w:rPr>
      </w:pPr>
    </w:p>
    <w:p w14:paraId="6D6AE48C" w14:textId="6EECAC89" w:rsidR="00E82800" w:rsidRDefault="00E82800" w:rsidP="00E82800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Pr="007521D5">
        <w:rPr>
          <w:b/>
          <w:sz w:val="22"/>
          <w:szCs w:val="22"/>
        </w:rPr>
        <w:t xml:space="preserve">umowy: </w:t>
      </w:r>
      <w:r w:rsidRPr="007521D5">
        <w:rPr>
          <w:sz w:val="22"/>
          <w:szCs w:val="22"/>
        </w:rPr>
        <w:t>12 miesięcy.</w:t>
      </w:r>
      <w:r>
        <w:rPr>
          <w:sz w:val="22"/>
          <w:szCs w:val="22"/>
        </w:rPr>
        <w:t xml:space="preserve">                              </w:t>
      </w:r>
    </w:p>
    <w:p w14:paraId="338776FE" w14:textId="77777777" w:rsidR="00E82800" w:rsidRDefault="00E82800" w:rsidP="00E82800">
      <w:pPr>
        <w:widowControl w:val="0"/>
        <w:ind w:right="1"/>
        <w:jc w:val="both"/>
        <w:rPr>
          <w:b/>
          <w:sz w:val="22"/>
          <w:szCs w:val="22"/>
        </w:rPr>
      </w:pPr>
    </w:p>
    <w:p w14:paraId="38CEB01E" w14:textId="77DB4F8B" w:rsidR="00E82800" w:rsidRDefault="00E82800" w:rsidP="00E82800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cząstkowego </w:t>
      </w:r>
      <w:r w:rsidRPr="00D050D7">
        <w:rPr>
          <w:b/>
          <w:sz w:val="22"/>
          <w:szCs w:val="22"/>
          <w:highlight w:val="yellow"/>
        </w:rPr>
        <w:t>(Kryterium oceny ofert):</w:t>
      </w:r>
      <w:r>
        <w:rPr>
          <w:sz w:val="22"/>
          <w:szCs w:val="22"/>
        </w:rPr>
        <w:t xml:space="preserve"> …… dni robocze</w:t>
      </w:r>
    </w:p>
    <w:p w14:paraId="079B9CCE" w14:textId="77777777" w:rsidR="00E82800" w:rsidRDefault="00E82800" w:rsidP="00E82800">
      <w:pPr>
        <w:widowControl w:val="0"/>
        <w:ind w:right="1"/>
        <w:jc w:val="both"/>
        <w:rPr>
          <w:b/>
          <w:sz w:val="22"/>
          <w:szCs w:val="22"/>
        </w:rPr>
      </w:pPr>
    </w:p>
    <w:p w14:paraId="6C47400B" w14:textId="4FAEFFE4" w:rsidR="00E82800" w:rsidRDefault="00E82800" w:rsidP="00E82800">
      <w:pPr>
        <w:widowControl w:val="0"/>
        <w:ind w:right="1"/>
        <w:jc w:val="both"/>
        <w:rPr>
          <w:b/>
          <w:sz w:val="22"/>
          <w:szCs w:val="22"/>
        </w:rPr>
      </w:pPr>
      <w:r w:rsidRPr="007521D5">
        <w:rPr>
          <w:b/>
          <w:sz w:val="22"/>
          <w:szCs w:val="22"/>
        </w:rPr>
        <w:t>Okres udzielonej gwarancji na nośnik wynosi:</w:t>
      </w:r>
      <w:r w:rsidRPr="007521D5">
        <w:rPr>
          <w:sz w:val="22"/>
          <w:szCs w:val="22"/>
        </w:rPr>
        <w:t xml:space="preserve"> ……… m</w:t>
      </w:r>
      <w:r>
        <w:rPr>
          <w:sz w:val="22"/>
          <w:szCs w:val="22"/>
        </w:rPr>
        <w:t xml:space="preserve">iesięcy </w:t>
      </w:r>
    </w:p>
    <w:p w14:paraId="108EC1D7" w14:textId="77777777" w:rsidR="00E82800" w:rsidRDefault="00E82800" w:rsidP="00E82800">
      <w:pPr>
        <w:tabs>
          <w:tab w:val="left" w:pos="426"/>
        </w:tabs>
        <w:jc w:val="both"/>
        <w:rPr>
          <w:sz w:val="22"/>
        </w:rPr>
      </w:pPr>
    </w:p>
    <w:p w14:paraId="0470DB56" w14:textId="723FB1A3" w:rsidR="00E82800" w:rsidRPr="00FE545C" w:rsidRDefault="00E82800" w:rsidP="00E82800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C35425D" w14:textId="77777777" w:rsidR="00E82800" w:rsidRDefault="00E82800" w:rsidP="00E82800">
      <w:pPr>
        <w:tabs>
          <w:tab w:val="left" w:pos="426"/>
        </w:tabs>
        <w:jc w:val="both"/>
        <w:rPr>
          <w:b/>
          <w:sz w:val="22"/>
        </w:rPr>
      </w:pPr>
    </w:p>
    <w:p w14:paraId="79A4A7DC" w14:textId="16E5DD08" w:rsidR="00266E36" w:rsidRDefault="00E82800" w:rsidP="00E82800">
      <w:pPr>
        <w:tabs>
          <w:tab w:val="left" w:pos="426"/>
        </w:tabs>
        <w:jc w:val="both"/>
        <w:rPr>
          <w:sz w:val="18"/>
          <w:szCs w:val="18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C8908B" w14:textId="77777777" w:rsidR="00266E36" w:rsidRPr="002A16E2" w:rsidRDefault="00266E36" w:rsidP="00266E3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55DFFFB" w14:textId="77777777" w:rsidR="00266E36" w:rsidRPr="002A16E2" w:rsidRDefault="00266E36" w:rsidP="00266E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32323812" w14:textId="77777777" w:rsidR="00266E36" w:rsidRDefault="00266E36" w:rsidP="00266E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B9DD5FE" w14:textId="77777777" w:rsidR="00266E36" w:rsidRPr="003E2056" w:rsidRDefault="00266E36" w:rsidP="00266E36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12747BF" w14:textId="77777777" w:rsidR="00266E36" w:rsidRPr="002A16E2" w:rsidRDefault="00266E36" w:rsidP="00266E3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F80F06" w14:textId="77777777" w:rsidR="00266E36" w:rsidRPr="002A16E2" w:rsidRDefault="00266E36" w:rsidP="00266E3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655290" w14:textId="77777777" w:rsidR="00266E36" w:rsidRPr="002A16E2" w:rsidRDefault="00266E36" w:rsidP="00266E3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1D4D82" w14:textId="77777777" w:rsidR="00266E36" w:rsidRPr="002A16E2" w:rsidRDefault="00266E36" w:rsidP="00266E3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6E36" w:rsidRPr="002A16E2" w14:paraId="6C001171" w14:textId="77777777" w:rsidTr="00CF501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33CFB" w14:textId="77777777" w:rsidR="00266E36" w:rsidRPr="002A16E2" w:rsidRDefault="00266E36" w:rsidP="00CF50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75155" w14:textId="77777777" w:rsidR="00266E36" w:rsidRPr="002A16E2" w:rsidRDefault="00266E36" w:rsidP="00CF50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DB81627" w14:textId="77777777" w:rsidR="00266E36" w:rsidRPr="002A16E2" w:rsidRDefault="00266E36" w:rsidP="00CF50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69BB4" w14:textId="77777777" w:rsidR="00266E36" w:rsidRPr="002A16E2" w:rsidRDefault="00266E36" w:rsidP="00CF501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66E36" w:rsidRPr="002A16E2" w14:paraId="56E65F24" w14:textId="77777777" w:rsidTr="00CF50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A2013" w14:textId="77777777" w:rsidR="00266E36" w:rsidRPr="002A16E2" w:rsidRDefault="00266E36" w:rsidP="00CF50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D54D6" w14:textId="77777777" w:rsidR="00266E36" w:rsidRPr="002A16E2" w:rsidRDefault="00266E36" w:rsidP="00CF50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C9113" w14:textId="77777777" w:rsidR="00266E36" w:rsidRPr="002A16E2" w:rsidRDefault="00266E36" w:rsidP="00CF50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66E36" w:rsidRPr="002A16E2" w14:paraId="34A72FDD" w14:textId="77777777" w:rsidTr="00CF501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CCEBA" w14:textId="77777777" w:rsidR="00266E36" w:rsidRPr="002A16E2" w:rsidRDefault="00266E36" w:rsidP="00CF50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3AFED" w14:textId="77777777" w:rsidR="00266E36" w:rsidRPr="002A16E2" w:rsidRDefault="00266E36" w:rsidP="00CF50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108B1" w14:textId="77777777" w:rsidR="00266E36" w:rsidRPr="002A16E2" w:rsidRDefault="00266E36" w:rsidP="00CF50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CE408A8" w14:textId="77777777" w:rsidR="00266E36" w:rsidRPr="002A16E2" w:rsidRDefault="00266E36" w:rsidP="00266E3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32CC091" w14:textId="77777777" w:rsidR="00266E36" w:rsidRPr="002A16E2" w:rsidRDefault="00266E36" w:rsidP="00266E3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6E4429C" w14:textId="77777777" w:rsidR="00266E36" w:rsidRPr="002A16E2" w:rsidRDefault="00266E36" w:rsidP="00266E3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DDC1C88" w14:textId="77777777" w:rsidR="00266E36" w:rsidRPr="002A16E2" w:rsidRDefault="00266E36" w:rsidP="00266E3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03F80A6" w14:textId="77777777" w:rsidR="00266E36" w:rsidRPr="002A16E2" w:rsidRDefault="00266E36" w:rsidP="00266E3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1F3721DF" w14:textId="77777777" w:rsidR="00266E36" w:rsidRPr="002A16E2" w:rsidRDefault="00266E36" w:rsidP="00266E3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1B1905" w14:textId="77777777" w:rsidR="00266E36" w:rsidRPr="002A16E2" w:rsidRDefault="00266E36" w:rsidP="00266E3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79B8EBD" w14:textId="77777777" w:rsidR="00266E36" w:rsidRPr="002A16E2" w:rsidRDefault="00266E36" w:rsidP="00266E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5BFABCC" w14:textId="77777777" w:rsidR="00266E36" w:rsidRPr="002A16E2" w:rsidRDefault="00266E36" w:rsidP="00266E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52E815B" w14:textId="77777777" w:rsidR="00266E36" w:rsidRPr="00F47191" w:rsidRDefault="00266E36" w:rsidP="00266E36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4256E82" w14:textId="77777777" w:rsidR="00266E36" w:rsidRDefault="00266E36" w:rsidP="00266E36">
      <w:pPr>
        <w:rPr>
          <w:sz w:val="20"/>
          <w:szCs w:val="20"/>
        </w:rPr>
      </w:pPr>
    </w:p>
    <w:p w14:paraId="1B4D41B0" w14:textId="77777777" w:rsidR="00FE545C" w:rsidRPr="00266E36" w:rsidRDefault="00FE545C" w:rsidP="00266E36"/>
    <w:sectPr w:rsidR="00FE545C" w:rsidRPr="00266E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D822E" w14:textId="77777777" w:rsidR="00FC748C" w:rsidRDefault="00FC748C">
      <w:r>
        <w:separator/>
      </w:r>
    </w:p>
  </w:endnote>
  <w:endnote w:type="continuationSeparator" w:id="0">
    <w:p w14:paraId="6A5C79C4" w14:textId="77777777" w:rsidR="00FC748C" w:rsidRDefault="00FC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CB604" w14:textId="77777777" w:rsidR="00DC6A81" w:rsidRDefault="00DC6A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ED1D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5067" w14:textId="77777777" w:rsidR="00DC6A81" w:rsidRDefault="00DC6A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139A5" w14:textId="77777777" w:rsidR="00FC748C" w:rsidRDefault="00FC748C">
      <w:r>
        <w:separator/>
      </w:r>
    </w:p>
  </w:footnote>
  <w:footnote w:type="continuationSeparator" w:id="0">
    <w:p w14:paraId="6819F457" w14:textId="77777777" w:rsidR="00FC748C" w:rsidRDefault="00FC7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3709" w14:textId="77777777" w:rsidR="00DC6A81" w:rsidRDefault="00DC6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6D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61601" w14:textId="77777777" w:rsidR="00DC6A81" w:rsidRDefault="00DC6A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67594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27172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7065732">
    <w:abstractNumId w:val="0"/>
  </w:num>
  <w:num w:numId="4" w16cid:durableId="910893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48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E36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6A81"/>
    <w:rsid w:val="00E44371"/>
    <w:rsid w:val="00E82800"/>
    <w:rsid w:val="00E949B0"/>
    <w:rsid w:val="00EC0BEA"/>
    <w:rsid w:val="00F00591"/>
    <w:rsid w:val="00F51688"/>
    <w:rsid w:val="00F53146"/>
    <w:rsid w:val="00F91018"/>
    <w:rsid w:val="00FA0F30"/>
    <w:rsid w:val="00FA51A4"/>
    <w:rsid w:val="00FC748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284DD34"/>
  <w15:chartTrackingRefBased/>
  <w15:docId w15:val="{7708E8DF-AB02-459A-A89D-48595596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6E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531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2023-06-13T10:08:00Z</cp:lastPrinted>
  <dcterms:created xsi:type="dcterms:W3CDTF">2023-06-13T10:02:00Z</dcterms:created>
  <dcterms:modified xsi:type="dcterms:W3CDTF">2023-06-13T10:09:00Z</dcterms:modified>
</cp:coreProperties>
</file>