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95E34" w14:textId="1ACB5093" w:rsidR="005C681D" w:rsidRDefault="005C681D" w:rsidP="005C681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338</w:t>
      </w:r>
      <w:r>
        <w:rPr>
          <w:b/>
          <w:sz w:val="24"/>
        </w:rPr>
        <w:t>/2</w:t>
      </w:r>
      <w:r>
        <w:rPr>
          <w:b/>
          <w:sz w:val="24"/>
        </w:rPr>
        <w:t>3</w:t>
      </w:r>
    </w:p>
    <w:p w14:paraId="2F6FBE4B" w14:textId="77777777" w:rsidR="005C681D" w:rsidRDefault="005C681D" w:rsidP="005C68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CE40F12" w14:textId="77777777" w:rsidR="005C681D" w:rsidRDefault="005C681D" w:rsidP="005C681D">
      <w:pPr>
        <w:jc w:val="center"/>
        <w:rPr>
          <w:b/>
          <w:sz w:val="28"/>
          <w:szCs w:val="28"/>
        </w:rPr>
      </w:pPr>
    </w:p>
    <w:p w14:paraId="04231EDA" w14:textId="77777777" w:rsidR="005C681D" w:rsidRDefault="005C681D" w:rsidP="005C681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26347AB" w14:textId="77777777" w:rsidR="005C681D" w:rsidRDefault="005C681D" w:rsidP="005C681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5C146FC" w14:textId="77777777" w:rsidR="005C681D" w:rsidRDefault="005C681D" w:rsidP="005C681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2CCFF8D" w14:textId="77777777" w:rsidR="005C681D" w:rsidRDefault="005C681D" w:rsidP="005C681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D747B12" w14:textId="63389792" w:rsidR="005C681D" w:rsidRPr="00C85E06" w:rsidRDefault="005C681D" w:rsidP="005C681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27D83">
        <w:rPr>
          <w:rFonts w:ascii="Verdana" w:eastAsia="Times New Roman" w:hAnsi="Verdana"/>
          <w:b/>
          <w:sz w:val="20"/>
          <w:szCs w:val="20"/>
          <w:lang w:eastAsia="pl-PL"/>
        </w:rPr>
        <w:t>dostawa licencji oprogramowań dla jednostek AGH - KC-zp.272-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338</w:t>
      </w:r>
      <w:r w:rsidRPr="00C27D83">
        <w:rPr>
          <w:rFonts w:ascii="Verdana" w:eastAsia="Times New Roman" w:hAnsi="Verdana"/>
          <w:b/>
          <w:sz w:val="20"/>
          <w:szCs w:val="20"/>
          <w:lang w:eastAsia="pl-PL"/>
        </w:rPr>
        <w:t>/2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3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8A239E1" w14:textId="77777777" w:rsidR="005C681D" w:rsidRDefault="005C681D" w:rsidP="005C681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2934C7F" w14:textId="77777777" w:rsidR="005C681D" w:rsidRDefault="005C681D" w:rsidP="005C681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7EA8338" w14:textId="77777777" w:rsidR="005C681D" w:rsidRDefault="005C681D" w:rsidP="005C681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AB8E870" w14:textId="77777777" w:rsidR="005C681D" w:rsidRDefault="005C681D" w:rsidP="005C681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2B9FC83" w14:textId="77777777" w:rsidR="005C681D" w:rsidRDefault="005C681D" w:rsidP="005C681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418EFAD" w14:textId="77777777" w:rsidR="005C681D" w:rsidRDefault="005C681D" w:rsidP="005C681D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BAFA1A2" w14:textId="77777777" w:rsidR="005C681D" w:rsidRDefault="005C681D" w:rsidP="005C681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BD88FE7" w14:textId="77777777" w:rsidR="005C681D" w:rsidRDefault="005C681D" w:rsidP="005C681D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C681D" w14:paraId="26A4774F" w14:textId="77777777" w:rsidTr="004A76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78C5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EDF7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F2C0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C681D" w14:paraId="35171DF1" w14:textId="77777777" w:rsidTr="004A76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D716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221D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7212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</w:tr>
      <w:tr w:rsidR="005C681D" w14:paraId="78DCFDEB" w14:textId="77777777" w:rsidTr="004A76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74B3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E22D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A873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</w:tr>
      <w:tr w:rsidR="005C681D" w14:paraId="11069BA6" w14:textId="77777777" w:rsidTr="004A76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1EC6" w14:textId="77777777" w:rsidR="005C681D" w:rsidRDefault="005C681D" w:rsidP="004A76F3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7C40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99C9" w14:textId="77777777" w:rsidR="005C681D" w:rsidRDefault="005C681D" w:rsidP="004A76F3">
            <w:pPr>
              <w:widowControl w:val="0"/>
              <w:spacing w:line="360" w:lineRule="auto"/>
              <w:jc w:val="both"/>
            </w:pPr>
          </w:p>
        </w:tc>
      </w:tr>
    </w:tbl>
    <w:p w14:paraId="458DEACC" w14:textId="77777777" w:rsidR="005C681D" w:rsidRDefault="005C681D" w:rsidP="005C681D">
      <w:pPr>
        <w:widowControl w:val="0"/>
        <w:spacing w:line="360" w:lineRule="auto"/>
        <w:jc w:val="both"/>
      </w:pPr>
    </w:p>
    <w:p w14:paraId="7075767D" w14:textId="77777777" w:rsidR="005C681D" w:rsidRDefault="005C681D" w:rsidP="005C681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54F8634" w14:textId="77777777" w:rsidR="005C681D" w:rsidRDefault="005C681D" w:rsidP="005C681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6DC6F34" w14:textId="77777777" w:rsidR="005C681D" w:rsidRDefault="005C681D" w:rsidP="005C681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1A2F076" w14:textId="77777777" w:rsidR="005C681D" w:rsidRDefault="005C681D" w:rsidP="005C681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2EFBF27" w14:textId="77777777" w:rsidR="005C681D" w:rsidRDefault="005C681D" w:rsidP="005C681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284FE4D" w14:textId="77777777" w:rsidR="005C681D" w:rsidRDefault="005C681D" w:rsidP="005C681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31CC696" w14:textId="77777777" w:rsidR="005C681D" w:rsidRPr="00D82098" w:rsidRDefault="005C681D" w:rsidP="005C681D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21FB3093" w14:textId="77777777" w:rsidR="005C681D" w:rsidRDefault="005C681D" w:rsidP="005C681D">
      <w:pPr>
        <w:rPr>
          <w:rFonts w:eastAsia="Times New Roman"/>
          <w:lang w:eastAsia="pl-PL"/>
        </w:rPr>
      </w:pPr>
    </w:p>
    <w:p w14:paraId="3C834734" w14:textId="77777777" w:rsidR="005C681D" w:rsidRDefault="005C681D" w:rsidP="005C681D"/>
    <w:p w14:paraId="134F5A87" w14:textId="77777777" w:rsidR="005C681D" w:rsidRPr="00DD1F3F" w:rsidRDefault="005C681D" w:rsidP="005C681D"/>
    <w:p w14:paraId="6650AF34" w14:textId="77777777" w:rsidR="005C681D" w:rsidRPr="004C333E" w:rsidRDefault="005C681D" w:rsidP="005C681D"/>
    <w:p w14:paraId="424A5E94" w14:textId="54F6F655" w:rsidR="00106AC7" w:rsidRPr="005C681D" w:rsidRDefault="00106AC7" w:rsidP="005C681D"/>
    <w:sectPr w:rsidR="00106AC7" w:rsidRPr="005C681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7F9AA" w14:textId="77777777" w:rsidR="006B4344" w:rsidRDefault="006B4344">
      <w:r>
        <w:separator/>
      </w:r>
    </w:p>
  </w:endnote>
  <w:endnote w:type="continuationSeparator" w:id="0">
    <w:p w14:paraId="36B56DAB" w14:textId="77777777" w:rsidR="006B4344" w:rsidRDefault="006B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5C4F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2004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195C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11B449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F41F329">
        <v:line id="_x0000_s1025" style="position:absolute;left:0;text-align:left;z-index:251657728" from="-3.85pt,8.7pt" to="455.15pt,8.7pt"/>
      </w:pict>
    </w:r>
  </w:p>
  <w:p w14:paraId="1E240EA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9A5F3" w14:textId="77777777" w:rsidR="00595B4F" w:rsidRDefault="00595B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35D2C" w14:textId="77777777" w:rsidR="006B4344" w:rsidRDefault="006B4344">
      <w:r>
        <w:separator/>
      </w:r>
    </w:p>
  </w:footnote>
  <w:footnote w:type="continuationSeparator" w:id="0">
    <w:p w14:paraId="42C640F9" w14:textId="77777777" w:rsidR="006B4344" w:rsidRDefault="006B4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DAB8" w14:textId="77777777" w:rsidR="00595B4F" w:rsidRDefault="00595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B7C6" w14:textId="77777777" w:rsidR="00595B4F" w:rsidRDefault="00595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FBD3" w14:textId="77777777" w:rsidR="00595B4F" w:rsidRDefault="00595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1332057">
    <w:abstractNumId w:val="15"/>
  </w:num>
  <w:num w:numId="2" w16cid:durableId="1324966162">
    <w:abstractNumId w:val="0"/>
  </w:num>
  <w:num w:numId="3" w16cid:durableId="943732244">
    <w:abstractNumId w:val="13"/>
  </w:num>
  <w:num w:numId="4" w16cid:durableId="1738899065">
    <w:abstractNumId w:val="8"/>
  </w:num>
  <w:num w:numId="5" w16cid:durableId="785731199">
    <w:abstractNumId w:val="7"/>
  </w:num>
  <w:num w:numId="6" w16cid:durableId="599261325">
    <w:abstractNumId w:val="1"/>
  </w:num>
  <w:num w:numId="7" w16cid:durableId="1079789135">
    <w:abstractNumId w:val="6"/>
  </w:num>
  <w:num w:numId="8" w16cid:durableId="2136874394">
    <w:abstractNumId w:val="3"/>
  </w:num>
  <w:num w:numId="9" w16cid:durableId="1489207071">
    <w:abstractNumId w:val="2"/>
  </w:num>
  <w:num w:numId="10" w16cid:durableId="264727599">
    <w:abstractNumId w:val="5"/>
  </w:num>
  <w:num w:numId="11" w16cid:durableId="351956029">
    <w:abstractNumId w:val="11"/>
  </w:num>
  <w:num w:numId="12" w16cid:durableId="546794126">
    <w:abstractNumId w:val="4"/>
  </w:num>
  <w:num w:numId="13" w16cid:durableId="203906237">
    <w:abstractNumId w:val="10"/>
  </w:num>
  <w:num w:numId="14" w16cid:durableId="297800804">
    <w:abstractNumId w:val="14"/>
  </w:num>
  <w:num w:numId="18" w16cid:durableId="20166133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34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5B4F"/>
    <w:rsid w:val="005A5013"/>
    <w:rsid w:val="005C0D5A"/>
    <w:rsid w:val="005C3627"/>
    <w:rsid w:val="005C681D"/>
    <w:rsid w:val="00641063"/>
    <w:rsid w:val="00664D2F"/>
    <w:rsid w:val="00697D36"/>
    <w:rsid w:val="006B4344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189966F"/>
  <w15:chartTrackingRefBased/>
  <w15:docId w15:val="{7639A1EB-CBD6-4403-8223-0124F87FC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C681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5C681D"/>
  </w:style>
  <w:style w:type="paragraph" w:styleId="Akapitzlist">
    <w:name w:val="List Paragraph"/>
    <w:basedOn w:val="Normalny"/>
    <w:uiPriority w:val="34"/>
    <w:qFormat/>
    <w:rsid w:val="005C68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2023-06-13T10:17:00Z</dcterms:created>
  <dcterms:modified xsi:type="dcterms:W3CDTF">2023-06-13T10:19:00Z</dcterms:modified>
</cp:coreProperties>
</file>