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AAA93" w14:textId="0DE49365" w:rsidR="00D665F5" w:rsidRPr="00170BB9" w:rsidRDefault="00995D99" w:rsidP="00170BB9">
      <w:pPr>
        <w:spacing w:after="240"/>
        <w:jc w:val="right"/>
      </w:pPr>
      <w:bookmarkStart w:id="0" w:name="_Hlk52197885"/>
      <w:r w:rsidRPr="00170BB9">
        <w:t>Kraków</w:t>
      </w:r>
      <w:r w:rsidR="00D665F5" w:rsidRPr="00170BB9">
        <w:t xml:space="preserve"> dnia: </w:t>
      </w:r>
      <w:r w:rsidRPr="00170BB9">
        <w:t>2023-06-30</w:t>
      </w:r>
    </w:p>
    <w:p w14:paraId="07DE8DED" w14:textId="77777777" w:rsidR="00995D99" w:rsidRPr="00170BB9" w:rsidRDefault="00995D99" w:rsidP="00577BC6">
      <w:pPr>
        <w:spacing w:after="40"/>
        <w:rPr>
          <w:b/>
          <w:bCs/>
        </w:rPr>
      </w:pPr>
      <w:r w:rsidRPr="00170BB9">
        <w:rPr>
          <w:b/>
          <w:bCs/>
        </w:rPr>
        <w:t>Akademia Górniczo - Hutnicza</w:t>
      </w:r>
    </w:p>
    <w:p w14:paraId="7FF770FB" w14:textId="77777777" w:rsidR="00995D99" w:rsidRPr="00170BB9" w:rsidRDefault="00995D99" w:rsidP="00577BC6">
      <w:pPr>
        <w:spacing w:after="40"/>
        <w:rPr>
          <w:b/>
          <w:bCs/>
        </w:rPr>
      </w:pPr>
      <w:r w:rsidRPr="00170BB9">
        <w:rPr>
          <w:b/>
          <w:bCs/>
        </w:rPr>
        <w:t>im. Stanisława Staszica w Krakowie</w:t>
      </w:r>
    </w:p>
    <w:p w14:paraId="52B6585D" w14:textId="77777777" w:rsidR="00D665F5" w:rsidRPr="00170BB9" w:rsidRDefault="00995D99" w:rsidP="00577BC6">
      <w:pPr>
        <w:spacing w:after="40"/>
        <w:rPr>
          <w:b/>
          <w:bCs/>
        </w:rPr>
      </w:pPr>
      <w:r w:rsidRPr="00170BB9">
        <w:rPr>
          <w:b/>
          <w:bCs/>
        </w:rPr>
        <w:t>Dział Zamówień Publicznych</w:t>
      </w:r>
    </w:p>
    <w:p w14:paraId="3868BDBB" w14:textId="77777777" w:rsidR="00D665F5" w:rsidRPr="00170BB9" w:rsidRDefault="00995D99" w:rsidP="00D665F5">
      <w:r w:rsidRPr="00170BB9">
        <w:t>Al. Mickiewicza</w:t>
      </w:r>
      <w:r w:rsidR="00D665F5" w:rsidRPr="00170BB9">
        <w:t xml:space="preserve"> </w:t>
      </w:r>
      <w:r w:rsidRPr="00170BB9">
        <w:t>30</w:t>
      </w:r>
    </w:p>
    <w:p w14:paraId="271A3130" w14:textId="15807A21" w:rsidR="00D665F5" w:rsidRPr="00170BB9" w:rsidRDefault="00995D99" w:rsidP="00170BB9">
      <w:r w:rsidRPr="00170BB9">
        <w:t>30-059</w:t>
      </w:r>
      <w:r w:rsidR="00D665F5" w:rsidRPr="00170BB9">
        <w:t xml:space="preserve"> </w:t>
      </w:r>
      <w:r w:rsidRPr="00170BB9">
        <w:t>Kraków</w:t>
      </w:r>
    </w:p>
    <w:p w14:paraId="32DDB92F" w14:textId="77777777" w:rsidR="00D665F5" w:rsidRPr="00170BB9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7F160322" w14:textId="77777777" w:rsidR="00A80738" w:rsidRPr="00170BB9" w:rsidRDefault="00D665F5" w:rsidP="00D665F5">
      <w:pPr>
        <w:pStyle w:val="Nagwek"/>
        <w:tabs>
          <w:tab w:val="clear" w:pos="4536"/>
        </w:tabs>
      </w:pPr>
      <w:r w:rsidRPr="00170BB9">
        <w:t>Znak sprawy:</w:t>
      </w:r>
      <w:r w:rsidRPr="00170BB9">
        <w:rPr>
          <w:b/>
        </w:rPr>
        <w:t xml:space="preserve"> </w:t>
      </w:r>
      <w:r w:rsidR="00995D99" w:rsidRPr="00170BB9">
        <w:rPr>
          <w:b/>
        </w:rPr>
        <w:t>KC-zp.272-298/23</w:t>
      </w:r>
      <w:r w:rsidR="00A80738" w:rsidRPr="00170BB9">
        <w:tab/>
        <w:t xml:space="preserve"> </w:t>
      </w:r>
    </w:p>
    <w:p w14:paraId="7F1F0F44" w14:textId="77777777" w:rsidR="00A80738" w:rsidRPr="00170BB9" w:rsidRDefault="00A80738" w:rsidP="00A80738">
      <w:pPr>
        <w:pStyle w:val="Nagwek"/>
        <w:tabs>
          <w:tab w:val="clear" w:pos="4536"/>
          <w:tab w:val="clear" w:pos="9072"/>
        </w:tabs>
      </w:pPr>
    </w:p>
    <w:p w14:paraId="540EF78F" w14:textId="7A9D1C81" w:rsidR="00A80738" w:rsidRPr="00170BB9" w:rsidRDefault="00A80738" w:rsidP="00170B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70BB9">
        <w:rPr>
          <w:b/>
          <w:spacing w:val="20"/>
        </w:rPr>
        <w:t>INFORMACJA Z OTWARCIA OFERT</w:t>
      </w:r>
    </w:p>
    <w:p w14:paraId="5D3C0FC0" w14:textId="63F87EBE" w:rsidR="00C659E2" w:rsidRPr="00170BB9" w:rsidRDefault="00C659E2" w:rsidP="00C659E2">
      <w:pPr>
        <w:spacing w:before="120" w:after="120"/>
        <w:jc w:val="both"/>
        <w:rPr>
          <w:b/>
          <w:bCs/>
        </w:rPr>
      </w:pPr>
      <w:r w:rsidRPr="00170BB9">
        <w:rPr>
          <w:bCs/>
        </w:rPr>
        <w:t xml:space="preserve">Dotyczy </w:t>
      </w:r>
      <w:r w:rsidRPr="00170BB9">
        <w:t xml:space="preserve">postępowania o udzielenie zamówienia publicznego prowadzonego w trybie </w:t>
      </w:r>
      <w:r w:rsidR="00995D99" w:rsidRPr="00170BB9">
        <w:t>przetarg</w:t>
      </w:r>
      <w:r w:rsidR="00170BB9">
        <w:t>u</w:t>
      </w:r>
      <w:r w:rsidR="00995D99" w:rsidRPr="00170BB9">
        <w:t xml:space="preserve"> nieograniczon</w:t>
      </w:r>
      <w:r w:rsidR="00170BB9">
        <w:t>ego</w:t>
      </w:r>
      <w:r w:rsidRPr="00170BB9">
        <w:t xml:space="preserve"> na: </w:t>
      </w:r>
    </w:p>
    <w:p w14:paraId="64351AAE" w14:textId="1523B26B" w:rsidR="00A80738" w:rsidRPr="00170BB9" w:rsidRDefault="00995D99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170BB9">
        <w:rPr>
          <w:b/>
          <w:sz w:val="20"/>
        </w:rPr>
        <w:t>dostaw</w:t>
      </w:r>
      <w:r w:rsidR="00170BB9">
        <w:rPr>
          <w:b/>
          <w:sz w:val="20"/>
        </w:rPr>
        <w:t>ę</w:t>
      </w:r>
      <w:r w:rsidRPr="00170BB9">
        <w:rPr>
          <w:b/>
          <w:sz w:val="20"/>
        </w:rPr>
        <w:t xml:space="preserve"> urządzeń sieciowych w ramach rozbudowy infrastruktury sieciowej Uczelni - KC-zp.272-298/23</w:t>
      </w:r>
    </w:p>
    <w:p w14:paraId="644D6E8F" w14:textId="77777777" w:rsidR="00D665F5" w:rsidRPr="00170BB9" w:rsidRDefault="00D665F5" w:rsidP="00577BC6">
      <w:pPr>
        <w:spacing w:before="120" w:line="276" w:lineRule="auto"/>
        <w:jc w:val="both"/>
      </w:pPr>
      <w:r w:rsidRPr="00170BB9">
        <w:t>Zamawiający, działając na podstawie art. 22</w:t>
      </w:r>
      <w:r w:rsidR="00FC7F5E" w:rsidRPr="00170BB9">
        <w:t>2</w:t>
      </w:r>
      <w:r w:rsidRPr="00170BB9">
        <w:t xml:space="preserve"> ust. 5 </w:t>
      </w:r>
      <w:r w:rsidRPr="00170BB9">
        <w:rPr>
          <w:bCs/>
        </w:rPr>
        <w:t>ustawy z dnia 11 września 2019 r. Prawo zamówień publicznych</w:t>
      </w:r>
      <w:r w:rsidRPr="00170BB9">
        <w:t xml:space="preserve"> </w:t>
      </w:r>
      <w:r w:rsidR="00DE1A68" w:rsidRPr="00170BB9">
        <w:t xml:space="preserve">(Dz. U. z 2022 r. poz. 1710) </w:t>
      </w:r>
      <w:r w:rsidRPr="00170BB9">
        <w:t>udostępnia</w:t>
      </w:r>
      <w:r w:rsidR="00F95C33" w:rsidRPr="00170BB9">
        <w:t xml:space="preserve"> </w:t>
      </w:r>
      <w:r w:rsidR="004C7E9B" w:rsidRPr="00170BB9">
        <w:t>informacj</w:t>
      </w:r>
      <w:r w:rsidR="00577BC6" w:rsidRPr="00170BB9">
        <w:t>ę</w:t>
      </w:r>
      <w:r w:rsidR="00035488" w:rsidRPr="00170BB9">
        <w:t xml:space="preserve"> z otwarcia ofert</w:t>
      </w:r>
      <w:r w:rsidR="00577BC6" w:rsidRPr="00170BB9">
        <w:t>.</w:t>
      </w:r>
    </w:p>
    <w:p w14:paraId="09974CA1" w14:textId="77777777" w:rsidR="00A80738" w:rsidRPr="00170BB9" w:rsidRDefault="00D665F5" w:rsidP="00577BC6">
      <w:pPr>
        <w:spacing w:before="120" w:after="120" w:line="276" w:lineRule="auto"/>
        <w:jc w:val="both"/>
      </w:pPr>
      <w:r w:rsidRPr="00170BB9">
        <w:t>Podczas otwarcia ofert, mającego miejsce</w:t>
      </w:r>
      <w:r w:rsidR="00FF4AB1" w:rsidRPr="00170BB9">
        <w:t xml:space="preserve"> w dniu </w:t>
      </w:r>
      <w:r w:rsidR="00995D99" w:rsidRPr="00170BB9">
        <w:t>30/06/2023</w:t>
      </w:r>
      <w:r w:rsidR="00FF4AB1" w:rsidRPr="00170BB9">
        <w:t xml:space="preserve"> o godz. </w:t>
      </w:r>
      <w:r w:rsidR="00995D99" w:rsidRPr="00170BB9">
        <w:t>11:00</w:t>
      </w:r>
      <w:r w:rsidRPr="00170BB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70BB9" w14:paraId="1824407E" w14:textId="77777777" w:rsidTr="00C82837">
        <w:tc>
          <w:tcPr>
            <w:tcW w:w="993" w:type="dxa"/>
            <w:shd w:val="clear" w:color="auto" w:fill="auto"/>
            <w:vAlign w:val="center"/>
          </w:tcPr>
          <w:p w14:paraId="0C636674" w14:textId="77777777" w:rsidR="006B27ED" w:rsidRPr="00170BB9" w:rsidRDefault="006B27ED" w:rsidP="00C82837">
            <w:pPr>
              <w:spacing w:before="120" w:after="120"/>
              <w:jc w:val="center"/>
            </w:pPr>
            <w:r w:rsidRPr="00170BB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E18D3" w14:textId="77777777" w:rsidR="006B27ED" w:rsidRPr="00170BB9" w:rsidRDefault="006B27ED" w:rsidP="00C82837">
            <w:pPr>
              <w:spacing w:before="120" w:after="120"/>
              <w:jc w:val="center"/>
            </w:pPr>
            <w:r w:rsidRPr="00170BB9">
              <w:t>Nr</w:t>
            </w:r>
            <w:r w:rsidR="00C82837" w:rsidRPr="00170BB9">
              <w:t xml:space="preserve"> </w:t>
            </w:r>
            <w:r w:rsidRPr="00170BB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EB48B2" w14:textId="77777777" w:rsidR="006B27ED" w:rsidRPr="00170BB9" w:rsidRDefault="006B27ED" w:rsidP="00C82837">
            <w:pPr>
              <w:spacing w:before="120" w:after="120"/>
              <w:jc w:val="center"/>
            </w:pPr>
            <w:r w:rsidRPr="00170BB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5099AB" w14:textId="77777777" w:rsidR="006B27ED" w:rsidRPr="00170BB9" w:rsidRDefault="006B27ED" w:rsidP="00C82837">
            <w:pPr>
              <w:spacing w:before="120" w:after="120"/>
              <w:jc w:val="center"/>
            </w:pPr>
            <w:r w:rsidRPr="00170BB9">
              <w:t>Cena oferty</w:t>
            </w:r>
          </w:p>
        </w:tc>
      </w:tr>
      <w:bookmarkEnd w:id="0"/>
      <w:tr w:rsidR="00995D99" w:rsidRPr="00170BB9" w14:paraId="25FCCFC2" w14:textId="77777777" w:rsidTr="0094498B">
        <w:tc>
          <w:tcPr>
            <w:tcW w:w="993" w:type="dxa"/>
            <w:shd w:val="clear" w:color="auto" w:fill="auto"/>
            <w:vAlign w:val="center"/>
          </w:tcPr>
          <w:p w14:paraId="41CACF8E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8953C1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1</w:t>
            </w:r>
          </w:p>
        </w:tc>
        <w:tc>
          <w:tcPr>
            <w:tcW w:w="4110" w:type="dxa"/>
            <w:shd w:val="clear" w:color="auto" w:fill="auto"/>
          </w:tcPr>
          <w:p w14:paraId="5B5ECC6F" w14:textId="77777777" w:rsidR="00995D99" w:rsidRPr="00170BB9" w:rsidRDefault="00995D99" w:rsidP="0094498B">
            <w:pPr>
              <w:spacing w:before="40"/>
            </w:pPr>
            <w:r w:rsidRPr="00170BB9">
              <w:t>Foximo Spółka z ograniczoną odpowiedzialnością</w:t>
            </w:r>
          </w:p>
          <w:p w14:paraId="5ED59670" w14:textId="5C3845EA" w:rsidR="00995D99" w:rsidRPr="00170BB9" w:rsidRDefault="00320395" w:rsidP="0094498B">
            <w:r>
              <w:t xml:space="preserve">ul. </w:t>
            </w:r>
            <w:r w:rsidR="00995D99" w:rsidRPr="00170BB9">
              <w:t xml:space="preserve">Świerkowa 40 </w:t>
            </w:r>
          </w:p>
          <w:p w14:paraId="42F937E7" w14:textId="77777777" w:rsidR="00995D99" w:rsidRPr="00170BB9" w:rsidRDefault="00995D99" w:rsidP="0094498B">
            <w:pPr>
              <w:spacing w:after="120"/>
              <w:jc w:val="both"/>
            </w:pPr>
            <w:r w:rsidRPr="00170BB9">
              <w:t>62-090 Rostworowo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2845D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1 004 017.02 zł</w:t>
            </w:r>
          </w:p>
        </w:tc>
      </w:tr>
      <w:tr w:rsidR="00995D99" w:rsidRPr="00170BB9" w14:paraId="56165313" w14:textId="77777777" w:rsidTr="0094498B">
        <w:tc>
          <w:tcPr>
            <w:tcW w:w="993" w:type="dxa"/>
            <w:shd w:val="clear" w:color="auto" w:fill="auto"/>
            <w:vAlign w:val="center"/>
          </w:tcPr>
          <w:p w14:paraId="6EBB1593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788EA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1</w:t>
            </w:r>
          </w:p>
        </w:tc>
        <w:tc>
          <w:tcPr>
            <w:tcW w:w="4110" w:type="dxa"/>
            <w:shd w:val="clear" w:color="auto" w:fill="auto"/>
          </w:tcPr>
          <w:p w14:paraId="5F8C2AAF" w14:textId="591FA055" w:rsidR="00995D99" w:rsidRPr="00170BB9" w:rsidRDefault="00995D99" w:rsidP="0094498B">
            <w:pPr>
              <w:spacing w:before="40"/>
            </w:pPr>
            <w:r w:rsidRPr="00170BB9">
              <w:t xml:space="preserve">Comtel Import-Eksport </w:t>
            </w:r>
            <w:r w:rsidR="00320395">
              <w:t>S</w:t>
            </w:r>
            <w:r w:rsidRPr="00170BB9">
              <w:t>półka z ograniczoną odpowiedzialnością</w:t>
            </w:r>
          </w:p>
          <w:p w14:paraId="1F4E65D3" w14:textId="26069A6A" w:rsidR="00995D99" w:rsidRPr="00170BB9" w:rsidRDefault="00320395" w:rsidP="0094498B">
            <w:r>
              <w:t xml:space="preserve">ul. </w:t>
            </w:r>
            <w:r w:rsidR="00995D99" w:rsidRPr="00170BB9">
              <w:t xml:space="preserve">Zamoyskiego 49 </w:t>
            </w:r>
          </w:p>
          <w:p w14:paraId="1DA518DC" w14:textId="77777777" w:rsidR="00995D99" w:rsidRPr="00170BB9" w:rsidRDefault="00995D99" w:rsidP="0094498B">
            <w:pPr>
              <w:spacing w:after="120"/>
              <w:jc w:val="both"/>
            </w:pPr>
            <w:r w:rsidRPr="00170BB9">
              <w:t>03-801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B77527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4 723 200.00 zł</w:t>
            </w:r>
          </w:p>
        </w:tc>
      </w:tr>
      <w:tr w:rsidR="00995D99" w:rsidRPr="00170BB9" w14:paraId="182A6DD4" w14:textId="77777777" w:rsidTr="0094498B">
        <w:tc>
          <w:tcPr>
            <w:tcW w:w="993" w:type="dxa"/>
            <w:shd w:val="clear" w:color="auto" w:fill="auto"/>
            <w:vAlign w:val="center"/>
          </w:tcPr>
          <w:p w14:paraId="317DEE0C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21CA6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2</w:t>
            </w:r>
          </w:p>
        </w:tc>
        <w:tc>
          <w:tcPr>
            <w:tcW w:w="4110" w:type="dxa"/>
            <w:shd w:val="clear" w:color="auto" w:fill="auto"/>
          </w:tcPr>
          <w:p w14:paraId="02B1E16D" w14:textId="77777777" w:rsidR="00995D99" w:rsidRPr="00170BB9" w:rsidRDefault="00995D99" w:rsidP="0094498B">
            <w:pPr>
              <w:spacing w:before="40"/>
            </w:pPr>
            <w:r w:rsidRPr="00170BB9">
              <w:t>Comtel Import-Eksport spółka z ograniczoną odpowiedzialnością</w:t>
            </w:r>
          </w:p>
          <w:p w14:paraId="7D21D342" w14:textId="36E785A2" w:rsidR="00995D99" w:rsidRPr="00170BB9" w:rsidRDefault="00320395" w:rsidP="0094498B">
            <w:r>
              <w:t xml:space="preserve">ul. </w:t>
            </w:r>
            <w:r w:rsidR="00995D99" w:rsidRPr="00170BB9">
              <w:t xml:space="preserve">Zamoyskiego 49 </w:t>
            </w:r>
          </w:p>
          <w:p w14:paraId="15B281D1" w14:textId="77777777" w:rsidR="00995D99" w:rsidRPr="00170BB9" w:rsidRDefault="00995D99" w:rsidP="0094498B">
            <w:pPr>
              <w:spacing w:after="120"/>
              <w:jc w:val="both"/>
            </w:pPr>
            <w:r w:rsidRPr="00170BB9">
              <w:t>03-801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2AFCA0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637 140.00 zł</w:t>
            </w:r>
          </w:p>
        </w:tc>
      </w:tr>
      <w:tr w:rsidR="00995D99" w:rsidRPr="00170BB9" w14:paraId="31DB3C71" w14:textId="77777777" w:rsidTr="0094498B">
        <w:tc>
          <w:tcPr>
            <w:tcW w:w="993" w:type="dxa"/>
            <w:shd w:val="clear" w:color="auto" w:fill="auto"/>
            <w:vAlign w:val="center"/>
          </w:tcPr>
          <w:p w14:paraId="2EC4207A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EC695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3</w:t>
            </w:r>
          </w:p>
        </w:tc>
        <w:tc>
          <w:tcPr>
            <w:tcW w:w="4110" w:type="dxa"/>
            <w:shd w:val="clear" w:color="auto" w:fill="auto"/>
          </w:tcPr>
          <w:p w14:paraId="78B508EF" w14:textId="77777777" w:rsidR="00995D99" w:rsidRPr="00170BB9" w:rsidRDefault="00995D99" w:rsidP="0094498B">
            <w:pPr>
              <w:spacing w:before="40"/>
            </w:pPr>
            <w:r w:rsidRPr="00170BB9">
              <w:t>Comtel Import-Eksport spółka z ograniczoną odpowiedzialnością</w:t>
            </w:r>
          </w:p>
          <w:p w14:paraId="5424AB9D" w14:textId="3126DFD3" w:rsidR="00995D99" w:rsidRPr="00170BB9" w:rsidRDefault="00320395" w:rsidP="0094498B">
            <w:r>
              <w:t xml:space="preserve">ul. </w:t>
            </w:r>
            <w:r w:rsidR="00995D99" w:rsidRPr="00170BB9">
              <w:t xml:space="preserve">Zamoyskiego 49 </w:t>
            </w:r>
          </w:p>
          <w:p w14:paraId="1DD88A5E" w14:textId="77777777" w:rsidR="00995D99" w:rsidRPr="00170BB9" w:rsidRDefault="00995D99" w:rsidP="0094498B">
            <w:pPr>
              <w:spacing w:after="120"/>
              <w:jc w:val="both"/>
            </w:pPr>
            <w:r w:rsidRPr="00170BB9">
              <w:t>03-801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40F3F2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648 825.00 zł</w:t>
            </w:r>
          </w:p>
        </w:tc>
      </w:tr>
      <w:tr w:rsidR="00995D99" w:rsidRPr="00170BB9" w14:paraId="2F9597AF" w14:textId="77777777" w:rsidTr="0094498B">
        <w:tc>
          <w:tcPr>
            <w:tcW w:w="993" w:type="dxa"/>
            <w:shd w:val="clear" w:color="auto" w:fill="auto"/>
            <w:vAlign w:val="center"/>
          </w:tcPr>
          <w:p w14:paraId="42AA975D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7D9C3C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1</w:t>
            </w:r>
          </w:p>
        </w:tc>
        <w:tc>
          <w:tcPr>
            <w:tcW w:w="4110" w:type="dxa"/>
            <w:shd w:val="clear" w:color="auto" w:fill="auto"/>
          </w:tcPr>
          <w:p w14:paraId="5EDF6E48" w14:textId="77777777" w:rsidR="00995D99" w:rsidRPr="00170BB9" w:rsidRDefault="00995D99" w:rsidP="0094498B">
            <w:pPr>
              <w:spacing w:before="40"/>
            </w:pPr>
            <w:r w:rsidRPr="00170BB9">
              <w:t>Stryve CEE SP. Z O.O.</w:t>
            </w:r>
          </w:p>
          <w:p w14:paraId="3C969ABF" w14:textId="09709FEB" w:rsidR="00995D99" w:rsidRPr="00170BB9" w:rsidRDefault="00320395" w:rsidP="0094498B">
            <w:r>
              <w:t xml:space="preserve">ul. </w:t>
            </w:r>
            <w:r w:rsidR="00995D99" w:rsidRPr="00170BB9">
              <w:t xml:space="preserve">Józefa Piusa Dziekońskiego 1 </w:t>
            </w:r>
          </w:p>
          <w:p w14:paraId="78BB5C03" w14:textId="77777777" w:rsidR="00995D99" w:rsidRPr="00170BB9" w:rsidRDefault="00995D99" w:rsidP="0094498B">
            <w:pPr>
              <w:spacing w:after="120"/>
              <w:jc w:val="both"/>
            </w:pPr>
            <w:r w:rsidRPr="00170BB9">
              <w:t>00-728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5DBFF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506 760.00 zł</w:t>
            </w:r>
          </w:p>
        </w:tc>
      </w:tr>
      <w:tr w:rsidR="00995D99" w:rsidRPr="00170BB9" w14:paraId="2455124E" w14:textId="77777777" w:rsidTr="0094498B">
        <w:tc>
          <w:tcPr>
            <w:tcW w:w="993" w:type="dxa"/>
            <w:shd w:val="clear" w:color="auto" w:fill="auto"/>
            <w:vAlign w:val="center"/>
          </w:tcPr>
          <w:p w14:paraId="18E8EA72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6D109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2</w:t>
            </w:r>
          </w:p>
        </w:tc>
        <w:tc>
          <w:tcPr>
            <w:tcW w:w="4110" w:type="dxa"/>
            <w:shd w:val="clear" w:color="auto" w:fill="auto"/>
          </w:tcPr>
          <w:p w14:paraId="7B3E13E4" w14:textId="77777777" w:rsidR="00995D99" w:rsidRPr="00170BB9" w:rsidRDefault="00995D99" w:rsidP="0094498B">
            <w:pPr>
              <w:spacing w:before="40"/>
            </w:pPr>
            <w:r w:rsidRPr="00170BB9">
              <w:t>Stryve CEE SP. Z O.O.</w:t>
            </w:r>
          </w:p>
          <w:p w14:paraId="178E18ED" w14:textId="74A0A4D0" w:rsidR="00995D99" w:rsidRPr="00170BB9" w:rsidRDefault="00320395" w:rsidP="0094498B">
            <w:r>
              <w:t xml:space="preserve">ul. </w:t>
            </w:r>
            <w:r w:rsidR="00995D99" w:rsidRPr="00170BB9">
              <w:t xml:space="preserve">Józefa Piusa Dziekońskiego 1 </w:t>
            </w:r>
          </w:p>
          <w:p w14:paraId="415F02C1" w14:textId="77777777" w:rsidR="00995D99" w:rsidRPr="00170BB9" w:rsidRDefault="00995D99" w:rsidP="0094498B">
            <w:pPr>
              <w:spacing w:after="120"/>
              <w:jc w:val="both"/>
            </w:pPr>
            <w:r w:rsidRPr="00170BB9">
              <w:t>00-728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98AF7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178 350.00 zł</w:t>
            </w:r>
          </w:p>
        </w:tc>
      </w:tr>
      <w:tr w:rsidR="00995D99" w:rsidRPr="00170BB9" w14:paraId="032AD151" w14:textId="77777777" w:rsidTr="00170BB9">
        <w:trPr>
          <w:trHeight w:val="417"/>
        </w:trPr>
        <w:tc>
          <w:tcPr>
            <w:tcW w:w="993" w:type="dxa"/>
            <w:shd w:val="clear" w:color="auto" w:fill="auto"/>
            <w:vAlign w:val="center"/>
          </w:tcPr>
          <w:p w14:paraId="6EABF574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4490B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3</w:t>
            </w:r>
          </w:p>
        </w:tc>
        <w:tc>
          <w:tcPr>
            <w:tcW w:w="4110" w:type="dxa"/>
            <w:shd w:val="clear" w:color="auto" w:fill="auto"/>
          </w:tcPr>
          <w:p w14:paraId="17A30609" w14:textId="77777777" w:rsidR="00995D99" w:rsidRPr="00170BB9" w:rsidRDefault="00995D99" w:rsidP="0094498B">
            <w:pPr>
              <w:spacing w:before="40"/>
            </w:pPr>
            <w:r w:rsidRPr="00170BB9">
              <w:t>Stryve CEE SP. Z O.O.</w:t>
            </w:r>
          </w:p>
          <w:p w14:paraId="642B5558" w14:textId="3D1D863C" w:rsidR="00995D99" w:rsidRPr="00170BB9" w:rsidRDefault="00320395" w:rsidP="0094498B">
            <w:r>
              <w:t xml:space="preserve">ul. </w:t>
            </w:r>
            <w:r w:rsidR="00995D99" w:rsidRPr="00170BB9">
              <w:t xml:space="preserve">Józefa Piusa Dziekońskiego 1 </w:t>
            </w:r>
          </w:p>
          <w:p w14:paraId="6D75F525" w14:textId="77777777" w:rsidR="00995D99" w:rsidRPr="00170BB9" w:rsidRDefault="00995D99" w:rsidP="0094498B">
            <w:pPr>
              <w:spacing w:after="120"/>
              <w:jc w:val="both"/>
            </w:pPr>
            <w:r w:rsidRPr="00170BB9">
              <w:t>00-728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A8706" w14:textId="77777777" w:rsidR="00995D99" w:rsidRPr="00170BB9" w:rsidRDefault="00995D99" w:rsidP="0094498B">
            <w:pPr>
              <w:spacing w:before="120" w:after="120"/>
              <w:jc w:val="center"/>
            </w:pPr>
            <w:r w:rsidRPr="00170BB9">
              <w:t>115 620.00 zł</w:t>
            </w:r>
          </w:p>
        </w:tc>
      </w:tr>
    </w:tbl>
    <w:p w14:paraId="1CACC5A1" w14:textId="77777777" w:rsidR="00C236D3" w:rsidRPr="00170BB9" w:rsidRDefault="00C236D3" w:rsidP="00170BB9">
      <w:pPr>
        <w:pStyle w:val="Tekstpodstawowy"/>
        <w:spacing w:before="480" w:after="480"/>
        <w:rPr>
          <w:sz w:val="20"/>
        </w:rPr>
      </w:pPr>
    </w:p>
    <w:sectPr w:rsidR="00C236D3" w:rsidRPr="00170BB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6E6C7" w14:textId="77777777" w:rsidR="0058676B" w:rsidRDefault="0058676B">
      <w:r>
        <w:separator/>
      </w:r>
    </w:p>
  </w:endnote>
  <w:endnote w:type="continuationSeparator" w:id="0">
    <w:p w14:paraId="7CFD3807" w14:textId="77777777" w:rsidR="0058676B" w:rsidRDefault="00586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DB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43C4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7C2DB" w14:textId="77777777" w:rsidR="009F189D" w:rsidRDefault="003203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F4FF64">
        <v:line id="_x0000_s1025" style="position:absolute;left:0;text-align:left;z-index:251657728" from="-3.85pt,8.7pt" to="455.15pt,8.7pt"/>
      </w:pict>
    </w:r>
  </w:p>
  <w:p w14:paraId="4A8B22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46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3999E" w14:textId="77777777" w:rsidR="009F189D" w:rsidRDefault="009F189D">
    <w:pPr>
      <w:pStyle w:val="Stopka"/>
      <w:tabs>
        <w:tab w:val="clear" w:pos="4536"/>
      </w:tabs>
      <w:jc w:val="center"/>
    </w:pPr>
  </w:p>
  <w:p w14:paraId="5F0909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6639F" w14:textId="77777777" w:rsidR="0058676B" w:rsidRDefault="0058676B">
      <w:r>
        <w:separator/>
      </w:r>
    </w:p>
  </w:footnote>
  <w:footnote w:type="continuationSeparator" w:id="0">
    <w:p w14:paraId="794C3412" w14:textId="77777777" w:rsidR="0058676B" w:rsidRDefault="00586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E3C9" w14:textId="489682D1" w:rsidR="00995D99" w:rsidRDefault="00170BB9" w:rsidP="00170BB9">
    <w:pPr>
      <w:pStyle w:val="Nagwek"/>
      <w:jc w:val="center"/>
    </w:pPr>
    <w:bookmarkStart w:id="1" w:name="_Hlk98158565"/>
    <w:r>
      <w:rPr>
        <w:noProof/>
        <w:sz w:val="22"/>
        <w:szCs w:val="22"/>
      </w:rPr>
      <w:pict w14:anchorId="14EFA4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76B"/>
    <w:rsid w:val="00007727"/>
    <w:rsid w:val="00017720"/>
    <w:rsid w:val="00035488"/>
    <w:rsid w:val="000D7F25"/>
    <w:rsid w:val="000E00E5"/>
    <w:rsid w:val="00170BB9"/>
    <w:rsid w:val="00173B20"/>
    <w:rsid w:val="001C69FF"/>
    <w:rsid w:val="0023318D"/>
    <w:rsid w:val="00320395"/>
    <w:rsid w:val="003D72FD"/>
    <w:rsid w:val="00423179"/>
    <w:rsid w:val="00490DC0"/>
    <w:rsid w:val="00493F8C"/>
    <w:rsid w:val="004C7E9B"/>
    <w:rsid w:val="005614F2"/>
    <w:rsid w:val="00577BC6"/>
    <w:rsid w:val="0058676B"/>
    <w:rsid w:val="0069085C"/>
    <w:rsid w:val="006B27ED"/>
    <w:rsid w:val="00843263"/>
    <w:rsid w:val="00861E75"/>
    <w:rsid w:val="00995D99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C8A33"/>
  <w15:chartTrackingRefBased/>
  <w15:docId w15:val="{0C3C9165-8098-4FC2-8C37-3F8492DB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2023-06-30T09:32:00Z</dcterms:created>
  <dcterms:modified xsi:type="dcterms:W3CDTF">2023-06-30T09:35:00Z</dcterms:modified>
</cp:coreProperties>
</file>