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02A6B" w14:textId="77777777" w:rsidR="00D665F5" w:rsidRPr="00BB547B" w:rsidRDefault="00532487" w:rsidP="00D7430B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32487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532487">
        <w:rPr>
          <w:rFonts w:ascii="Arial" w:hAnsi="Arial" w:cs="Arial"/>
          <w:sz w:val="24"/>
          <w:szCs w:val="24"/>
        </w:rPr>
        <w:t>2023-06-30</w:t>
      </w:r>
    </w:p>
    <w:p w14:paraId="411C3528" w14:textId="77777777" w:rsidR="00532487" w:rsidRPr="00532487" w:rsidRDefault="00532487" w:rsidP="00D7430B">
      <w:pPr>
        <w:rPr>
          <w:rFonts w:ascii="Arial" w:hAnsi="Arial" w:cs="Arial"/>
          <w:b/>
          <w:bCs/>
          <w:sz w:val="24"/>
          <w:szCs w:val="24"/>
        </w:rPr>
      </w:pPr>
      <w:r w:rsidRPr="0053248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23020B6" w14:textId="77777777" w:rsidR="00D665F5" w:rsidRPr="00BB547B" w:rsidRDefault="00532487" w:rsidP="00D7430B">
      <w:pPr>
        <w:rPr>
          <w:rFonts w:ascii="Arial" w:hAnsi="Arial" w:cs="Arial"/>
          <w:b/>
          <w:bCs/>
          <w:sz w:val="24"/>
          <w:szCs w:val="24"/>
        </w:rPr>
      </w:pPr>
      <w:r w:rsidRPr="0053248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B63D683" w14:textId="77777777" w:rsidR="00D665F5" w:rsidRPr="00BB547B" w:rsidRDefault="00532487" w:rsidP="00D7430B">
      <w:pPr>
        <w:rPr>
          <w:rFonts w:ascii="Arial" w:hAnsi="Arial" w:cs="Arial"/>
          <w:sz w:val="24"/>
          <w:szCs w:val="24"/>
        </w:rPr>
      </w:pPr>
      <w:r w:rsidRPr="00532487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32487">
        <w:rPr>
          <w:rFonts w:ascii="Arial" w:hAnsi="Arial" w:cs="Arial"/>
          <w:sz w:val="24"/>
          <w:szCs w:val="24"/>
        </w:rPr>
        <w:t>7/19</w:t>
      </w:r>
    </w:p>
    <w:p w14:paraId="002924C1" w14:textId="77777777" w:rsidR="00D665F5" w:rsidRPr="00BB547B" w:rsidRDefault="00532487" w:rsidP="00D7430B">
      <w:pPr>
        <w:rPr>
          <w:rFonts w:ascii="Arial" w:hAnsi="Arial" w:cs="Arial"/>
          <w:sz w:val="24"/>
          <w:szCs w:val="24"/>
        </w:rPr>
      </w:pPr>
      <w:r w:rsidRPr="00532487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532487">
        <w:rPr>
          <w:rFonts w:ascii="Arial" w:hAnsi="Arial" w:cs="Arial"/>
          <w:sz w:val="24"/>
          <w:szCs w:val="24"/>
        </w:rPr>
        <w:t>Poznań</w:t>
      </w:r>
    </w:p>
    <w:p w14:paraId="699728D4" w14:textId="77777777" w:rsidR="00D665F5" w:rsidRPr="00BB547B" w:rsidRDefault="00D665F5" w:rsidP="00D7430B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7063C48" w14:textId="77777777" w:rsidR="00A80738" w:rsidRPr="00BB547B" w:rsidRDefault="00D665F5" w:rsidP="00D7430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532487" w:rsidRPr="00532487">
        <w:rPr>
          <w:rFonts w:ascii="Arial" w:hAnsi="Arial" w:cs="Arial"/>
          <w:b/>
          <w:sz w:val="24"/>
          <w:szCs w:val="24"/>
        </w:rPr>
        <w:t>SZW/DZP/50/2023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75438C3E" w14:textId="77777777" w:rsidR="00A80738" w:rsidRPr="00BB547B" w:rsidRDefault="00A80738" w:rsidP="00D7430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169AFF2" w14:textId="77777777" w:rsidR="00A80738" w:rsidRPr="00BB547B" w:rsidRDefault="00A80738" w:rsidP="00D7430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E8F9FE4" w14:textId="77777777" w:rsidR="00A80738" w:rsidRPr="00BB547B" w:rsidRDefault="00A80738" w:rsidP="00D7430B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16F5EAE3" w14:textId="77777777" w:rsidR="00A80738" w:rsidRPr="00BB547B" w:rsidRDefault="00A80738" w:rsidP="00D7430B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340C015" w14:textId="134F59E0" w:rsidR="00C659E2" w:rsidRDefault="00C659E2" w:rsidP="00D7430B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32487" w:rsidRPr="00532487">
        <w:rPr>
          <w:rFonts w:ascii="Arial" w:hAnsi="Arial" w:cs="Arial"/>
          <w:sz w:val="24"/>
          <w:szCs w:val="24"/>
        </w:rPr>
        <w:t>przetarg</w:t>
      </w:r>
      <w:r w:rsidR="00D7430B">
        <w:rPr>
          <w:rFonts w:ascii="Arial" w:hAnsi="Arial" w:cs="Arial"/>
          <w:sz w:val="24"/>
          <w:szCs w:val="24"/>
        </w:rPr>
        <w:t>u</w:t>
      </w:r>
      <w:r w:rsidR="00532487" w:rsidRPr="00532487">
        <w:rPr>
          <w:rFonts w:ascii="Arial" w:hAnsi="Arial" w:cs="Arial"/>
          <w:sz w:val="24"/>
          <w:szCs w:val="24"/>
        </w:rPr>
        <w:t xml:space="preserve"> nieograniczon</w:t>
      </w:r>
      <w:r w:rsidR="00D7430B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DC2B59D" w14:textId="77777777" w:rsidR="00D7430B" w:rsidRPr="00BB547B" w:rsidRDefault="00D7430B" w:rsidP="00D7430B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DD6DC94" w14:textId="77777777" w:rsidR="00D7430B" w:rsidRDefault="00532487" w:rsidP="00D7430B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532487">
        <w:rPr>
          <w:rFonts w:ascii="Arial" w:hAnsi="Arial" w:cs="Arial"/>
          <w:b/>
          <w:szCs w:val="24"/>
        </w:rPr>
        <w:t xml:space="preserve">Zakup i dostawa środków kontrastowych </w:t>
      </w:r>
    </w:p>
    <w:p w14:paraId="1615D99F" w14:textId="15399A08" w:rsidR="00A80738" w:rsidRDefault="00532487" w:rsidP="00D7430B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532487">
        <w:rPr>
          <w:rFonts w:ascii="Arial" w:hAnsi="Arial" w:cs="Arial"/>
          <w:b/>
          <w:szCs w:val="24"/>
        </w:rPr>
        <w:t>do Szpitala Wojewódzkiego w Poznaniu</w:t>
      </w:r>
    </w:p>
    <w:p w14:paraId="17C04F4E" w14:textId="77777777" w:rsidR="00D7430B" w:rsidRPr="00BB547B" w:rsidRDefault="00D7430B" w:rsidP="00D7430B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5F4A6321" w14:textId="16D8F209" w:rsidR="00D665F5" w:rsidRDefault="00D665F5" w:rsidP="00D7430B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32487" w:rsidRPr="00532487">
        <w:rPr>
          <w:rFonts w:ascii="Arial" w:hAnsi="Arial" w:cs="Arial"/>
          <w:sz w:val="24"/>
          <w:szCs w:val="24"/>
        </w:rPr>
        <w:t>(</w:t>
      </w:r>
      <w:proofErr w:type="spellStart"/>
      <w:r w:rsidR="00532487" w:rsidRPr="00532487">
        <w:rPr>
          <w:rFonts w:ascii="Arial" w:hAnsi="Arial" w:cs="Arial"/>
          <w:sz w:val="24"/>
          <w:szCs w:val="24"/>
        </w:rPr>
        <w:t>t.j</w:t>
      </w:r>
      <w:proofErr w:type="spellEnd"/>
      <w:r w:rsidR="00532487" w:rsidRPr="00532487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D7430B">
        <w:rPr>
          <w:rFonts w:ascii="Arial" w:hAnsi="Arial" w:cs="Arial"/>
          <w:sz w:val="24"/>
          <w:szCs w:val="24"/>
        </w:rPr>
        <w:t>informacj</w:t>
      </w:r>
      <w:r w:rsidR="00577BC6" w:rsidRPr="00D7430B">
        <w:rPr>
          <w:rFonts w:ascii="Arial" w:hAnsi="Arial" w:cs="Arial"/>
          <w:sz w:val="24"/>
          <w:szCs w:val="24"/>
        </w:rPr>
        <w:t>ę</w:t>
      </w:r>
      <w:r w:rsidR="00035488" w:rsidRPr="00D7430B">
        <w:rPr>
          <w:rFonts w:ascii="Arial" w:hAnsi="Arial" w:cs="Arial"/>
          <w:sz w:val="24"/>
          <w:szCs w:val="24"/>
        </w:rPr>
        <w:t xml:space="preserve"> z otwarcia ofert</w:t>
      </w:r>
      <w:r w:rsidR="00577BC6" w:rsidRPr="00D7430B">
        <w:rPr>
          <w:rFonts w:ascii="Arial" w:hAnsi="Arial" w:cs="Arial"/>
          <w:sz w:val="24"/>
          <w:szCs w:val="24"/>
        </w:rPr>
        <w:t>.</w:t>
      </w:r>
    </w:p>
    <w:p w14:paraId="3E5208CA" w14:textId="77777777" w:rsidR="00D7430B" w:rsidRPr="00D7430B" w:rsidRDefault="00D7430B" w:rsidP="00D7430B">
      <w:pPr>
        <w:jc w:val="both"/>
        <w:rPr>
          <w:rFonts w:ascii="Arial" w:hAnsi="Arial" w:cs="Arial"/>
          <w:sz w:val="24"/>
          <w:szCs w:val="24"/>
        </w:rPr>
      </w:pPr>
    </w:p>
    <w:p w14:paraId="03C0A876" w14:textId="77777777" w:rsidR="00D7430B" w:rsidRPr="00D7430B" w:rsidRDefault="00D7430B" w:rsidP="00D7430B">
      <w:pPr>
        <w:rPr>
          <w:rFonts w:ascii="Arial" w:hAnsi="Arial" w:cs="Arial"/>
          <w:sz w:val="24"/>
          <w:szCs w:val="24"/>
        </w:rPr>
      </w:pPr>
      <w:r w:rsidRPr="00D7430B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E298191" w14:textId="580E5757" w:rsidR="00D7430B" w:rsidRPr="00D7430B" w:rsidRDefault="00D7430B" w:rsidP="00D7430B">
      <w:pPr>
        <w:rPr>
          <w:rFonts w:ascii="Arial" w:hAnsi="Arial" w:cs="Arial"/>
          <w:sz w:val="24"/>
          <w:szCs w:val="24"/>
        </w:rPr>
      </w:pPr>
      <w:r w:rsidRPr="00D7430B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D7430B">
        <w:rPr>
          <w:rFonts w:ascii="Arial" w:hAnsi="Arial" w:cs="Arial"/>
          <w:sz w:val="24"/>
          <w:szCs w:val="24"/>
        </w:rPr>
        <w:t>2185,92 zł brutto</w:t>
      </w:r>
    </w:p>
    <w:p w14:paraId="11C812A4" w14:textId="71918098" w:rsidR="00D7430B" w:rsidRPr="00D7430B" w:rsidRDefault="00D7430B" w:rsidP="00D7430B">
      <w:pPr>
        <w:rPr>
          <w:rFonts w:ascii="Arial" w:hAnsi="Arial" w:cs="Arial"/>
          <w:sz w:val="24"/>
          <w:szCs w:val="24"/>
        </w:rPr>
      </w:pPr>
      <w:r w:rsidRPr="00D7430B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D7430B">
        <w:rPr>
          <w:rFonts w:ascii="Arial" w:hAnsi="Arial" w:cs="Arial"/>
          <w:sz w:val="24"/>
          <w:szCs w:val="24"/>
        </w:rPr>
        <w:t>483320,98 zł brutto</w:t>
      </w:r>
    </w:p>
    <w:p w14:paraId="1B80A0DF" w14:textId="5D9789A7" w:rsidR="00D7430B" w:rsidRPr="00D7430B" w:rsidRDefault="00D7430B" w:rsidP="00D7430B">
      <w:pPr>
        <w:rPr>
          <w:rFonts w:ascii="Arial" w:hAnsi="Arial" w:cs="Arial"/>
          <w:sz w:val="24"/>
          <w:szCs w:val="24"/>
        </w:rPr>
      </w:pPr>
      <w:r w:rsidRPr="00D7430B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D7430B">
        <w:rPr>
          <w:rFonts w:ascii="Arial" w:hAnsi="Arial" w:cs="Arial"/>
          <w:sz w:val="24"/>
          <w:szCs w:val="24"/>
        </w:rPr>
        <w:t>4999,98 zł brutto</w:t>
      </w:r>
    </w:p>
    <w:p w14:paraId="414CB4C3" w14:textId="2BA0EE1F" w:rsidR="00D7430B" w:rsidRPr="00D7430B" w:rsidRDefault="00D7430B" w:rsidP="00D7430B">
      <w:pPr>
        <w:rPr>
          <w:rFonts w:ascii="Arial" w:hAnsi="Arial" w:cs="Arial"/>
          <w:sz w:val="24"/>
          <w:szCs w:val="24"/>
        </w:rPr>
      </w:pPr>
      <w:r w:rsidRPr="00D7430B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D7430B">
        <w:rPr>
          <w:rFonts w:ascii="Arial" w:hAnsi="Arial" w:cs="Arial"/>
          <w:sz w:val="24"/>
          <w:szCs w:val="24"/>
        </w:rPr>
        <w:t>89811,69 zł brutto</w:t>
      </w:r>
    </w:p>
    <w:p w14:paraId="6C6F0967" w14:textId="2BAA3FE1" w:rsidR="00D7430B" w:rsidRPr="00D7430B" w:rsidRDefault="00D7430B" w:rsidP="00D7430B">
      <w:pPr>
        <w:rPr>
          <w:rFonts w:ascii="Arial" w:hAnsi="Arial" w:cs="Arial"/>
          <w:sz w:val="24"/>
          <w:szCs w:val="24"/>
        </w:rPr>
      </w:pPr>
      <w:r w:rsidRPr="00D7430B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D7430B">
        <w:rPr>
          <w:rFonts w:ascii="Arial" w:hAnsi="Arial" w:cs="Arial"/>
          <w:sz w:val="24"/>
          <w:szCs w:val="24"/>
        </w:rPr>
        <w:t>2844,00 zł brutto</w:t>
      </w:r>
    </w:p>
    <w:p w14:paraId="7FC63517" w14:textId="4901B18F" w:rsidR="00D7430B" w:rsidRPr="00D7430B" w:rsidRDefault="00D7430B" w:rsidP="00D7430B">
      <w:pPr>
        <w:rPr>
          <w:rFonts w:ascii="Arial" w:hAnsi="Arial" w:cs="Arial"/>
          <w:sz w:val="24"/>
          <w:szCs w:val="24"/>
        </w:rPr>
      </w:pPr>
      <w:r w:rsidRPr="00D7430B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 </w:t>
      </w:r>
      <w:r w:rsidRPr="00D7430B">
        <w:rPr>
          <w:rFonts w:ascii="Arial" w:hAnsi="Arial" w:cs="Arial"/>
          <w:sz w:val="24"/>
          <w:szCs w:val="24"/>
        </w:rPr>
        <w:t>8424,00 zł brutto</w:t>
      </w:r>
      <w:r>
        <w:rPr>
          <w:rFonts w:ascii="Arial" w:hAnsi="Arial" w:cs="Arial"/>
          <w:sz w:val="24"/>
          <w:szCs w:val="24"/>
        </w:rPr>
        <w:t>.</w:t>
      </w:r>
    </w:p>
    <w:p w14:paraId="2DE390DF" w14:textId="77777777" w:rsidR="00D7430B" w:rsidRPr="00D7430B" w:rsidRDefault="00D7430B" w:rsidP="00D7430B">
      <w:pPr>
        <w:jc w:val="both"/>
        <w:rPr>
          <w:rFonts w:ascii="Arial" w:hAnsi="Arial" w:cs="Arial"/>
          <w:sz w:val="24"/>
          <w:szCs w:val="24"/>
        </w:rPr>
      </w:pPr>
    </w:p>
    <w:p w14:paraId="43C9D5EF" w14:textId="77777777" w:rsidR="00A80738" w:rsidRPr="00BB547B" w:rsidRDefault="00D665F5" w:rsidP="00D7430B">
      <w:pPr>
        <w:jc w:val="both"/>
        <w:rPr>
          <w:rFonts w:ascii="Arial" w:hAnsi="Arial" w:cs="Arial"/>
          <w:sz w:val="24"/>
          <w:szCs w:val="24"/>
        </w:rPr>
      </w:pPr>
      <w:r w:rsidRPr="00D7430B">
        <w:rPr>
          <w:rFonts w:ascii="Arial" w:hAnsi="Arial" w:cs="Arial"/>
          <w:sz w:val="24"/>
          <w:szCs w:val="24"/>
        </w:rPr>
        <w:t>Podczas otwarcia</w:t>
      </w:r>
      <w:r w:rsidRPr="00BB547B">
        <w:rPr>
          <w:rFonts w:ascii="Arial" w:hAnsi="Arial" w:cs="Arial"/>
          <w:sz w:val="24"/>
          <w:szCs w:val="24"/>
        </w:rPr>
        <w:t xml:space="preserve">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32487" w:rsidRPr="00532487">
        <w:rPr>
          <w:rFonts w:ascii="Arial" w:hAnsi="Arial" w:cs="Arial"/>
          <w:sz w:val="24"/>
          <w:szCs w:val="24"/>
        </w:rPr>
        <w:t>30/06/2023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532487" w:rsidRPr="00532487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82DA86A" w14:textId="77777777" w:rsidTr="00C82837">
        <w:tc>
          <w:tcPr>
            <w:tcW w:w="993" w:type="dxa"/>
            <w:shd w:val="clear" w:color="auto" w:fill="auto"/>
            <w:vAlign w:val="center"/>
          </w:tcPr>
          <w:p w14:paraId="31210FB6" w14:textId="77777777" w:rsidR="006B27ED" w:rsidRPr="00BB547B" w:rsidRDefault="006B27ED" w:rsidP="00D7430B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648372" w14:textId="77777777" w:rsidR="006B27ED" w:rsidRPr="00BB547B" w:rsidRDefault="006B27ED" w:rsidP="00D7430B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7138D73" w14:textId="77777777" w:rsidR="006B27ED" w:rsidRPr="00BB547B" w:rsidRDefault="006B27ED" w:rsidP="00D7430B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2630DE" w14:textId="77777777" w:rsidR="006B27ED" w:rsidRPr="00BB547B" w:rsidRDefault="006B27ED" w:rsidP="00D7430B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532487" w:rsidRPr="00BB547B" w14:paraId="4E85B313" w14:textId="77777777" w:rsidTr="00D01965">
        <w:tc>
          <w:tcPr>
            <w:tcW w:w="993" w:type="dxa"/>
            <w:shd w:val="clear" w:color="auto" w:fill="auto"/>
            <w:vAlign w:val="center"/>
          </w:tcPr>
          <w:p w14:paraId="7AA2B655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39D430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88E1245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Farmacol Logistyka Sp. z o.o.</w:t>
            </w:r>
          </w:p>
          <w:p w14:paraId="7D5FE34A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9F8265" w14:textId="77777777" w:rsidR="00532487" w:rsidRPr="00BB547B" w:rsidRDefault="00532487" w:rsidP="00D7430B">
            <w:pPr>
              <w:jc w:val="both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5A47EB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708 042.49 zł</w:t>
            </w:r>
          </w:p>
        </w:tc>
      </w:tr>
      <w:tr w:rsidR="00532487" w:rsidRPr="00BB547B" w14:paraId="6242110D" w14:textId="77777777" w:rsidTr="00D01965">
        <w:tc>
          <w:tcPr>
            <w:tcW w:w="993" w:type="dxa"/>
            <w:shd w:val="clear" w:color="auto" w:fill="auto"/>
            <w:vAlign w:val="center"/>
          </w:tcPr>
          <w:p w14:paraId="7A33BC49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CB3B4D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68AEB955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Farmacol Logistyka Sp. z o.o.</w:t>
            </w:r>
          </w:p>
          <w:p w14:paraId="1208F335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C66FF5C" w14:textId="77777777" w:rsidR="00532487" w:rsidRPr="00BB547B" w:rsidRDefault="00532487" w:rsidP="00D7430B">
            <w:pPr>
              <w:jc w:val="both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5F54BA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2 786.40 zł</w:t>
            </w:r>
          </w:p>
        </w:tc>
      </w:tr>
      <w:tr w:rsidR="00532487" w:rsidRPr="00BB547B" w14:paraId="4B92BB9E" w14:textId="77777777" w:rsidTr="00D01965">
        <w:tc>
          <w:tcPr>
            <w:tcW w:w="993" w:type="dxa"/>
            <w:shd w:val="clear" w:color="auto" w:fill="auto"/>
            <w:vAlign w:val="center"/>
          </w:tcPr>
          <w:p w14:paraId="1B950361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AF6A0B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A83FE9C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proofErr w:type="spellStart"/>
            <w:r w:rsidRPr="00532487">
              <w:rPr>
                <w:rFonts w:ascii="Arial" w:hAnsi="Arial" w:cs="Arial"/>
              </w:rPr>
              <w:t>Urtica</w:t>
            </w:r>
            <w:proofErr w:type="spellEnd"/>
            <w:r w:rsidRPr="00532487">
              <w:rPr>
                <w:rFonts w:ascii="Arial" w:hAnsi="Arial" w:cs="Arial"/>
              </w:rPr>
              <w:t xml:space="preserve"> Sp. z o.o.</w:t>
            </w:r>
          </w:p>
          <w:p w14:paraId="64CBA5F9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3AB3299" w14:textId="77777777" w:rsidR="00532487" w:rsidRPr="00BB547B" w:rsidRDefault="00532487" w:rsidP="00D7430B">
            <w:pPr>
              <w:jc w:val="both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C0FC11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716 460.10 zł</w:t>
            </w:r>
          </w:p>
        </w:tc>
      </w:tr>
      <w:tr w:rsidR="00532487" w:rsidRPr="00BB547B" w14:paraId="1B7F4774" w14:textId="77777777" w:rsidTr="00D01965">
        <w:tc>
          <w:tcPr>
            <w:tcW w:w="993" w:type="dxa"/>
            <w:shd w:val="clear" w:color="auto" w:fill="auto"/>
            <w:vAlign w:val="center"/>
          </w:tcPr>
          <w:p w14:paraId="57347304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2D3965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BFFA278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proofErr w:type="spellStart"/>
            <w:r w:rsidRPr="00532487">
              <w:rPr>
                <w:rFonts w:ascii="Arial" w:hAnsi="Arial" w:cs="Arial"/>
              </w:rPr>
              <w:t>Urtica</w:t>
            </w:r>
            <w:proofErr w:type="spellEnd"/>
            <w:r w:rsidRPr="00532487">
              <w:rPr>
                <w:rFonts w:ascii="Arial" w:hAnsi="Arial" w:cs="Arial"/>
              </w:rPr>
              <w:t xml:space="preserve"> Sp. z o.o.</w:t>
            </w:r>
          </w:p>
          <w:p w14:paraId="4908BA13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ED734B4" w14:textId="77777777" w:rsidR="00532487" w:rsidRPr="00BB547B" w:rsidRDefault="00532487" w:rsidP="00D7430B">
            <w:pPr>
              <w:jc w:val="both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0DDA5F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105 199.18 zł</w:t>
            </w:r>
          </w:p>
        </w:tc>
      </w:tr>
      <w:tr w:rsidR="00532487" w:rsidRPr="00BB547B" w14:paraId="02586796" w14:textId="77777777" w:rsidTr="00D01965">
        <w:tc>
          <w:tcPr>
            <w:tcW w:w="993" w:type="dxa"/>
            <w:shd w:val="clear" w:color="auto" w:fill="auto"/>
            <w:vAlign w:val="center"/>
          </w:tcPr>
          <w:p w14:paraId="7CE4F7EA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07D6D9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2CA3301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proofErr w:type="spellStart"/>
            <w:r w:rsidRPr="00532487">
              <w:rPr>
                <w:rFonts w:ascii="Arial" w:hAnsi="Arial" w:cs="Arial"/>
              </w:rPr>
              <w:t>Urtica</w:t>
            </w:r>
            <w:proofErr w:type="spellEnd"/>
            <w:r w:rsidRPr="00532487">
              <w:rPr>
                <w:rFonts w:ascii="Arial" w:hAnsi="Arial" w:cs="Arial"/>
              </w:rPr>
              <w:t xml:space="preserve"> Sp. z o.o.</w:t>
            </w:r>
          </w:p>
          <w:p w14:paraId="22135DB2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BFE2F36" w14:textId="77777777" w:rsidR="00532487" w:rsidRPr="00BB547B" w:rsidRDefault="00532487" w:rsidP="00D7430B">
            <w:pPr>
              <w:jc w:val="both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660847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2 841.24 zł</w:t>
            </w:r>
          </w:p>
        </w:tc>
      </w:tr>
      <w:tr w:rsidR="00532487" w:rsidRPr="00BB547B" w14:paraId="28076371" w14:textId="77777777" w:rsidTr="00D01965">
        <w:tc>
          <w:tcPr>
            <w:tcW w:w="993" w:type="dxa"/>
            <w:shd w:val="clear" w:color="auto" w:fill="auto"/>
            <w:vAlign w:val="center"/>
          </w:tcPr>
          <w:p w14:paraId="148A862A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49B43B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2394040B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proofErr w:type="spellStart"/>
            <w:r w:rsidRPr="00532487">
              <w:rPr>
                <w:rFonts w:ascii="Arial" w:hAnsi="Arial" w:cs="Arial"/>
              </w:rPr>
              <w:t>Urtica</w:t>
            </w:r>
            <w:proofErr w:type="spellEnd"/>
            <w:r w:rsidRPr="00532487">
              <w:rPr>
                <w:rFonts w:ascii="Arial" w:hAnsi="Arial" w:cs="Arial"/>
              </w:rPr>
              <w:t xml:space="preserve"> Sp. z o.o.</w:t>
            </w:r>
          </w:p>
          <w:p w14:paraId="006BCDDA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2C4CBFB" w14:textId="77777777" w:rsidR="00532487" w:rsidRPr="00BB547B" w:rsidRDefault="00532487" w:rsidP="00D7430B">
            <w:pPr>
              <w:jc w:val="both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D24756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8 519.88 zł</w:t>
            </w:r>
          </w:p>
        </w:tc>
      </w:tr>
      <w:tr w:rsidR="00532487" w:rsidRPr="00BB547B" w14:paraId="7C1B82BA" w14:textId="77777777" w:rsidTr="00D01965">
        <w:tc>
          <w:tcPr>
            <w:tcW w:w="993" w:type="dxa"/>
            <w:shd w:val="clear" w:color="auto" w:fill="auto"/>
            <w:vAlign w:val="center"/>
          </w:tcPr>
          <w:p w14:paraId="3E7EBE8B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60A1D5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92D18DB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proofErr w:type="spellStart"/>
            <w:r w:rsidRPr="00532487">
              <w:rPr>
                <w:rFonts w:ascii="Arial" w:hAnsi="Arial" w:cs="Arial"/>
              </w:rPr>
              <w:t>Salus</w:t>
            </w:r>
            <w:proofErr w:type="spellEnd"/>
            <w:r w:rsidRPr="00532487">
              <w:rPr>
                <w:rFonts w:ascii="Arial" w:hAnsi="Arial" w:cs="Arial"/>
              </w:rPr>
              <w:t xml:space="preserve"> International Sp. z o.o. Hurtownia Farmaceutyczna</w:t>
            </w:r>
          </w:p>
          <w:p w14:paraId="321F7768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C348F31" w14:textId="77777777" w:rsidR="00532487" w:rsidRPr="00BB547B" w:rsidRDefault="00532487" w:rsidP="00D7430B">
            <w:pPr>
              <w:jc w:val="both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6656C5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3 080.70 zł</w:t>
            </w:r>
          </w:p>
        </w:tc>
      </w:tr>
      <w:tr w:rsidR="00532487" w:rsidRPr="00BB547B" w14:paraId="18C73C21" w14:textId="77777777" w:rsidTr="00D01965">
        <w:tc>
          <w:tcPr>
            <w:tcW w:w="993" w:type="dxa"/>
            <w:shd w:val="clear" w:color="auto" w:fill="auto"/>
            <w:vAlign w:val="center"/>
          </w:tcPr>
          <w:p w14:paraId="46731E7E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65AA9B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C4EC630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proofErr w:type="spellStart"/>
            <w:r w:rsidRPr="00532487">
              <w:rPr>
                <w:rFonts w:ascii="Arial" w:hAnsi="Arial" w:cs="Arial"/>
              </w:rPr>
              <w:t>Salus</w:t>
            </w:r>
            <w:proofErr w:type="spellEnd"/>
            <w:r w:rsidRPr="00532487">
              <w:rPr>
                <w:rFonts w:ascii="Arial" w:hAnsi="Arial" w:cs="Arial"/>
              </w:rPr>
              <w:t xml:space="preserve"> International Sp. z o.o. Hurtownia Farmaceutyczna</w:t>
            </w:r>
          </w:p>
          <w:p w14:paraId="5515FD06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98A400" w14:textId="77777777" w:rsidR="00532487" w:rsidRPr="00BB547B" w:rsidRDefault="00532487" w:rsidP="00D7430B">
            <w:pPr>
              <w:jc w:val="both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D85F27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718 659.48 zł</w:t>
            </w:r>
          </w:p>
        </w:tc>
      </w:tr>
      <w:tr w:rsidR="00532487" w:rsidRPr="00BB547B" w14:paraId="6601240C" w14:textId="77777777" w:rsidTr="00D01965">
        <w:tc>
          <w:tcPr>
            <w:tcW w:w="993" w:type="dxa"/>
            <w:shd w:val="clear" w:color="auto" w:fill="auto"/>
            <w:vAlign w:val="center"/>
          </w:tcPr>
          <w:p w14:paraId="2E5A731D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FEF10E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57297E6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proofErr w:type="spellStart"/>
            <w:r w:rsidRPr="00532487">
              <w:rPr>
                <w:rFonts w:ascii="Arial" w:hAnsi="Arial" w:cs="Arial"/>
              </w:rPr>
              <w:t>Salus</w:t>
            </w:r>
            <w:proofErr w:type="spellEnd"/>
            <w:r w:rsidRPr="00532487">
              <w:rPr>
                <w:rFonts w:ascii="Arial" w:hAnsi="Arial" w:cs="Arial"/>
              </w:rPr>
              <w:t xml:space="preserve"> International Sp. z o.o. Hurtownia Farmaceutyczna</w:t>
            </w:r>
          </w:p>
          <w:p w14:paraId="483A4F63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04541F" w14:textId="77777777" w:rsidR="00532487" w:rsidRPr="00BB547B" w:rsidRDefault="00532487" w:rsidP="00D7430B">
            <w:pPr>
              <w:jc w:val="both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1BE3DB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5 728.90 zł</w:t>
            </w:r>
          </w:p>
        </w:tc>
      </w:tr>
      <w:tr w:rsidR="00532487" w:rsidRPr="00BB547B" w14:paraId="7FFD32A7" w14:textId="77777777" w:rsidTr="00D01965">
        <w:tc>
          <w:tcPr>
            <w:tcW w:w="993" w:type="dxa"/>
            <w:shd w:val="clear" w:color="auto" w:fill="auto"/>
            <w:vAlign w:val="center"/>
          </w:tcPr>
          <w:p w14:paraId="54D0BFBE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58BEA1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29601D3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proofErr w:type="spellStart"/>
            <w:r w:rsidRPr="00532487">
              <w:rPr>
                <w:rFonts w:ascii="Arial" w:hAnsi="Arial" w:cs="Arial"/>
              </w:rPr>
              <w:t>Salus</w:t>
            </w:r>
            <w:proofErr w:type="spellEnd"/>
            <w:r w:rsidRPr="00532487">
              <w:rPr>
                <w:rFonts w:ascii="Arial" w:hAnsi="Arial" w:cs="Arial"/>
              </w:rPr>
              <w:t xml:space="preserve"> International Sp. z o.o. Hurtownia Farmaceutyczna</w:t>
            </w:r>
          </w:p>
          <w:p w14:paraId="5FD0E599" w14:textId="77777777" w:rsidR="00532487" w:rsidRPr="00BB547B" w:rsidRDefault="00532487" w:rsidP="00D7430B">
            <w:pPr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Pułaskiego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0518A3" w14:textId="77777777" w:rsidR="00532487" w:rsidRPr="00BB547B" w:rsidRDefault="00532487" w:rsidP="00D7430B">
            <w:pPr>
              <w:jc w:val="both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40-273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32487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8F214C" w14:textId="77777777" w:rsidR="00532487" w:rsidRPr="00BB547B" w:rsidRDefault="00532487" w:rsidP="00D7430B">
            <w:pPr>
              <w:jc w:val="center"/>
              <w:rPr>
                <w:rFonts w:ascii="Arial" w:hAnsi="Arial" w:cs="Arial"/>
              </w:rPr>
            </w:pPr>
            <w:r w:rsidRPr="00532487">
              <w:rPr>
                <w:rFonts w:ascii="Arial" w:hAnsi="Arial" w:cs="Arial"/>
              </w:rPr>
              <w:t>2 618.11 zł</w:t>
            </w:r>
          </w:p>
        </w:tc>
      </w:tr>
    </w:tbl>
    <w:p w14:paraId="242E2666" w14:textId="77777777" w:rsidR="00D7430B" w:rsidRDefault="00D7430B" w:rsidP="00D7430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F8D2CE7" w14:textId="2B52D7D1" w:rsidR="00A80738" w:rsidRDefault="00A80738" w:rsidP="00D7430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7C29A28" w14:textId="77777777" w:rsidR="008C372F" w:rsidRDefault="008C372F" w:rsidP="00D7430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AF493A7" w14:textId="77777777" w:rsidR="008C372F" w:rsidRDefault="008C372F" w:rsidP="008C372F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23D1481C" w14:textId="77777777" w:rsidR="008C372F" w:rsidRDefault="008C372F" w:rsidP="008C372F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EC816DD" w14:textId="77777777" w:rsidR="008C372F" w:rsidRPr="006B27ED" w:rsidRDefault="008C372F" w:rsidP="008C372F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012A1816" w14:textId="77777777" w:rsidR="008C372F" w:rsidRPr="00BB547B" w:rsidRDefault="008C372F" w:rsidP="00D7430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8C372F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BE80F" w14:textId="77777777" w:rsidR="00CB5F35" w:rsidRDefault="00CB5F35">
      <w:r>
        <w:separator/>
      </w:r>
    </w:p>
  </w:endnote>
  <w:endnote w:type="continuationSeparator" w:id="0">
    <w:p w14:paraId="6919D186" w14:textId="77777777" w:rsidR="00CB5F35" w:rsidRDefault="00CB5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654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C930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719F9" w14:textId="041EC3E3" w:rsidR="009F189D" w:rsidRDefault="008C372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CE41A6" wp14:editId="5EA53CE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47666441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262E6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17C2B1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86A1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ABCDA0" w14:textId="77777777" w:rsidR="009F189D" w:rsidRDefault="009F189D">
    <w:pPr>
      <w:pStyle w:val="Stopka"/>
      <w:tabs>
        <w:tab w:val="clear" w:pos="4536"/>
      </w:tabs>
      <w:jc w:val="center"/>
    </w:pPr>
  </w:p>
  <w:p w14:paraId="76FC5B5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FF587" w14:textId="77777777" w:rsidR="00CB5F35" w:rsidRDefault="00CB5F35">
      <w:r>
        <w:separator/>
      </w:r>
    </w:p>
  </w:footnote>
  <w:footnote w:type="continuationSeparator" w:id="0">
    <w:p w14:paraId="3C0E32C5" w14:textId="77777777" w:rsidR="00CB5F35" w:rsidRDefault="00CB5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E6D1A" w14:textId="77777777" w:rsidR="00532487" w:rsidRDefault="005324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D8253" w14:textId="77777777" w:rsidR="00532487" w:rsidRDefault="005324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DAD11" w14:textId="77777777" w:rsidR="00532487" w:rsidRDefault="005324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F3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32487"/>
    <w:rsid w:val="005614F2"/>
    <w:rsid w:val="00577BC6"/>
    <w:rsid w:val="0069085C"/>
    <w:rsid w:val="006B27ED"/>
    <w:rsid w:val="00843263"/>
    <w:rsid w:val="00861E75"/>
    <w:rsid w:val="008C372F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B5F35"/>
    <w:rsid w:val="00D665F5"/>
    <w:rsid w:val="00D7128F"/>
    <w:rsid w:val="00D7430B"/>
    <w:rsid w:val="00EA3476"/>
    <w:rsid w:val="00F16C60"/>
    <w:rsid w:val="00F3303F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E3BD08"/>
  <w15:chartTrackingRefBased/>
  <w15:docId w15:val="{260374F4-93C8-4425-AD71-DAA545ECD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7430B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8C372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18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88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9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80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25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20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49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91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94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75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22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00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577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789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04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063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15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24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1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039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309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2023-06-30T08:54:00Z</cp:lastPrinted>
  <dcterms:created xsi:type="dcterms:W3CDTF">2023-06-30T08:54:00Z</dcterms:created>
  <dcterms:modified xsi:type="dcterms:W3CDTF">2023-06-30T08:54:00Z</dcterms:modified>
</cp:coreProperties>
</file>